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44A474" w14:textId="77777777" w:rsidR="003970AA" w:rsidRPr="001E3D3A" w:rsidRDefault="003970AA" w:rsidP="003970AA">
      <w:pPr>
        <w:rPr>
          <w:rFonts w:ascii="Mazda Type Medium" w:hAnsi="Mazda Type Medium"/>
          <w:lang w:val="pt-PT"/>
        </w:rPr>
      </w:pPr>
    </w:p>
    <w:p w14:paraId="2A6604A8" w14:textId="77777777" w:rsidR="003970AA" w:rsidRPr="001E3D3A" w:rsidRDefault="003970AA" w:rsidP="003970AA">
      <w:pPr>
        <w:rPr>
          <w:rFonts w:ascii="Mazda Type Medium" w:hAnsi="Mazda Type Medium"/>
          <w:lang w:val="pt-PT"/>
        </w:rPr>
      </w:pPr>
      <w:bookmarkStart w:id="1" w:name="_Hlk1548244"/>
      <w:bookmarkEnd w:id="1"/>
    </w:p>
    <w:p w14:paraId="26CD6717" w14:textId="722ACEB4" w:rsidR="00834F60" w:rsidRPr="001E3D3A" w:rsidRDefault="00AF4081" w:rsidP="00834F60">
      <w:pPr>
        <w:pStyle w:val="Ttulo"/>
        <w:rPr>
          <w:rFonts w:ascii="Mazda Type Medium" w:hAnsi="Mazda Type Medium"/>
          <w:lang w:val="pt-PT"/>
        </w:rPr>
      </w:pPr>
      <w:r w:rsidRPr="001E3D3A">
        <w:rPr>
          <w:rFonts w:ascii="Mazda Type Medium" w:hAnsi="Mazda Type Medium"/>
          <w:lang w:val="pt-PT"/>
        </w:rPr>
        <w:t xml:space="preserve">MAZDA </w:t>
      </w:r>
      <w:r w:rsidR="005900A8" w:rsidRPr="001E3D3A">
        <w:rPr>
          <w:rFonts w:ascii="Mazda Type Medium" w:hAnsi="Mazda Type Medium"/>
          <w:lang w:val="pt-PT"/>
        </w:rPr>
        <w:t>M</w:t>
      </w:r>
      <w:r w:rsidRPr="001E3D3A">
        <w:rPr>
          <w:rFonts w:ascii="Mazda Type Medium" w:hAnsi="Mazda Type Medium"/>
          <w:lang w:val="pt-PT"/>
        </w:rPr>
        <w:t>X-5</w:t>
      </w:r>
      <w:r w:rsidR="00094C8B" w:rsidRPr="001E3D3A">
        <w:rPr>
          <w:rFonts w:ascii="Mazda Type Medium" w:hAnsi="Mazda Type Medium"/>
          <w:lang w:val="pt-PT"/>
        </w:rPr>
        <w:t xml:space="preserve"> 2021</w:t>
      </w:r>
    </w:p>
    <w:tbl>
      <w:tblPr>
        <w:tblStyle w:val="TabelacomGrelha"/>
        <w:tblpPr w:leftFromText="142" w:rightFromText="142" w:horzAnchor="margin" w:tblpY="4254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04"/>
      </w:tblGrid>
      <w:tr w:rsidR="00E229A0" w:rsidRPr="001E3D3A" w14:paraId="4FA475D4" w14:textId="77777777" w:rsidTr="003970AA">
        <w:tc>
          <w:tcPr>
            <w:tcW w:w="9204" w:type="dxa"/>
          </w:tcPr>
          <w:p w14:paraId="30F8B0D4" w14:textId="435A8DE3" w:rsidR="00E229A0" w:rsidRPr="001E3D3A" w:rsidRDefault="00E229A0" w:rsidP="003970AA">
            <w:pPr>
              <w:pStyle w:val="Pictures"/>
              <w:rPr>
                <w:rFonts w:ascii="Mazda Type Medium" w:hAnsi="Mazda Type Medium"/>
                <w:lang w:val="pt-PT"/>
              </w:rPr>
            </w:pPr>
          </w:p>
        </w:tc>
      </w:tr>
    </w:tbl>
    <w:p w14:paraId="62B86332" w14:textId="65F13929" w:rsidR="00B31942" w:rsidRPr="001E3D3A" w:rsidRDefault="00B31942" w:rsidP="00B31942">
      <w:pPr>
        <w:pStyle w:val="Ttulo"/>
        <w:rPr>
          <w:rFonts w:ascii="Mazda Type Medium" w:hAnsi="Mazda Type Medium"/>
          <w:i/>
          <w:iCs/>
          <w:color w:val="FF0000"/>
          <w:lang w:val="pt-PT"/>
        </w:rPr>
      </w:pPr>
    </w:p>
    <w:p w14:paraId="7349246C" w14:textId="27C03FAD" w:rsidR="00E229A0" w:rsidRPr="001E3D3A" w:rsidRDefault="00E229A0" w:rsidP="00E229A0">
      <w:pPr>
        <w:rPr>
          <w:rFonts w:ascii="Mazda Type Medium" w:hAnsi="Mazda Type Medium"/>
          <w:lang w:val="pt-PT"/>
        </w:rPr>
      </w:pPr>
    </w:p>
    <w:p w14:paraId="58073E57" w14:textId="15578AAB" w:rsidR="00E229A0" w:rsidRPr="001E3D3A" w:rsidRDefault="001E3D3A" w:rsidP="0075512C">
      <w:pPr>
        <w:rPr>
          <w:rFonts w:ascii="Mazda Type Medium" w:hAnsi="Mazda Type Medium"/>
          <w:lang w:val="pt-PT"/>
        </w:rPr>
      </w:pPr>
      <w:r w:rsidRPr="001E3D3A">
        <w:rPr>
          <w:rFonts w:ascii="Mazda Type Medium" w:hAnsi="Mazda Type Medium"/>
          <w:noProof/>
          <w:lang w:val="pt-PT" w:eastAsia="pt-PT"/>
        </w:rPr>
        <w:drawing>
          <wp:anchor distT="0" distB="0" distL="114300" distR="114300" simplePos="0" relativeHeight="251667968" behindDoc="0" locked="0" layoutInCell="1" allowOverlap="1" wp14:anchorId="3433A3C1" wp14:editId="0863F9C0">
            <wp:simplePos x="0" y="0"/>
            <wp:positionH relativeFrom="page">
              <wp:posOffset>37465</wp:posOffset>
            </wp:positionH>
            <wp:positionV relativeFrom="margin">
              <wp:posOffset>3144520</wp:posOffset>
            </wp:positionV>
            <wp:extent cx="7481570" cy="4988560"/>
            <wp:effectExtent l="0" t="0" r="5080" b="254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1570" cy="498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212B" w:rsidRPr="001E3D3A">
        <w:rPr>
          <w:rFonts w:ascii="Mazda Type Medium" w:hAnsi="Mazda Type Medium"/>
          <w:lang w:val="pt-PT"/>
        </w:rPr>
        <w:br w:type="page"/>
      </w:r>
    </w:p>
    <w:p w14:paraId="28EF7A3B" w14:textId="5FEB9581" w:rsidR="0042208B" w:rsidRPr="001E3D3A" w:rsidRDefault="001E3D3A" w:rsidP="00AA2C2A">
      <w:pPr>
        <w:pStyle w:val="Cabealhodondice"/>
        <w:rPr>
          <w:rFonts w:ascii="Mazda Type Medium" w:hAnsi="Mazda Type Medium"/>
          <w:lang w:val="pt-PT"/>
        </w:rPr>
      </w:pPr>
      <w:r>
        <w:rPr>
          <w:rFonts w:ascii="Mazda Type Medium" w:hAnsi="Mazda Type Medium"/>
          <w:lang w:val="pt-PT"/>
        </w:rPr>
        <w:lastRenderedPageBreak/>
        <w:t>ÍNDICE</w:t>
      </w:r>
    </w:p>
    <w:p w14:paraId="3F944BD8" w14:textId="21C77B47" w:rsidR="00C25226" w:rsidRDefault="000B5F9F">
      <w:pPr>
        <w:pStyle w:val="ndice1"/>
        <w:rPr>
          <w:rFonts w:eastAsiaTheme="minorEastAsia" w:cstheme="minorBidi"/>
          <w:caps w:val="0"/>
          <w:spacing w:val="0"/>
          <w:sz w:val="22"/>
          <w:szCs w:val="22"/>
          <w:lang w:val="pt-PT" w:eastAsia="pt-PT"/>
        </w:rPr>
      </w:pPr>
      <w:r w:rsidRPr="001E3D3A">
        <w:rPr>
          <w:rFonts w:ascii="Mazda Type Medium" w:hAnsi="Mazda Type Medium"/>
          <w:lang w:val="pt-PT"/>
        </w:rPr>
        <w:fldChar w:fldCharType="begin"/>
      </w:r>
      <w:r w:rsidR="0042208B" w:rsidRPr="001E3D3A">
        <w:rPr>
          <w:rFonts w:ascii="Mazda Type Medium" w:hAnsi="Mazda Type Medium"/>
          <w:lang w:val="pt-PT"/>
        </w:rPr>
        <w:instrText xml:space="preserve"> TOC \o "1-1" \h \z \u </w:instrText>
      </w:r>
      <w:r w:rsidRPr="001E3D3A">
        <w:rPr>
          <w:rFonts w:ascii="Mazda Type Medium" w:hAnsi="Mazda Type Medium"/>
          <w:lang w:val="pt-PT"/>
        </w:rPr>
        <w:fldChar w:fldCharType="separate"/>
      </w:r>
      <w:hyperlink w:anchor="_Toc68797196" w:history="1">
        <w:r w:rsidR="00C25226" w:rsidRPr="002556BB">
          <w:rPr>
            <w:rStyle w:val="Hiperligao"/>
            <w:rFonts w:ascii="Mazda Type Medium" w:hAnsi="Mazda Type Medium"/>
            <w:lang w:val="pt-PT"/>
          </w:rPr>
          <w:t>1|</w:t>
        </w:r>
        <w:r w:rsidR="00C25226">
          <w:rPr>
            <w:rFonts w:eastAsiaTheme="minorEastAsia" w:cstheme="minorBidi"/>
            <w:caps w:val="0"/>
            <w:spacing w:val="0"/>
            <w:sz w:val="22"/>
            <w:szCs w:val="22"/>
            <w:lang w:val="pt-PT" w:eastAsia="pt-PT"/>
          </w:rPr>
          <w:tab/>
        </w:r>
        <w:r w:rsidR="00C25226" w:rsidRPr="002556BB">
          <w:rPr>
            <w:rStyle w:val="Hiperligao"/>
            <w:rFonts w:ascii="Mazda Type Medium" w:hAnsi="Mazda Type Medium"/>
            <w:lang w:val="pt-PT"/>
          </w:rPr>
          <w:t>IntroduÇÃO: novas EscOlhaS, O MESMO PRAZER DE SEMPRE</w:t>
        </w:r>
        <w:r w:rsidR="00C25226">
          <w:rPr>
            <w:webHidden/>
          </w:rPr>
          <w:tab/>
        </w:r>
        <w:r w:rsidR="00C25226">
          <w:rPr>
            <w:webHidden/>
          </w:rPr>
          <w:fldChar w:fldCharType="begin"/>
        </w:r>
        <w:r w:rsidR="00C25226">
          <w:rPr>
            <w:webHidden/>
          </w:rPr>
          <w:instrText xml:space="preserve"> PAGEREF _Toc68797196 \h </w:instrText>
        </w:r>
        <w:r w:rsidR="00C25226">
          <w:rPr>
            <w:webHidden/>
          </w:rPr>
        </w:r>
        <w:r w:rsidR="00C25226">
          <w:rPr>
            <w:webHidden/>
          </w:rPr>
          <w:fldChar w:fldCharType="separate"/>
        </w:r>
        <w:r w:rsidR="00A45163">
          <w:rPr>
            <w:webHidden/>
          </w:rPr>
          <w:t>3</w:t>
        </w:r>
        <w:r w:rsidR="00C25226">
          <w:rPr>
            <w:webHidden/>
          </w:rPr>
          <w:fldChar w:fldCharType="end"/>
        </w:r>
      </w:hyperlink>
    </w:p>
    <w:p w14:paraId="372E81CC" w14:textId="7BDC468D" w:rsidR="00C25226" w:rsidRDefault="00A45163">
      <w:pPr>
        <w:pStyle w:val="ndice1"/>
        <w:rPr>
          <w:rFonts w:eastAsiaTheme="minorEastAsia" w:cstheme="minorBidi"/>
          <w:caps w:val="0"/>
          <w:spacing w:val="0"/>
          <w:sz w:val="22"/>
          <w:szCs w:val="22"/>
          <w:lang w:val="pt-PT" w:eastAsia="pt-PT"/>
        </w:rPr>
      </w:pPr>
      <w:hyperlink w:anchor="_Toc68797197" w:history="1">
        <w:r w:rsidR="00C25226" w:rsidRPr="002556BB">
          <w:rPr>
            <w:rStyle w:val="Hiperligao"/>
            <w:rFonts w:ascii="Mazda Type Medium" w:hAnsi="Mazda Type Medium"/>
            <w:lang w:val="pt-PT"/>
          </w:rPr>
          <w:t>2|</w:t>
        </w:r>
        <w:r w:rsidR="00C25226">
          <w:rPr>
            <w:rFonts w:eastAsiaTheme="minorEastAsia" w:cstheme="minorBidi"/>
            <w:caps w:val="0"/>
            <w:spacing w:val="0"/>
            <w:sz w:val="22"/>
            <w:szCs w:val="22"/>
            <w:lang w:val="pt-PT" w:eastAsia="pt-PT"/>
          </w:rPr>
          <w:tab/>
        </w:r>
        <w:r w:rsidR="00C25226" w:rsidRPr="002556BB">
          <w:rPr>
            <w:rStyle w:val="Hiperligao"/>
            <w:rFonts w:ascii="Mazda Type Medium" w:hAnsi="Mazda Type Medium"/>
            <w:lang w:val="pt-PT"/>
          </w:rPr>
          <w:t>DESIGN Exterior &amp; Interior</w:t>
        </w:r>
        <w:r w:rsidR="00C25226">
          <w:rPr>
            <w:webHidden/>
          </w:rPr>
          <w:tab/>
        </w:r>
        <w:r w:rsidR="00C25226">
          <w:rPr>
            <w:webHidden/>
          </w:rPr>
          <w:fldChar w:fldCharType="begin"/>
        </w:r>
        <w:r w:rsidR="00C25226">
          <w:rPr>
            <w:webHidden/>
          </w:rPr>
          <w:instrText xml:space="preserve"> PAGEREF _Toc68797197 \h </w:instrText>
        </w:r>
        <w:r w:rsidR="00C25226">
          <w:rPr>
            <w:webHidden/>
          </w:rPr>
        </w:r>
        <w:r w:rsidR="00C25226">
          <w:rPr>
            <w:webHidden/>
          </w:rPr>
          <w:fldChar w:fldCharType="separate"/>
        </w:r>
        <w:r>
          <w:rPr>
            <w:webHidden/>
          </w:rPr>
          <w:t>4</w:t>
        </w:r>
        <w:r w:rsidR="00C25226">
          <w:rPr>
            <w:webHidden/>
          </w:rPr>
          <w:fldChar w:fldCharType="end"/>
        </w:r>
      </w:hyperlink>
    </w:p>
    <w:p w14:paraId="0E365145" w14:textId="1DE53E8F" w:rsidR="00C25226" w:rsidRDefault="00A45163">
      <w:pPr>
        <w:pStyle w:val="ndice1"/>
        <w:rPr>
          <w:rFonts w:eastAsiaTheme="minorEastAsia" w:cstheme="minorBidi"/>
          <w:caps w:val="0"/>
          <w:spacing w:val="0"/>
          <w:sz w:val="22"/>
          <w:szCs w:val="22"/>
          <w:lang w:val="pt-PT" w:eastAsia="pt-PT"/>
        </w:rPr>
      </w:pPr>
      <w:hyperlink w:anchor="_Toc68797198" w:history="1">
        <w:r w:rsidR="00C25226" w:rsidRPr="002556BB">
          <w:rPr>
            <w:rStyle w:val="Hiperligao"/>
            <w:rFonts w:ascii="Mazda Type Medium" w:hAnsi="Mazda Type Medium"/>
            <w:lang w:val="pt-PT"/>
          </w:rPr>
          <w:t>3|</w:t>
        </w:r>
        <w:r w:rsidR="00C25226">
          <w:rPr>
            <w:rFonts w:eastAsiaTheme="minorEastAsia" w:cstheme="minorBidi"/>
            <w:caps w:val="0"/>
            <w:spacing w:val="0"/>
            <w:sz w:val="22"/>
            <w:szCs w:val="22"/>
            <w:lang w:val="pt-PT" w:eastAsia="pt-PT"/>
          </w:rPr>
          <w:tab/>
        </w:r>
        <w:r w:rsidR="00C25226" w:rsidRPr="002556BB">
          <w:rPr>
            <w:rStyle w:val="Hiperligao"/>
            <w:rFonts w:ascii="Mazda Type Medium" w:hAnsi="Mazda Type Medium"/>
            <w:lang w:val="pt-PT"/>
          </w:rPr>
          <w:t>DINâMICa de conDução</w:t>
        </w:r>
        <w:r w:rsidR="00C25226">
          <w:rPr>
            <w:webHidden/>
          </w:rPr>
          <w:tab/>
        </w:r>
        <w:r w:rsidR="00C25226">
          <w:rPr>
            <w:webHidden/>
          </w:rPr>
          <w:fldChar w:fldCharType="begin"/>
        </w:r>
        <w:r w:rsidR="00C25226">
          <w:rPr>
            <w:webHidden/>
          </w:rPr>
          <w:instrText xml:space="preserve"> PAGEREF _Toc68797198 \h </w:instrText>
        </w:r>
        <w:r w:rsidR="00C25226">
          <w:rPr>
            <w:webHidden/>
          </w:rPr>
        </w:r>
        <w:r w:rsidR="00C25226">
          <w:rPr>
            <w:webHidden/>
          </w:rPr>
          <w:fldChar w:fldCharType="separate"/>
        </w:r>
        <w:r>
          <w:rPr>
            <w:webHidden/>
          </w:rPr>
          <w:t>6</w:t>
        </w:r>
        <w:r w:rsidR="00C25226">
          <w:rPr>
            <w:webHidden/>
          </w:rPr>
          <w:fldChar w:fldCharType="end"/>
        </w:r>
      </w:hyperlink>
    </w:p>
    <w:p w14:paraId="54D87598" w14:textId="0299E1D9" w:rsidR="00C25226" w:rsidRDefault="00A45163">
      <w:pPr>
        <w:pStyle w:val="ndice1"/>
        <w:rPr>
          <w:rFonts w:eastAsiaTheme="minorEastAsia" w:cstheme="minorBidi"/>
          <w:caps w:val="0"/>
          <w:spacing w:val="0"/>
          <w:sz w:val="22"/>
          <w:szCs w:val="22"/>
          <w:lang w:val="pt-PT" w:eastAsia="pt-PT"/>
        </w:rPr>
      </w:pPr>
      <w:hyperlink w:anchor="_Toc68797199" w:history="1">
        <w:r w:rsidR="00C25226" w:rsidRPr="002556BB">
          <w:rPr>
            <w:rStyle w:val="Hiperligao"/>
            <w:rFonts w:ascii="Mazda Type Medium" w:hAnsi="Mazda Type Medium"/>
            <w:lang w:val="pt-PT"/>
          </w:rPr>
          <w:t>4|</w:t>
        </w:r>
        <w:r w:rsidR="00C25226">
          <w:rPr>
            <w:rFonts w:eastAsiaTheme="minorEastAsia" w:cstheme="minorBidi"/>
            <w:caps w:val="0"/>
            <w:spacing w:val="0"/>
            <w:sz w:val="22"/>
            <w:szCs w:val="22"/>
            <w:lang w:val="pt-PT" w:eastAsia="pt-PT"/>
          </w:rPr>
          <w:tab/>
        </w:r>
        <w:r w:rsidR="00C25226" w:rsidRPr="002556BB">
          <w:rPr>
            <w:rStyle w:val="Hiperligao"/>
            <w:rFonts w:ascii="Mazda Type Medium" w:hAnsi="Mazda Type Medium"/>
            <w:lang w:val="pt-PT"/>
          </w:rPr>
          <w:t>SegurAnça &amp; concePção</w:t>
        </w:r>
        <w:r w:rsidR="00C25226">
          <w:rPr>
            <w:webHidden/>
          </w:rPr>
          <w:tab/>
        </w:r>
        <w:r w:rsidR="00C25226">
          <w:rPr>
            <w:webHidden/>
          </w:rPr>
          <w:fldChar w:fldCharType="begin"/>
        </w:r>
        <w:r w:rsidR="00C25226">
          <w:rPr>
            <w:webHidden/>
          </w:rPr>
          <w:instrText xml:space="preserve"> PAGEREF _Toc68797199 \h </w:instrText>
        </w:r>
        <w:r w:rsidR="00C25226">
          <w:rPr>
            <w:webHidden/>
          </w:rPr>
        </w:r>
        <w:r w:rsidR="00C25226">
          <w:rPr>
            <w:webHidden/>
          </w:rPr>
          <w:fldChar w:fldCharType="separate"/>
        </w:r>
        <w:r>
          <w:rPr>
            <w:webHidden/>
          </w:rPr>
          <w:t>7</w:t>
        </w:r>
        <w:r w:rsidR="00C25226">
          <w:rPr>
            <w:webHidden/>
          </w:rPr>
          <w:fldChar w:fldCharType="end"/>
        </w:r>
      </w:hyperlink>
    </w:p>
    <w:p w14:paraId="0F242489" w14:textId="37C4525B" w:rsidR="00C25226" w:rsidRDefault="00A45163">
      <w:pPr>
        <w:pStyle w:val="ndice1"/>
        <w:rPr>
          <w:rFonts w:eastAsiaTheme="minorEastAsia" w:cstheme="minorBidi"/>
          <w:caps w:val="0"/>
          <w:spacing w:val="0"/>
          <w:sz w:val="22"/>
          <w:szCs w:val="22"/>
          <w:lang w:val="pt-PT" w:eastAsia="pt-PT"/>
        </w:rPr>
      </w:pPr>
      <w:hyperlink w:anchor="_Toc68797200" w:history="1">
        <w:r w:rsidR="00C25226" w:rsidRPr="002556BB">
          <w:rPr>
            <w:rStyle w:val="Hiperligao"/>
            <w:rFonts w:ascii="Mazda Type Medium" w:hAnsi="Mazda Type Medium"/>
            <w:lang w:val="pt-PT"/>
          </w:rPr>
          <w:t>5|</w:t>
        </w:r>
        <w:r w:rsidR="00C25226">
          <w:rPr>
            <w:rFonts w:eastAsiaTheme="minorEastAsia" w:cstheme="minorBidi"/>
            <w:caps w:val="0"/>
            <w:spacing w:val="0"/>
            <w:sz w:val="22"/>
            <w:szCs w:val="22"/>
            <w:lang w:val="pt-PT" w:eastAsia="pt-PT"/>
          </w:rPr>
          <w:tab/>
        </w:r>
        <w:r w:rsidR="00C25226" w:rsidRPr="002556BB">
          <w:rPr>
            <w:rStyle w:val="Hiperligao"/>
            <w:rFonts w:ascii="Mazda Type Medium" w:hAnsi="Mazda Type Medium"/>
            <w:lang w:val="pt-PT"/>
          </w:rPr>
          <w:t>eSPECIFICAÇõeS TéCNICAS</w:t>
        </w:r>
        <w:r w:rsidR="00C25226">
          <w:rPr>
            <w:webHidden/>
          </w:rPr>
          <w:tab/>
        </w:r>
        <w:r w:rsidR="00C25226">
          <w:rPr>
            <w:webHidden/>
          </w:rPr>
          <w:fldChar w:fldCharType="begin"/>
        </w:r>
        <w:r w:rsidR="00C25226">
          <w:rPr>
            <w:webHidden/>
          </w:rPr>
          <w:instrText xml:space="preserve"> PAGEREF _Toc68797200 \h </w:instrText>
        </w:r>
        <w:r w:rsidR="00C25226">
          <w:rPr>
            <w:webHidden/>
          </w:rPr>
        </w:r>
        <w:r w:rsidR="00C25226">
          <w:rPr>
            <w:webHidden/>
          </w:rPr>
          <w:fldChar w:fldCharType="separate"/>
        </w:r>
        <w:r>
          <w:rPr>
            <w:webHidden/>
          </w:rPr>
          <w:t>8</w:t>
        </w:r>
        <w:r w:rsidR="00C25226">
          <w:rPr>
            <w:webHidden/>
          </w:rPr>
          <w:fldChar w:fldCharType="end"/>
        </w:r>
      </w:hyperlink>
    </w:p>
    <w:p w14:paraId="3FD55088" w14:textId="789A46DA" w:rsidR="000A221A" w:rsidRDefault="000B5F9F" w:rsidP="00860362">
      <w:pPr>
        <w:pStyle w:val="Pictures"/>
        <w:rPr>
          <w:rFonts w:ascii="Mazda Type Medium" w:hAnsi="Mazda Type Medium"/>
          <w:lang w:val="pt-PT"/>
        </w:rPr>
      </w:pPr>
      <w:r w:rsidRPr="001E3D3A">
        <w:rPr>
          <w:rFonts w:ascii="Mazda Type Medium" w:hAnsi="Mazda Type Medium"/>
          <w:lang w:val="pt-PT"/>
        </w:rPr>
        <w:fldChar w:fldCharType="end"/>
      </w:r>
    </w:p>
    <w:p w14:paraId="537B9903" w14:textId="77777777" w:rsidR="001E3D3A" w:rsidRDefault="001E3D3A" w:rsidP="001E3D3A">
      <w:pPr>
        <w:rPr>
          <w:lang w:val="pt-PT"/>
        </w:rPr>
      </w:pPr>
    </w:p>
    <w:p w14:paraId="47A9F6D5" w14:textId="77777777" w:rsidR="001E3D3A" w:rsidRDefault="001E3D3A" w:rsidP="001E3D3A">
      <w:pPr>
        <w:rPr>
          <w:lang w:val="pt-PT"/>
        </w:rPr>
      </w:pPr>
    </w:p>
    <w:p w14:paraId="5E6F350D" w14:textId="77777777" w:rsidR="001E3D3A" w:rsidRDefault="001E3D3A" w:rsidP="001E3D3A">
      <w:pPr>
        <w:rPr>
          <w:lang w:val="pt-PT"/>
        </w:rPr>
      </w:pPr>
    </w:p>
    <w:p w14:paraId="6B530E3C" w14:textId="77777777" w:rsidR="001E3D3A" w:rsidRDefault="001E3D3A" w:rsidP="001E3D3A">
      <w:pPr>
        <w:rPr>
          <w:lang w:val="pt-PT"/>
        </w:rPr>
      </w:pPr>
    </w:p>
    <w:p w14:paraId="6C55FDD1" w14:textId="77777777" w:rsidR="001E3D3A" w:rsidRDefault="001E3D3A" w:rsidP="001E3D3A">
      <w:pPr>
        <w:rPr>
          <w:lang w:val="pt-PT"/>
        </w:rPr>
      </w:pPr>
    </w:p>
    <w:p w14:paraId="39F73C07" w14:textId="77777777" w:rsidR="001E3D3A" w:rsidRDefault="001E3D3A" w:rsidP="001E3D3A">
      <w:pPr>
        <w:rPr>
          <w:lang w:val="pt-PT"/>
        </w:rPr>
      </w:pPr>
    </w:p>
    <w:p w14:paraId="5CC6B12F" w14:textId="77777777" w:rsidR="001E3D3A" w:rsidRDefault="001E3D3A" w:rsidP="001E3D3A">
      <w:pPr>
        <w:rPr>
          <w:lang w:val="pt-PT"/>
        </w:rPr>
      </w:pPr>
    </w:p>
    <w:p w14:paraId="4D882D58" w14:textId="77777777" w:rsidR="001E3D3A" w:rsidRPr="001E3D3A" w:rsidRDefault="001E3D3A" w:rsidP="001E3D3A">
      <w:pPr>
        <w:rPr>
          <w:lang w:val="pt-PT"/>
        </w:rPr>
      </w:pPr>
    </w:p>
    <w:p w14:paraId="7C405791" w14:textId="77777777" w:rsidR="001E3D3A" w:rsidRDefault="001E3D3A" w:rsidP="00300DBB">
      <w:pPr>
        <w:rPr>
          <w:rFonts w:ascii="Mazda Type Medium" w:hAnsi="Mazda Type Medium"/>
          <w:lang w:val="pt-PT"/>
        </w:rPr>
      </w:pPr>
    </w:p>
    <w:p w14:paraId="4B6C4445" w14:textId="77777777" w:rsidR="001E3D3A" w:rsidRDefault="001E3D3A" w:rsidP="00300DBB">
      <w:pPr>
        <w:rPr>
          <w:rFonts w:ascii="Mazda Type Medium" w:hAnsi="Mazda Type Medium"/>
          <w:lang w:val="pt-PT"/>
        </w:rPr>
      </w:pPr>
    </w:p>
    <w:p w14:paraId="1383E8CE" w14:textId="77777777" w:rsidR="001E3D3A" w:rsidRDefault="001E3D3A" w:rsidP="00300DBB">
      <w:pPr>
        <w:rPr>
          <w:rFonts w:ascii="Mazda Type Medium" w:hAnsi="Mazda Type Medium"/>
          <w:lang w:val="pt-PT"/>
        </w:rPr>
      </w:pPr>
    </w:p>
    <w:p w14:paraId="757F57D5" w14:textId="32431B50" w:rsidR="00300DBB" w:rsidRPr="001E3D3A" w:rsidRDefault="001E3D3A" w:rsidP="00300DBB">
      <w:pPr>
        <w:rPr>
          <w:rFonts w:ascii="Mazda Type Medium" w:hAnsi="Mazda Type Medium"/>
          <w:lang w:val="pt-PT"/>
        </w:rPr>
      </w:pPr>
      <w:r w:rsidRPr="004B178C">
        <w:rPr>
          <w:rFonts w:ascii="Mazda Type Medium" w:hAnsi="Mazda Type Medium"/>
          <w:lang w:val="pt-PT"/>
        </w:rPr>
        <w:t>Nota: Os conteúdos deste Press Kit são específicos para o mercado português e sumarizam as especificações nacionais dos produtos Mazda nele referidos. Os valores, especificações e níveis de equipamento nele referidos podem variar face aos diferentes mercados da Europa onde o modelo é comercializado</w:t>
      </w:r>
    </w:p>
    <w:p w14:paraId="36E6B689" w14:textId="696874E8" w:rsidR="002A42F2" w:rsidRPr="001E3D3A" w:rsidRDefault="00AF4081" w:rsidP="002A42F2">
      <w:pPr>
        <w:pStyle w:val="Heading1Numbered"/>
        <w:numPr>
          <w:ilvl w:val="0"/>
          <w:numId w:val="1"/>
        </w:numPr>
        <w:rPr>
          <w:rFonts w:ascii="Mazda Type Medium" w:hAnsi="Mazda Type Medium"/>
          <w:lang w:val="pt-PT"/>
        </w:rPr>
      </w:pPr>
      <w:bookmarkStart w:id="2" w:name="_Toc68797196"/>
      <w:r w:rsidRPr="001E3D3A">
        <w:rPr>
          <w:rFonts w:ascii="Mazda Type Medium" w:hAnsi="Mazda Type Medium"/>
          <w:lang w:val="pt-PT"/>
        </w:rPr>
        <w:lastRenderedPageBreak/>
        <w:t>Introdu</w:t>
      </w:r>
      <w:r w:rsidR="00FB7542" w:rsidRPr="001E3D3A">
        <w:rPr>
          <w:rFonts w:ascii="Mazda Type Medium" w:hAnsi="Mazda Type Medium"/>
          <w:lang w:val="pt-PT"/>
        </w:rPr>
        <w:t>ÇÃO</w:t>
      </w:r>
      <w:r w:rsidR="005900A8" w:rsidRPr="001E3D3A">
        <w:rPr>
          <w:rFonts w:ascii="Mazda Type Medium" w:hAnsi="Mazda Type Medium"/>
          <w:lang w:val="pt-PT"/>
        </w:rPr>
        <w:t xml:space="preserve">: </w:t>
      </w:r>
      <w:r w:rsidR="00FB7542" w:rsidRPr="001E3D3A">
        <w:rPr>
          <w:rFonts w:ascii="Mazda Type Medium" w:hAnsi="Mazda Type Medium"/>
          <w:lang w:val="pt-PT"/>
        </w:rPr>
        <w:t>novas E</w:t>
      </w:r>
      <w:r w:rsidR="009B1C53" w:rsidRPr="001E3D3A">
        <w:rPr>
          <w:rFonts w:ascii="Mazda Type Medium" w:hAnsi="Mazda Type Medium"/>
          <w:lang w:val="pt-PT"/>
        </w:rPr>
        <w:t>sc</w:t>
      </w:r>
      <w:r w:rsidR="00FB7542" w:rsidRPr="001E3D3A">
        <w:rPr>
          <w:rFonts w:ascii="Mazda Type Medium" w:hAnsi="Mazda Type Medium"/>
          <w:lang w:val="pt-PT"/>
        </w:rPr>
        <w:t>O</w:t>
      </w:r>
      <w:r w:rsidR="009B1C53" w:rsidRPr="001E3D3A">
        <w:rPr>
          <w:rFonts w:ascii="Mazda Type Medium" w:hAnsi="Mazda Type Medium"/>
          <w:lang w:val="pt-PT"/>
        </w:rPr>
        <w:t>lha</w:t>
      </w:r>
      <w:r w:rsidR="00FB7542" w:rsidRPr="001E3D3A">
        <w:rPr>
          <w:rFonts w:ascii="Mazda Type Medium" w:hAnsi="Mazda Type Medium"/>
          <w:lang w:val="pt-PT"/>
        </w:rPr>
        <w:t>S, O MESMO PRAZER DE SEMPRE</w:t>
      </w:r>
      <w:bookmarkEnd w:id="2"/>
      <w:r w:rsidR="00FB7542" w:rsidRPr="001E3D3A">
        <w:rPr>
          <w:rFonts w:ascii="Mazda Type Medium" w:hAnsi="Mazda Type Medium"/>
          <w:lang w:val="pt-PT"/>
        </w:rPr>
        <w:t xml:space="preserve"> </w:t>
      </w:r>
    </w:p>
    <w:p w14:paraId="531D093F" w14:textId="1E5B6902" w:rsidR="005900A8" w:rsidRPr="001E3D3A" w:rsidRDefault="00DF61BB" w:rsidP="005900A8">
      <w:pPr>
        <w:rPr>
          <w:rFonts w:ascii="Mazda Type Medium" w:hAnsi="Mazda Type Medium"/>
          <w:lang w:val="pt-PT"/>
        </w:rPr>
      </w:pPr>
      <w:r w:rsidRPr="001E3D3A">
        <w:rPr>
          <w:rFonts w:ascii="Mazda Type Medium" w:hAnsi="Mazda Type Medium"/>
          <w:lang w:val="pt-PT"/>
        </w:rPr>
        <w:t>Passadas mais de três décadas e 1,1 milhões de unidades vendidas, o poder de sedução do MX-5, aclamado e famoso em todo o mundo,  continua em ascensão</w:t>
      </w:r>
      <w:r w:rsidR="005900A8" w:rsidRPr="001E3D3A">
        <w:rPr>
          <w:rFonts w:ascii="Mazda Type Medium" w:hAnsi="Mazda Type Medium"/>
          <w:lang w:val="pt-PT"/>
        </w:rPr>
        <w:t xml:space="preserve">. </w:t>
      </w:r>
      <w:r w:rsidRPr="001E3D3A">
        <w:rPr>
          <w:rFonts w:ascii="Mazda Type Medium" w:hAnsi="Mazda Type Medium"/>
          <w:lang w:val="pt-PT"/>
        </w:rPr>
        <w:t>E co</w:t>
      </w:r>
      <w:r w:rsidR="00A30A73" w:rsidRPr="001E3D3A">
        <w:rPr>
          <w:rFonts w:ascii="Mazda Type Medium" w:hAnsi="Mazda Type Medium"/>
          <w:lang w:val="pt-PT"/>
        </w:rPr>
        <w:t xml:space="preserve">m </w:t>
      </w:r>
      <w:r w:rsidRPr="001E3D3A">
        <w:rPr>
          <w:rFonts w:ascii="Mazda Type Medium" w:hAnsi="Mazda Type Medium"/>
          <w:lang w:val="pt-PT"/>
        </w:rPr>
        <w:t>t</w:t>
      </w:r>
      <w:r w:rsidR="00A30A73" w:rsidRPr="001E3D3A">
        <w:rPr>
          <w:rFonts w:ascii="Mazda Type Medium" w:hAnsi="Mazda Type Medium"/>
          <w:lang w:val="pt-PT"/>
        </w:rPr>
        <w:t>o</w:t>
      </w:r>
      <w:r w:rsidRPr="001E3D3A">
        <w:rPr>
          <w:rFonts w:ascii="Mazda Type Medium" w:hAnsi="Mazda Type Medium"/>
          <w:lang w:val="pt-PT"/>
        </w:rPr>
        <w:t>do o méri</w:t>
      </w:r>
      <w:r w:rsidR="007F5F75">
        <w:rPr>
          <w:rFonts w:ascii="Mazda Type Medium" w:hAnsi="Mazda Type Medium"/>
          <w:lang w:val="pt-PT"/>
        </w:rPr>
        <w:t>t</w:t>
      </w:r>
      <w:r w:rsidRPr="001E3D3A">
        <w:rPr>
          <w:rFonts w:ascii="Mazda Type Medium" w:hAnsi="Mazda Type Medium"/>
          <w:lang w:val="pt-PT"/>
        </w:rPr>
        <w:t>o</w:t>
      </w:r>
      <w:r w:rsidR="00A30A73" w:rsidRPr="001E3D3A">
        <w:rPr>
          <w:rFonts w:ascii="Mazda Type Medium" w:hAnsi="Mazda Type Medium"/>
          <w:lang w:val="pt-PT"/>
        </w:rPr>
        <w:t xml:space="preserve">: </w:t>
      </w:r>
      <w:r w:rsidR="00C04CAC" w:rsidRPr="001E3D3A">
        <w:rPr>
          <w:rFonts w:ascii="Mazda Type Medium" w:hAnsi="Mazda Type Medium"/>
          <w:lang w:val="pt-PT"/>
        </w:rPr>
        <w:t>cons</w:t>
      </w:r>
      <w:r w:rsidR="005E3116" w:rsidRPr="001E3D3A">
        <w:rPr>
          <w:rFonts w:ascii="Mazda Type Medium" w:hAnsi="Mazda Type Medium"/>
          <w:lang w:val="pt-PT"/>
        </w:rPr>
        <w:t>e</w:t>
      </w:r>
      <w:r w:rsidR="00C04CAC" w:rsidRPr="001E3D3A">
        <w:rPr>
          <w:rFonts w:ascii="Mazda Type Medium" w:hAnsi="Mazda Type Medium"/>
          <w:lang w:val="pt-PT"/>
        </w:rPr>
        <w:t>cut</w:t>
      </w:r>
      <w:r w:rsidR="005E3116" w:rsidRPr="001E3D3A">
        <w:rPr>
          <w:rFonts w:ascii="Mazda Type Medium" w:hAnsi="Mazda Type Medium"/>
          <w:lang w:val="pt-PT"/>
        </w:rPr>
        <w:t>iv</w:t>
      </w:r>
      <w:r w:rsidR="00A30A73" w:rsidRPr="001E3D3A">
        <w:rPr>
          <w:rFonts w:ascii="Mazda Type Medium" w:hAnsi="Mazda Type Medium"/>
          <w:lang w:val="pt-PT"/>
        </w:rPr>
        <w:t xml:space="preserve">amente </w:t>
      </w:r>
      <w:r w:rsidR="00C04CAC" w:rsidRPr="001E3D3A">
        <w:rPr>
          <w:rFonts w:ascii="Mazda Type Medium" w:hAnsi="Mazda Type Medium"/>
          <w:lang w:val="pt-PT"/>
        </w:rPr>
        <w:t>apontad</w:t>
      </w:r>
      <w:r w:rsidR="00A30A73" w:rsidRPr="001E3D3A">
        <w:rPr>
          <w:rFonts w:ascii="Mazda Type Medium" w:hAnsi="Mazda Type Medium"/>
          <w:lang w:val="pt-PT"/>
        </w:rPr>
        <w:t xml:space="preserve">o como </w:t>
      </w:r>
      <w:r w:rsidR="005E3116" w:rsidRPr="001E3D3A">
        <w:rPr>
          <w:rFonts w:ascii="Mazda Type Medium" w:hAnsi="Mazda Type Medium"/>
          <w:lang w:val="pt-PT"/>
        </w:rPr>
        <w:t xml:space="preserve">o melhor exemplo </w:t>
      </w:r>
      <w:r w:rsidR="00C04CAC" w:rsidRPr="001E3D3A">
        <w:rPr>
          <w:rFonts w:ascii="Mazda Type Medium" w:hAnsi="Mazda Type Medium"/>
          <w:lang w:val="pt-PT"/>
        </w:rPr>
        <w:t>d</w:t>
      </w:r>
      <w:r w:rsidR="005E3116" w:rsidRPr="001E3D3A">
        <w:rPr>
          <w:rFonts w:ascii="Mazda Type Medium" w:hAnsi="Mazda Type Medium"/>
          <w:lang w:val="pt-PT"/>
        </w:rPr>
        <w:t>a</w:t>
      </w:r>
      <w:r w:rsidR="00C04CAC" w:rsidRPr="001E3D3A">
        <w:rPr>
          <w:rFonts w:ascii="Mazda Type Medium" w:hAnsi="Mazda Type Medium"/>
          <w:lang w:val="pt-PT"/>
        </w:rPr>
        <w:t xml:space="preserve"> indústria automóvel</w:t>
      </w:r>
      <w:r w:rsidR="005E3116" w:rsidRPr="001E3D3A">
        <w:rPr>
          <w:rFonts w:ascii="Mazda Type Medium" w:hAnsi="Mazda Type Medium"/>
          <w:lang w:val="pt-PT"/>
        </w:rPr>
        <w:t xml:space="preserve"> </w:t>
      </w:r>
      <w:r w:rsidR="00C04CAC" w:rsidRPr="001E3D3A">
        <w:rPr>
          <w:rFonts w:ascii="Mazda Type Medium" w:hAnsi="Mazda Type Medium"/>
          <w:lang w:val="pt-PT"/>
        </w:rPr>
        <w:t xml:space="preserve">em termos da </w:t>
      </w:r>
      <w:r w:rsidR="005E3116" w:rsidRPr="001E3D3A">
        <w:rPr>
          <w:rFonts w:ascii="Mazda Type Medium" w:hAnsi="Mazda Type Medium"/>
          <w:lang w:val="pt-PT"/>
        </w:rPr>
        <w:t xml:space="preserve">relação </w:t>
      </w:r>
      <w:r w:rsidR="00C04CAC" w:rsidRPr="001E3D3A">
        <w:rPr>
          <w:rFonts w:ascii="Mazda Type Medium" w:hAnsi="Mazda Type Medium"/>
          <w:lang w:val="pt-PT"/>
        </w:rPr>
        <w:t xml:space="preserve">entre prazer de condução e </w:t>
      </w:r>
      <w:r w:rsidR="005E3116" w:rsidRPr="001E3D3A">
        <w:rPr>
          <w:rFonts w:ascii="Mazda Type Medium" w:hAnsi="Mazda Type Medium"/>
          <w:lang w:val="pt-PT"/>
        </w:rPr>
        <w:t>custo</w:t>
      </w:r>
      <w:r w:rsidR="00C04CAC" w:rsidRPr="001E3D3A">
        <w:rPr>
          <w:rFonts w:ascii="Mazda Type Medium" w:hAnsi="Mazda Type Medium"/>
          <w:lang w:val="pt-PT"/>
        </w:rPr>
        <w:t xml:space="preserve"> de aquisição</w:t>
      </w:r>
      <w:r w:rsidR="00A30A73" w:rsidRPr="001E3D3A">
        <w:rPr>
          <w:rFonts w:ascii="Mazda Type Medium" w:hAnsi="Mazda Type Medium"/>
          <w:lang w:val="pt-PT"/>
        </w:rPr>
        <w:t xml:space="preserve">, o </w:t>
      </w:r>
      <w:r w:rsidR="00A30A73" w:rsidRPr="001E3D3A">
        <w:rPr>
          <w:rFonts w:ascii="Mazda Type Medium" w:hAnsi="Mazda Type Medium"/>
          <w:i/>
          <w:iCs/>
          <w:lang w:val="pt-PT"/>
        </w:rPr>
        <w:t>roadster</w:t>
      </w:r>
      <w:r w:rsidR="00A30A73" w:rsidRPr="001E3D3A">
        <w:rPr>
          <w:rFonts w:ascii="Mazda Type Medium" w:hAnsi="Mazda Type Medium"/>
          <w:lang w:val="pt-PT"/>
        </w:rPr>
        <w:t xml:space="preserve"> preferido </w:t>
      </w:r>
      <w:r w:rsidR="005E3116" w:rsidRPr="001E3D3A">
        <w:rPr>
          <w:rFonts w:ascii="Mazda Type Medium" w:hAnsi="Mazda Type Medium"/>
          <w:lang w:val="pt-PT"/>
        </w:rPr>
        <w:t xml:space="preserve">em todo </w:t>
      </w:r>
      <w:r w:rsidR="00A30A73" w:rsidRPr="001E3D3A">
        <w:rPr>
          <w:rFonts w:ascii="Mazda Type Medium" w:hAnsi="Mazda Type Medium"/>
          <w:lang w:val="pt-PT"/>
        </w:rPr>
        <w:t>o mundo evoluiu</w:t>
      </w:r>
      <w:r w:rsidR="00C04CAC" w:rsidRPr="001E3D3A">
        <w:rPr>
          <w:rFonts w:ascii="Mazda Type Medium" w:hAnsi="Mazda Type Medium"/>
          <w:lang w:val="pt-PT"/>
        </w:rPr>
        <w:t>,</w:t>
      </w:r>
      <w:r w:rsidR="00A30A73" w:rsidRPr="001E3D3A">
        <w:rPr>
          <w:rFonts w:ascii="Mazda Type Medium" w:hAnsi="Mazda Type Medium"/>
          <w:lang w:val="pt-PT"/>
        </w:rPr>
        <w:t xml:space="preserve"> ao longo dos anos</w:t>
      </w:r>
      <w:r w:rsidR="00C04CAC" w:rsidRPr="001E3D3A">
        <w:rPr>
          <w:rFonts w:ascii="Mazda Type Medium" w:hAnsi="Mazda Type Medium"/>
          <w:lang w:val="pt-PT"/>
        </w:rPr>
        <w:t>, num imenso</w:t>
      </w:r>
      <w:r w:rsidR="00A30A73" w:rsidRPr="001E3D3A">
        <w:rPr>
          <w:rFonts w:ascii="Mazda Type Medium" w:hAnsi="Mazda Type Medium"/>
          <w:lang w:val="pt-PT"/>
        </w:rPr>
        <w:t xml:space="preserve"> estilo de cortar a respiração, mas manteve-se sempre fiel ao seu </w:t>
      </w:r>
      <w:r w:rsidR="00C04CAC" w:rsidRPr="001E3D3A">
        <w:rPr>
          <w:rFonts w:ascii="Mazda Type Medium" w:hAnsi="Mazda Type Medium"/>
          <w:lang w:val="pt-PT"/>
        </w:rPr>
        <w:t>caráct</w:t>
      </w:r>
      <w:r w:rsidR="00A30A73" w:rsidRPr="001E3D3A">
        <w:rPr>
          <w:rFonts w:ascii="Mazda Type Medium" w:hAnsi="Mazda Type Medium"/>
          <w:lang w:val="pt-PT"/>
        </w:rPr>
        <w:t>e</w:t>
      </w:r>
      <w:r w:rsidR="00C04CAC" w:rsidRPr="001E3D3A">
        <w:rPr>
          <w:rFonts w:ascii="Mazda Type Medium" w:hAnsi="Mazda Type Medium"/>
          <w:lang w:val="pt-PT"/>
        </w:rPr>
        <w:t>r</w:t>
      </w:r>
      <w:r w:rsidR="00A30A73" w:rsidRPr="001E3D3A">
        <w:rPr>
          <w:rFonts w:ascii="Mazda Type Medium" w:hAnsi="Mazda Type Medium"/>
          <w:lang w:val="pt-PT"/>
        </w:rPr>
        <w:t xml:space="preserve"> Jinba Ittai</w:t>
      </w:r>
      <w:r w:rsidR="00C04CAC" w:rsidRPr="001E3D3A">
        <w:rPr>
          <w:rFonts w:ascii="Mazda Type Medium" w:hAnsi="Mazda Type Medium"/>
          <w:lang w:val="pt-PT"/>
        </w:rPr>
        <w:t>,</w:t>
      </w:r>
      <w:r w:rsidR="00A30A73" w:rsidRPr="001E3D3A">
        <w:rPr>
          <w:rFonts w:ascii="Mazda Type Medium" w:hAnsi="Mazda Type Medium"/>
          <w:lang w:val="pt-PT"/>
        </w:rPr>
        <w:t xml:space="preserve"> </w:t>
      </w:r>
      <w:r w:rsidR="00C04CAC" w:rsidRPr="001E3D3A">
        <w:rPr>
          <w:rFonts w:ascii="Mazda Type Medium" w:hAnsi="Mazda Type Medium"/>
          <w:lang w:val="pt-PT"/>
        </w:rPr>
        <w:t xml:space="preserve">o </w:t>
      </w:r>
      <w:r w:rsidR="00A30A73" w:rsidRPr="001E3D3A">
        <w:rPr>
          <w:rFonts w:ascii="Mazda Type Medium" w:hAnsi="Mazda Type Medium"/>
          <w:lang w:val="pt-PT"/>
        </w:rPr>
        <w:t>qu</w:t>
      </w:r>
      <w:r w:rsidR="00C04CAC" w:rsidRPr="001E3D3A">
        <w:rPr>
          <w:rFonts w:ascii="Mazda Type Medium" w:hAnsi="Mazda Type Medium"/>
          <w:lang w:val="pt-PT"/>
        </w:rPr>
        <w:t>al</w:t>
      </w:r>
      <w:r w:rsidR="00A30A73" w:rsidRPr="001E3D3A">
        <w:rPr>
          <w:rFonts w:ascii="Mazda Type Medium" w:hAnsi="Mazda Type Medium"/>
          <w:lang w:val="pt-PT"/>
        </w:rPr>
        <w:t xml:space="preserve"> coloca o condutor e o carro em perfeita harmonia.</w:t>
      </w:r>
      <w:r w:rsidR="005900A8" w:rsidRPr="001E3D3A">
        <w:rPr>
          <w:rFonts w:ascii="Mazda Type Medium" w:hAnsi="Mazda Type Medium"/>
          <w:lang w:val="pt-PT"/>
        </w:rPr>
        <w:t xml:space="preserve"> </w:t>
      </w:r>
    </w:p>
    <w:p w14:paraId="68C1DBF6" w14:textId="140893EC" w:rsidR="005900A8" w:rsidRPr="001E3D3A" w:rsidRDefault="00C04CAC" w:rsidP="00A30A73">
      <w:pPr>
        <w:rPr>
          <w:rFonts w:ascii="Mazda Type Medium" w:hAnsi="Mazda Type Medium"/>
          <w:lang w:val="pt-PT"/>
        </w:rPr>
      </w:pPr>
      <w:r w:rsidRPr="001E3D3A">
        <w:rPr>
          <w:rFonts w:ascii="Mazda Type Medium" w:hAnsi="Mazda Type Medium"/>
          <w:lang w:val="pt-PT"/>
        </w:rPr>
        <w:t>Agora, e</w:t>
      </w:r>
      <w:r w:rsidR="00A30A73" w:rsidRPr="001E3D3A">
        <w:rPr>
          <w:rFonts w:ascii="Mazda Type Medium" w:hAnsi="Mazda Type Medium"/>
          <w:lang w:val="pt-PT"/>
        </w:rPr>
        <w:t>ntr</w:t>
      </w:r>
      <w:r w:rsidRPr="001E3D3A">
        <w:rPr>
          <w:rFonts w:ascii="Mazda Type Medium" w:hAnsi="Mazda Type Medium"/>
          <w:lang w:val="pt-PT"/>
        </w:rPr>
        <w:t xml:space="preserve">a </w:t>
      </w:r>
      <w:r w:rsidR="00A30A73" w:rsidRPr="001E3D3A">
        <w:rPr>
          <w:rFonts w:ascii="Mazda Type Medium" w:hAnsi="Mazda Type Medium"/>
          <w:lang w:val="pt-PT"/>
        </w:rPr>
        <w:t>e</w:t>
      </w:r>
      <w:r w:rsidRPr="001E3D3A">
        <w:rPr>
          <w:rFonts w:ascii="Mazda Type Medium" w:hAnsi="Mazda Type Medium"/>
          <w:lang w:val="pt-PT"/>
        </w:rPr>
        <w:t>m ce</w:t>
      </w:r>
      <w:r w:rsidR="00A30A73" w:rsidRPr="001E3D3A">
        <w:rPr>
          <w:rFonts w:ascii="Mazda Type Medium" w:hAnsi="Mazda Type Medium"/>
          <w:lang w:val="pt-PT"/>
        </w:rPr>
        <w:t>n</w:t>
      </w:r>
      <w:r w:rsidRPr="001E3D3A">
        <w:rPr>
          <w:rFonts w:ascii="Mazda Type Medium" w:hAnsi="Mazda Type Medium"/>
          <w:lang w:val="pt-PT"/>
        </w:rPr>
        <w:t xml:space="preserve">a </w:t>
      </w:r>
      <w:r w:rsidR="00A30A73" w:rsidRPr="001E3D3A">
        <w:rPr>
          <w:rFonts w:ascii="Mazda Type Medium" w:hAnsi="Mazda Type Medium"/>
          <w:lang w:val="pt-PT"/>
        </w:rPr>
        <w:t xml:space="preserve">o </w:t>
      </w:r>
      <w:r w:rsidRPr="001E3D3A">
        <w:rPr>
          <w:rFonts w:ascii="Mazda Type Medium" w:hAnsi="Mazda Type Medium"/>
          <w:lang w:val="pt-PT"/>
        </w:rPr>
        <w:t xml:space="preserve">MX-5 de </w:t>
      </w:r>
      <w:r w:rsidR="00A30A73" w:rsidRPr="001E3D3A">
        <w:rPr>
          <w:rFonts w:ascii="Mazda Type Medium" w:hAnsi="Mazda Type Medium"/>
          <w:lang w:val="pt-PT"/>
        </w:rPr>
        <w:t>2021, apresentando novas</w:t>
      </w:r>
      <w:r w:rsidR="005955C0" w:rsidRPr="001E3D3A">
        <w:rPr>
          <w:rFonts w:ascii="Mazda Type Medium" w:hAnsi="Mazda Type Medium"/>
          <w:lang w:val="pt-PT"/>
        </w:rPr>
        <w:t xml:space="preserve"> e energizantes</w:t>
      </w:r>
      <w:r w:rsidR="00A30A73" w:rsidRPr="001E3D3A">
        <w:rPr>
          <w:rFonts w:ascii="Mazda Type Medium" w:hAnsi="Mazda Type Medium"/>
          <w:lang w:val="pt-PT"/>
        </w:rPr>
        <w:t xml:space="preserve"> opções de cor</w:t>
      </w:r>
      <w:r w:rsidR="005955C0" w:rsidRPr="001E3D3A">
        <w:rPr>
          <w:rFonts w:ascii="Mazda Type Medium" w:hAnsi="Mazda Type Medium"/>
          <w:lang w:val="pt-PT"/>
        </w:rPr>
        <w:t xml:space="preserve"> i</w:t>
      </w:r>
      <w:r w:rsidR="00A30A73" w:rsidRPr="001E3D3A">
        <w:rPr>
          <w:rFonts w:ascii="Mazda Type Medium" w:hAnsi="Mazda Type Medium"/>
          <w:lang w:val="pt-PT"/>
        </w:rPr>
        <w:t>nt</w:t>
      </w:r>
      <w:r w:rsidR="005955C0" w:rsidRPr="001E3D3A">
        <w:rPr>
          <w:rFonts w:ascii="Mazda Type Medium" w:hAnsi="Mazda Type Medium"/>
          <w:lang w:val="pt-PT"/>
        </w:rPr>
        <w:t>e</w:t>
      </w:r>
      <w:r w:rsidR="00A30A73" w:rsidRPr="001E3D3A">
        <w:rPr>
          <w:rFonts w:ascii="Mazda Type Medium" w:hAnsi="Mazda Type Medium"/>
          <w:lang w:val="pt-PT"/>
        </w:rPr>
        <w:t>r</w:t>
      </w:r>
      <w:r w:rsidR="005955C0" w:rsidRPr="001E3D3A">
        <w:rPr>
          <w:rFonts w:ascii="Mazda Type Medium" w:hAnsi="Mazda Type Medium"/>
          <w:lang w:val="pt-PT"/>
        </w:rPr>
        <w:t>i</w:t>
      </w:r>
      <w:r w:rsidR="00A30A73" w:rsidRPr="001E3D3A">
        <w:rPr>
          <w:rFonts w:ascii="Mazda Type Medium" w:hAnsi="Mazda Type Medium"/>
          <w:lang w:val="pt-PT"/>
        </w:rPr>
        <w:t>o</w:t>
      </w:r>
      <w:r w:rsidR="005955C0" w:rsidRPr="001E3D3A">
        <w:rPr>
          <w:rFonts w:ascii="Mazda Type Medium" w:hAnsi="Mazda Type Medium"/>
          <w:lang w:val="pt-PT"/>
        </w:rPr>
        <w:t>res</w:t>
      </w:r>
      <w:r w:rsidR="00A30A73" w:rsidRPr="001E3D3A">
        <w:rPr>
          <w:rFonts w:ascii="Mazda Type Medium" w:hAnsi="Mazda Type Medium"/>
          <w:lang w:val="pt-PT"/>
        </w:rPr>
        <w:t xml:space="preserve"> e </w:t>
      </w:r>
      <w:r w:rsidR="005955C0" w:rsidRPr="001E3D3A">
        <w:rPr>
          <w:rFonts w:ascii="Mazda Type Medium" w:hAnsi="Mazda Type Medium"/>
          <w:lang w:val="pt-PT"/>
        </w:rPr>
        <w:t>exteri</w:t>
      </w:r>
      <w:r w:rsidR="00A30A73" w:rsidRPr="001E3D3A">
        <w:rPr>
          <w:rFonts w:ascii="Mazda Type Medium" w:hAnsi="Mazda Type Medium"/>
          <w:lang w:val="pt-PT"/>
        </w:rPr>
        <w:t>or</w:t>
      </w:r>
      <w:r w:rsidR="005955C0" w:rsidRPr="001E3D3A">
        <w:rPr>
          <w:rFonts w:ascii="Mazda Type Medium" w:hAnsi="Mazda Type Medium"/>
          <w:lang w:val="pt-PT"/>
        </w:rPr>
        <w:t>es</w:t>
      </w:r>
      <w:r w:rsidR="00A30A73" w:rsidRPr="001E3D3A">
        <w:rPr>
          <w:rFonts w:ascii="Mazda Type Medium" w:hAnsi="Mazda Type Medium"/>
          <w:lang w:val="pt-PT"/>
        </w:rPr>
        <w:t xml:space="preserve">. </w:t>
      </w:r>
      <w:r w:rsidR="005955C0" w:rsidRPr="001E3D3A">
        <w:rPr>
          <w:rFonts w:ascii="Mazda Type Medium" w:hAnsi="Mazda Type Medium"/>
          <w:lang w:val="pt-PT"/>
        </w:rPr>
        <w:t>Em reforço do seu visual já vencedor do  World Car Design of the Year,</w:t>
      </w:r>
      <w:r w:rsidR="00A30A73" w:rsidRPr="001E3D3A">
        <w:rPr>
          <w:rFonts w:ascii="Mazda Type Medium" w:hAnsi="Mazda Type Medium"/>
          <w:lang w:val="pt-PT"/>
        </w:rPr>
        <w:t xml:space="preserve"> </w:t>
      </w:r>
      <w:r w:rsidR="005955C0" w:rsidRPr="001E3D3A">
        <w:rPr>
          <w:rFonts w:ascii="Mazda Type Medium" w:hAnsi="Mazda Type Medium"/>
          <w:lang w:val="pt-PT"/>
        </w:rPr>
        <w:t xml:space="preserve">surgem os novos revestimentos </w:t>
      </w:r>
      <w:r w:rsidR="00A30A73" w:rsidRPr="001E3D3A">
        <w:rPr>
          <w:rFonts w:ascii="Mazda Type Medium" w:hAnsi="Mazda Type Medium"/>
          <w:lang w:val="pt-PT"/>
        </w:rPr>
        <w:t xml:space="preserve">em </w:t>
      </w:r>
      <w:r w:rsidR="005955C0" w:rsidRPr="001E3D3A">
        <w:rPr>
          <w:rFonts w:ascii="Mazda Type Medium" w:hAnsi="Mazda Type Medium"/>
          <w:lang w:val="pt-PT"/>
        </w:rPr>
        <w:t>couro</w:t>
      </w:r>
      <w:r w:rsidR="00A30A73" w:rsidRPr="001E3D3A">
        <w:rPr>
          <w:rFonts w:ascii="Mazda Type Medium" w:hAnsi="Mazda Type Medium"/>
          <w:lang w:val="pt-PT"/>
        </w:rPr>
        <w:t xml:space="preserve"> napa Pure White</w:t>
      </w:r>
      <w:r w:rsidR="005955C0" w:rsidRPr="001E3D3A">
        <w:rPr>
          <w:rFonts w:ascii="Mazda Type Medium" w:hAnsi="Mazda Type Medium"/>
          <w:lang w:val="pt-PT"/>
        </w:rPr>
        <w:t xml:space="preserve">, </w:t>
      </w:r>
      <w:r w:rsidR="00A30A73" w:rsidRPr="001E3D3A">
        <w:rPr>
          <w:rFonts w:ascii="Mazda Type Medium" w:hAnsi="Mazda Type Medium"/>
          <w:lang w:val="pt-PT"/>
        </w:rPr>
        <w:t>complementado</w:t>
      </w:r>
      <w:r w:rsidR="005955C0" w:rsidRPr="001E3D3A">
        <w:rPr>
          <w:rFonts w:ascii="Mazda Type Medium" w:hAnsi="Mazda Type Medium"/>
          <w:lang w:val="pt-PT"/>
        </w:rPr>
        <w:t>s</w:t>
      </w:r>
      <w:r w:rsidR="00A30A73" w:rsidRPr="001E3D3A">
        <w:rPr>
          <w:rFonts w:ascii="Mazda Type Medium" w:hAnsi="Mazda Type Medium"/>
          <w:lang w:val="pt-PT"/>
        </w:rPr>
        <w:t xml:space="preserve"> pel</w:t>
      </w:r>
      <w:r w:rsidR="005955C0" w:rsidRPr="001E3D3A">
        <w:rPr>
          <w:rFonts w:ascii="Mazda Type Medium" w:hAnsi="Mazda Type Medium"/>
          <w:lang w:val="pt-PT"/>
        </w:rPr>
        <w:t>a c</w:t>
      </w:r>
      <w:r w:rsidR="00A30A73" w:rsidRPr="001E3D3A">
        <w:rPr>
          <w:rFonts w:ascii="Mazda Type Medium" w:hAnsi="Mazda Type Medium"/>
          <w:lang w:val="pt-PT"/>
        </w:rPr>
        <w:t>o</w:t>
      </w:r>
      <w:r w:rsidR="005955C0" w:rsidRPr="001E3D3A">
        <w:rPr>
          <w:rFonts w:ascii="Mazda Type Medium" w:hAnsi="Mazda Type Medium"/>
          <w:lang w:val="pt-PT"/>
        </w:rPr>
        <w:t>r</w:t>
      </w:r>
      <w:r w:rsidR="00A30A73" w:rsidRPr="001E3D3A">
        <w:rPr>
          <w:rFonts w:ascii="Mazda Type Medium" w:hAnsi="Mazda Type Medium"/>
          <w:lang w:val="pt-PT"/>
        </w:rPr>
        <w:t xml:space="preserve"> exterior Mica Deep Crystal Blue. Uma versão especial da </w:t>
      </w:r>
      <w:r w:rsidR="005955C0" w:rsidRPr="001E3D3A">
        <w:rPr>
          <w:rFonts w:ascii="Mazda Type Medium" w:hAnsi="Mazda Type Medium"/>
          <w:lang w:val="pt-PT"/>
        </w:rPr>
        <w:t>gama</w:t>
      </w:r>
      <w:r w:rsidR="00A30A73" w:rsidRPr="001E3D3A">
        <w:rPr>
          <w:rFonts w:ascii="Mazda Type Medium" w:hAnsi="Mazda Type Medium"/>
          <w:lang w:val="pt-PT"/>
        </w:rPr>
        <w:t xml:space="preserve"> </w:t>
      </w:r>
      <w:r w:rsidR="005955C0" w:rsidRPr="001E3D3A">
        <w:rPr>
          <w:rFonts w:ascii="Mazda Type Medium" w:hAnsi="Mazda Type Medium"/>
          <w:lang w:val="pt-PT"/>
        </w:rPr>
        <w:t xml:space="preserve">MX-5 para </w:t>
      </w:r>
      <w:r w:rsidR="00A30A73" w:rsidRPr="001E3D3A">
        <w:rPr>
          <w:rFonts w:ascii="Mazda Type Medium" w:hAnsi="Mazda Type Medium"/>
          <w:lang w:val="pt-PT"/>
        </w:rPr>
        <w:t xml:space="preserve">2021 </w:t>
      </w:r>
      <w:r w:rsidR="005955C0" w:rsidRPr="001E3D3A">
        <w:rPr>
          <w:rFonts w:ascii="Mazda Type Medium" w:hAnsi="Mazda Type Medium"/>
          <w:lang w:val="pt-PT"/>
        </w:rPr>
        <w:t xml:space="preserve">oferece opções de jantes </w:t>
      </w:r>
      <w:r w:rsidR="00A30A73" w:rsidRPr="001E3D3A">
        <w:rPr>
          <w:rFonts w:ascii="Mazda Type Medium" w:hAnsi="Mazda Type Medium"/>
          <w:lang w:val="pt-PT"/>
        </w:rPr>
        <w:t>Ra</w:t>
      </w:r>
      <w:r w:rsidR="005955C0" w:rsidRPr="001E3D3A">
        <w:rPr>
          <w:rFonts w:ascii="Mazda Type Medium" w:hAnsi="Mazda Type Medium"/>
          <w:lang w:val="pt-PT"/>
        </w:rPr>
        <w:t>y</w:t>
      </w:r>
      <w:r w:rsidR="00A30A73" w:rsidRPr="001E3D3A">
        <w:rPr>
          <w:rFonts w:ascii="Mazda Type Medium" w:hAnsi="Mazda Type Medium"/>
          <w:lang w:val="pt-PT"/>
        </w:rPr>
        <w:t>s de 16 polegadas ou BBS de 17 polegadas</w:t>
      </w:r>
      <w:r w:rsidR="005900A8" w:rsidRPr="001E3D3A">
        <w:rPr>
          <w:rFonts w:ascii="Mazda Type Medium" w:hAnsi="Mazda Type Medium"/>
          <w:lang w:val="pt-PT"/>
        </w:rPr>
        <w:t>.</w:t>
      </w:r>
    </w:p>
    <w:p w14:paraId="5E010A6F" w14:textId="77777777" w:rsidR="00D3613A" w:rsidRDefault="005955C0" w:rsidP="005900A8">
      <w:pPr>
        <w:rPr>
          <w:rFonts w:ascii="Mazda Type Medium" w:hAnsi="Mazda Type Medium"/>
          <w:lang w:val="pt-PT"/>
        </w:rPr>
      </w:pPr>
      <w:r w:rsidRPr="001E3D3A">
        <w:rPr>
          <w:rFonts w:ascii="Mazda Type Medium" w:hAnsi="Mazda Type Medium"/>
          <w:lang w:val="pt-PT"/>
        </w:rPr>
        <w:t>A</w:t>
      </w:r>
      <w:r w:rsidR="00A30A73" w:rsidRPr="001E3D3A">
        <w:rPr>
          <w:rFonts w:ascii="Mazda Type Medium" w:hAnsi="Mazda Type Medium"/>
          <w:lang w:val="pt-PT"/>
        </w:rPr>
        <w:t xml:space="preserve"> Mazda </w:t>
      </w:r>
      <w:r w:rsidRPr="001E3D3A">
        <w:rPr>
          <w:rFonts w:ascii="Mazda Type Medium" w:hAnsi="Mazda Type Medium"/>
          <w:lang w:val="pt-PT"/>
        </w:rPr>
        <w:t xml:space="preserve">decidiu também </w:t>
      </w:r>
      <w:r w:rsidR="00A30A73" w:rsidRPr="001E3D3A">
        <w:rPr>
          <w:rFonts w:ascii="Mazda Type Medium" w:hAnsi="Mazda Type Medium"/>
          <w:lang w:val="pt-PT"/>
        </w:rPr>
        <w:t>inclui</w:t>
      </w:r>
      <w:r w:rsidRPr="001E3D3A">
        <w:rPr>
          <w:rFonts w:ascii="Mazda Type Medium" w:hAnsi="Mazda Type Medium"/>
          <w:lang w:val="pt-PT"/>
        </w:rPr>
        <w:t>r</w:t>
      </w:r>
      <w:r w:rsidR="00A30A73" w:rsidRPr="001E3D3A">
        <w:rPr>
          <w:rFonts w:ascii="Mazda Type Medium" w:hAnsi="Mazda Type Medium"/>
          <w:lang w:val="pt-PT"/>
        </w:rPr>
        <w:t xml:space="preserve"> </w:t>
      </w:r>
      <w:r w:rsidR="00D90ADB" w:rsidRPr="001E3D3A">
        <w:rPr>
          <w:rFonts w:ascii="Mazda Type Medium" w:hAnsi="Mazda Type Medium"/>
          <w:lang w:val="pt-PT"/>
        </w:rPr>
        <w:t xml:space="preserve">a ligação </w:t>
      </w:r>
      <w:r w:rsidR="00D90ADB" w:rsidRPr="001E3D3A">
        <w:rPr>
          <w:rFonts w:ascii="Mazda Type Medium" w:hAnsi="Mazda Type Medium"/>
          <w:i/>
          <w:iCs/>
          <w:lang w:val="pt-PT"/>
        </w:rPr>
        <w:t>wireless</w:t>
      </w:r>
      <w:r w:rsidR="00D90ADB" w:rsidRPr="001E3D3A">
        <w:rPr>
          <w:rFonts w:ascii="Mazda Type Medium" w:hAnsi="Mazda Type Medium"/>
          <w:lang w:val="pt-PT"/>
        </w:rPr>
        <w:t xml:space="preserve"> com</w:t>
      </w:r>
      <w:r w:rsidR="00A30A73" w:rsidRPr="001E3D3A">
        <w:rPr>
          <w:rFonts w:ascii="Mazda Type Medium" w:hAnsi="Mazda Type Medium"/>
          <w:lang w:val="pt-PT"/>
        </w:rPr>
        <w:t>pa</w:t>
      </w:r>
      <w:r w:rsidR="00D90ADB" w:rsidRPr="001E3D3A">
        <w:rPr>
          <w:rFonts w:ascii="Mazda Type Medium" w:hAnsi="Mazda Type Medium"/>
          <w:lang w:val="pt-PT"/>
        </w:rPr>
        <w:t>tível com</w:t>
      </w:r>
      <w:r w:rsidR="00A30A73" w:rsidRPr="001E3D3A">
        <w:rPr>
          <w:rFonts w:ascii="Mazda Type Medium" w:hAnsi="Mazda Type Medium"/>
          <w:lang w:val="pt-PT"/>
        </w:rPr>
        <w:t xml:space="preserve"> Apple CarPlay</w:t>
      </w:r>
      <w:r w:rsidR="00D90ADB" w:rsidRPr="001E3D3A">
        <w:rPr>
          <w:rFonts w:ascii="Mazda Type Medium" w:hAnsi="Mazda Type Medium"/>
          <w:lang w:val="pt-PT"/>
        </w:rPr>
        <w:t xml:space="preserve"> tanto na versão de capota de lona (</w:t>
      </w:r>
      <w:r w:rsidR="00A30A73" w:rsidRPr="001E3D3A">
        <w:rPr>
          <w:rFonts w:ascii="Mazda Type Medium" w:hAnsi="Mazda Type Medium"/>
          <w:i/>
          <w:iCs/>
          <w:lang w:val="pt-PT"/>
        </w:rPr>
        <w:t>soft-top</w:t>
      </w:r>
      <w:r w:rsidR="00D90ADB" w:rsidRPr="001E3D3A">
        <w:rPr>
          <w:rFonts w:ascii="Mazda Type Medium" w:hAnsi="Mazda Type Medium"/>
          <w:lang w:val="pt-PT"/>
        </w:rPr>
        <w:t>) como na versão</w:t>
      </w:r>
      <w:r w:rsidR="00A30A73" w:rsidRPr="001E3D3A">
        <w:rPr>
          <w:rFonts w:ascii="Mazda Type Medium" w:hAnsi="Mazda Type Medium"/>
          <w:lang w:val="pt-PT"/>
        </w:rPr>
        <w:t xml:space="preserve"> RF (</w:t>
      </w:r>
      <w:r w:rsidR="00D90ADB" w:rsidRPr="001E3D3A">
        <w:rPr>
          <w:rFonts w:ascii="Mazda Type Medium" w:hAnsi="Mazda Type Medium"/>
          <w:lang w:val="pt-PT"/>
        </w:rPr>
        <w:t xml:space="preserve">capota rígida </w:t>
      </w:r>
      <w:r w:rsidR="00A30A73" w:rsidRPr="001E3D3A">
        <w:rPr>
          <w:rFonts w:ascii="Mazda Type Medium" w:hAnsi="Mazda Type Medium"/>
          <w:lang w:val="pt-PT"/>
        </w:rPr>
        <w:t>retráctil)</w:t>
      </w:r>
      <w:r w:rsidR="005900A8" w:rsidRPr="001E3D3A">
        <w:rPr>
          <w:rFonts w:ascii="Mazda Type Medium" w:hAnsi="Mazda Type Medium"/>
          <w:lang w:val="pt-PT"/>
        </w:rPr>
        <w:t xml:space="preserve">. </w:t>
      </w:r>
    </w:p>
    <w:p w14:paraId="40CADF2D" w14:textId="03FCF2CA" w:rsidR="005B7D00" w:rsidRDefault="00A30A73" w:rsidP="005900A8">
      <w:pPr>
        <w:rPr>
          <w:rFonts w:ascii="Mazda Type Medium" w:hAnsi="Mazda Type Medium"/>
          <w:lang w:val="pt-PT"/>
        </w:rPr>
      </w:pPr>
      <w:r w:rsidRPr="00D3613A">
        <w:rPr>
          <w:rFonts w:ascii="Mazda Type Medium" w:hAnsi="Mazda Type Medium"/>
          <w:lang w:val="pt-PT"/>
        </w:rPr>
        <w:t xml:space="preserve">O que </w:t>
      </w:r>
      <w:r w:rsidR="00D90ADB" w:rsidRPr="00D3613A">
        <w:rPr>
          <w:rFonts w:ascii="Mazda Type Medium" w:hAnsi="Mazda Type Medium"/>
          <w:lang w:val="pt-PT"/>
        </w:rPr>
        <w:t xml:space="preserve">se mantém inalterado é o comportamento dinâmico de elevada precisão, alinhado com </w:t>
      </w:r>
      <w:r w:rsidRPr="00D3613A">
        <w:rPr>
          <w:rFonts w:ascii="Mazda Type Medium" w:hAnsi="Mazda Type Medium"/>
          <w:lang w:val="pt-PT"/>
        </w:rPr>
        <w:t xml:space="preserve">a inovadora construção </w:t>
      </w:r>
      <w:r w:rsidR="00D90ADB" w:rsidRPr="00D3613A">
        <w:rPr>
          <w:rFonts w:ascii="Mazda Type Medium" w:hAnsi="Mazda Type Medium"/>
          <w:lang w:val="pt-PT"/>
        </w:rPr>
        <w:t>de baixo peso e</w:t>
      </w:r>
      <w:r w:rsidRPr="00D3613A">
        <w:rPr>
          <w:rFonts w:ascii="Mazda Type Medium" w:hAnsi="Mazda Type Medium"/>
          <w:lang w:val="pt-PT"/>
        </w:rPr>
        <w:t xml:space="preserve"> equil</w:t>
      </w:r>
      <w:r w:rsidR="00D90ADB" w:rsidRPr="00D3613A">
        <w:rPr>
          <w:rFonts w:ascii="Mazda Type Medium" w:hAnsi="Mazda Type Medium"/>
          <w:lang w:val="pt-PT"/>
        </w:rPr>
        <w:t>i</w:t>
      </w:r>
      <w:r w:rsidRPr="00D3613A">
        <w:rPr>
          <w:rFonts w:ascii="Mazda Type Medium" w:hAnsi="Mazda Type Medium"/>
          <w:lang w:val="pt-PT"/>
        </w:rPr>
        <w:t>br</w:t>
      </w:r>
      <w:r w:rsidR="00D90ADB" w:rsidRPr="00D3613A">
        <w:rPr>
          <w:rFonts w:ascii="Mazda Type Medium" w:hAnsi="Mazda Type Medium"/>
          <w:lang w:val="pt-PT"/>
        </w:rPr>
        <w:t>ada</w:t>
      </w:r>
      <w:r w:rsidRPr="00D3613A">
        <w:rPr>
          <w:rFonts w:ascii="Mazda Type Medium" w:hAnsi="Mazda Type Medium"/>
          <w:lang w:val="pt-PT"/>
        </w:rPr>
        <w:t xml:space="preserve"> do MX-5, os motores </w:t>
      </w:r>
      <w:r w:rsidR="008E539B">
        <w:rPr>
          <w:rFonts w:ascii="Mazda Type Medium" w:hAnsi="Mazda Type Medium"/>
          <w:lang w:val="pt-PT"/>
        </w:rPr>
        <w:t>Skyactiv-G</w:t>
      </w:r>
      <w:r w:rsidRPr="00D3613A">
        <w:rPr>
          <w:rFonts w:ascii="Mazda Type Medium" w:hAnsi="Mazda Type Medium"/>
          <w:lang w:val="pt-PT"/>
        </w:rPr>
        <w:t xml:space="preserve"> de </w:t>
      </w:r>
      <w:r w:rsidR="00833641" w:rsidRPr="00D3613A">
        <w:rPr>
          <w:rFonts w:ascii="Mazda Type Medium" w:hAnsi="Mazda Type Medium"/>
          <w:lang w:val="pt-PT"/>
        </w:rPr>
        <w:t>alta rotação</w:t>
      </w:r>
      <w:r w:rsidRPr="00D3613A">
        <w:rPr>
          <w:rFonts w:ascii="Mazda Type Medium" w:hAnsi="Mazda Type Medium"/>
          <w:lang w:val="pt-PT"/>
        </w:rPr>
        <w:t xml:space="preserve"> (que </w:t>
      </w:r>
      <w:r w:rsidR="00833641" w:rsidRPr="00D3613A">
        <w:rPr>
          <w:rFonts w:ascii="Mazda Type Medium" w:hAnsi="Mazda Type Medium"/>
          <w:lang w:val="pt-PT"/>
        </w:rPr>
        <w:t>cumpr</w:t>
      </w:r>
      <w:r w:rsidRPr="00D3613A">
        <w:rPr>
          <w:rFonts w:ascii="Mazda Type Medium" w:hAnsi="Mazda Type Medium"/>
          <w:lang w:val="pt-PT"/>
        </w:rPr>
        <w:t xml:space="preserve">em </w:t>
      </w:r>
      <w:r w:rsidR="00833641" w:rsidRPr="00D3613A">
        <w:rPr>
          <w:rFonts w:ascii="Mazda Type Medium" w:hAnsi="Mazda Type Medium"/>
          <w:lang w:val="pt-PT"/>
        </w:rPr>
        <w:t xml:space="preserve">a norma </w:t>
      </w:r>
      <w:r w:rsidRPr="00D3613A">
        <w:rPr>
          <w:rFonts w:ascii="Mazda Type Medium" w:hAnsi="Mazda Type Medium"/>
          <w:lang w:val="pt-PT"/>
        </w:rPr>
        <w:t>Euro 6d sem filtro de partículas)</w:t>
      </w:r>
      <w:r w:rsidR="00833641" w:rsidRPr="00D3613A">
        <w:rPr>
          <w:rFonts w:ascii="Mazda Type Medium" w:hAnsi="Mazda Type Medium"/>
          <w:lang w:val="pt-PT"/>
        </w:rPr>
        <w:t>,</w:t>
      </w:r>
      <w:r w:rsidRPr="00D3613A">
        <w:rPr>
          <w:rFonts w:ascii="Mazda Type Medium" w:hAnsi="Mazda Type Medium"/>
          <w:lang w:val="pt-PT"/>
        </w:rPr>
        <w:t xml:space="preserve"> acoplados a uma transmissão manual de </w:t>
      </w:r>
      <w:r w:rsidR="00833641" w:rsidRPr="00D3613A">
        <w:rPr>
          <w:rFonts w:ascii="Mazda Type Medium" w:hAnsi="Mazda Type Medium"/>
          <w:lang w:val="pt-PT"/>
        </w:rPr>
        <w:t>eleva</w:t>
      </w:r>
      <w:r w:rsidRPr="00D3613A">
        <w:rPr>
          <w:rFonts w:ascii="Mazda Type Medium" w:hAnsi="Mazda Type Medium"/>
          <w:lang w:val="pt-PT"/>
        </w:rPr>
        <w:t>d</w:t>
      </w:r>
      <w:r w:rsidR="00833641" w:rsidRPr="00D3613A">
        <w:rPr>
          <w:rFonts w:ascii="Mazda Type Medium" w:hAnsi="Mazda Type Medium"/>
          <w:lang w:val="pt-PT"/>
        </w:rPr>
        <w:t>o</w:t>
      </w:r>
      <w:r w:rsidRPr="00D3613A">
        <w:rPr>
          <w:rFonts w:ascii="Mazda Type Medium" w:hAnsi="Mazda Type Medium"/>
          <w:lang w:val="pt-PT"/>
        </w:rPr>
        <w:t xml:space="preserve"> requint</w:t>
      </w:r>
      <w:r w:rsidR="00833641" w:rsidRPr="00D3613A">
        <w:rPr>
          <w:rFonts w:ascii="Mazda Type Medium" w:hAnsi="Mazda Type Medium"/>
          <w:lang w:val="pt-PT"/>
        </w:rPr>
        <w:t>e</w:t>
      </w:r>
      <w:r w:rsidRPr="00D3613A">
        <w:rPr>
          <w:rFonts w:ascii="Mazda Type Medium" w:hAnsi="Mazda Type Medium"/>
          <w:lang w:val="pt-PT"/>
        </w:rPr>
        <w:t xml:space="preserve">*, e a </w:t>
      </w:r>
      <w:r w:rsidR="00833641" w:rsidRPr="00D3613A">
        <w:rPr>
          <w:rFonts w:ascii="Mazda Type Medium" w:hAnsi="Mazda Type Medium"/>
          <w:lang w:val="pt-PT"/>
        </w:rPr>
        <w:t>tranquilidade assegurada por uma a</w:t>
      </w:r>
      <w:r w:rsidRPr="00D3613A">
        <w:rPr>
          <w:rFonts w:ascii="Mazda Type Medium" w:hAnsi="Mazda Type Medium"/>
          <w:lang w:val="pt-PT"/>
        </w:rPr>
        <w:t>m</w:t>
      </w:r>
      <w:r w:rsidR="00833641" w:rsidRPr="00D3613A">
        <w:rPr>
          <w:rFonts w:ascii="Mazda Type Medium" w:hAnsi="Mazda Type Medium"/>
          <w:lang w:val="pt-PT"/>
        </w:rPr>
        <w:t>pl</w:t>
      </w:r>
      <w:r w:rsidRPr="00D3613A">
        <w:rPr>
          <w:rFonts w:ascii="Mazda Type Medium" w:hAnsi="Mazda Type Medium"/>
          <w:lang w:val="pt-PT"/>
        </w:rPr>
        <w:t>a gama de tecnologia</w:t>
      </w:r>
      <w:r w:rsidR="00833641" w:rsidRPr="00D3613A">
        <w:rPr>
          <w:rFonts w:ascii="Mazda Type Medium" w:hAnsi="Mazda Type Medium"/>
          <w:lang w:val="pt-PT"/>
        </w:rPr>
        <w:t>s</w:t>
      </w:r>
      <w:r w:rsidRPr="00D3613A">
        <w:rPr>
          <w:rFonts w:ascii="Mazda Type Medium" w:hAnsi="Mazda Type Medium"/>
          <w:lang w:val="pt-PT"/>
        </w:rPr>
        <w:t xml:space="preserve"> </w:t>
      </w:r>
      <w:r w:rsidR="00833641" w:rsidRPr="00D3613A">
        <w:rPr>
          <w:rFonts w:ascii="Mazda Type Medium" w:hAnsi="Mazda Type Medium"/>
          <w:lang w:val="pt-PT"/>
        </w:rPr>
        <w:t xml:space="preserve">i-Activsense </w:t>
      </w:r>
      <w:r w:rsidRPr="00D3613A">
        <w:rPr>
          <w:rFonts w:ascii="Mazda Type Medium" w:hAnsi="Mazda Type Medium"/>
          <w:lang w:val="pt-PT"/>
        </w:rPr>
        <w:t>de assistência ao condutor</w:t>
      </w:r>
      <w:r w:rsidR="00833641" w:rsidRPr="00D3613A">
        <w:rPr>
          <w:rFonts w:ascii="Mazda Type Medium" w:hAnsi="Mazda Type Medium"/>
          <w:lang w:val="pt-PT"/>
        </w:rPr>
        <w:t>,</w:t>
      </w:r>
      <w:r w:rsidRPr="00D3613A">
        <w:rPr>
          <w:rFonts w:ascii="Mazda Type Medium" w:hAnsi="Mazda Type Medium"/>
          <w:lang w:val="pt-PT"/>
        </w:rPr>
        <w:t xml:space="preserve"> disponíve</w:t>
      </w:r>
      <w:r w:rsidR="00833641" w:rsidRPr="00D3613A">
        <w:rPr>
          <w:rFonts w:ascii="Mazda Type Medium" w:hAnsi="Mazda Type Medium"/>
          <w:lang w:val="pt-PT"/>
        </w:rPr>
        <w:t>is em opção</w:t>
      </w:r>
      <w:r w:rsidR="005900A8" w:rsidRPr="00D3613A">
        <w:rPr>
          <w:rFonts w:ascii="Mazda Type Medium" w:hAnsi="Mazda Type Medium"/>
          <w:lang w:val="pt-PT"/>
        </w:rPr>
        <w:t>.</w:t>
      </w:r>
      <w:r w:rsidR="005900A8" w:rsidRPr="001E3D3A">
        <w:rPr>
          <w:rFonts w:ascii="Mazda Type Medium" w:hAnsi="Mazda Type Medium"/>
          <w:lang w:val="pt-PT"/>
        </w:rPr>
        <w:t xml:space="preserve"> </w:t>
      </w:r>
    </w:p>
    <w:p w14:paraId="5E192FDA" w14:textId="35302BAE" w:rsidR="005B7D00" w:rsidRPr="001E3D3A" w:rsidRDefault="00320969" w:rsidP="005B7D00">
      <w:pPr>
        <w:pStyle w:val="Heading1Numbered"/>
        <w:rPr>
          <w:rFonts w:ascii="Mazda Type Medium" w:hAnsi="Mazda Type Medium"/>
          <w:lang w:val="pt-PT"/>
        </w:rPr>
      </w:pPr>
      <w:bookmarkStart w:id="3" w:name="_Toc68797197"/>
      <w:r>
        <w:rPr>
          <w:rFonts w:ascii="Mazda Type Medium" w:hAnsi="Mazda Type Medium"/>
          <w:lang w:val="pt-PT"/>
        </w:rPr>
        <w:lastRenderedPageBreak/>
        <w:t>D</w:t>
      </w:r>
      <w:r w:rsidR="00A30A73" w:rsidRPr="001E3D3A">
        <w:rPr>
          <w:rFonts w:ascii="Mazda Type Medium" w:hAnsi="Mazda Type Medium"/>
          <w:lang w:val="pt-PT"/>
        </w:rPr>
        <w:t xml:space="preserve">ESIGN </w:t>
      </w:r>
      <w:r w:rsidR="005900A8" w:rsidRPr="001E3D3A">
        <w:rPr>
          <w:rFonts w:ascii="Mazda Type Medium" w:hAnsi="Mazda Type Medium"/>
          <w:lang w:val="pt-PT"/>
        </w:rPr>
        <w:t>Exterior &amp; Interior</w:t>
      </w:r>
      <w:bookmarkEnd w:id="3"/>
    </w:p>
    <w:p w14:paraId="6ECAB411" w14:textId="680BCF5B" w:rsidR="005900A8" w:rsidRPr="001E3D3A" w:rsidRDefault="00833641" w:rsidP="005900A8">
      <w:pPr>
        <w:pStyle w:val="Listacommarcas"/>
        <w:rPr>
          <w:rStyle w:val="Forte"/>
          <w:rFonts w:ascii="Mazda Type Medium" w:hAnsi="Mazda Type Medium"/>
          <w:lang w:val="pt-PT"/>
        </w:rPr>
      </w:pPr>
      <w:r w:rsidRPr="001E3D3A">
        <w:rPr>
          <w:rStyle w:val="Forte"/>
          <w:rFonts w:ascii="Mazda Type Medium" w:hAnsi="Mazda Type Medium"/>
          <w:lang w:val="pt-PT"/>
        </w:rPr>
        <w:t xml:space="preserve">Nova cor </w:t>
      </w:r>
      <w:r w:rsidR="005900A8" w:rsidRPr="001E3D3A">
        <w:rPr>
          <w:rStyle w:val="Forte"/>
          <w:rFonts w:ascii="Mazda Type Medium" w:hAnsi="Mazda Type Medium"/>
          <w:lang w:val="pt-PT"/>
        </w:rPr>
        <w:t xml:space="preserve">Deep Crystal Blue Mica </w:t>
      </w:r>
    </w:p>
    <w:p w14:paraId="083743DF" w14:textId="4766B216" w:rsidR="003920E4" w:rsidRPr="001E3D3A" w:rsidRDefault="003920E4" w:rsidP="003920E4">
      <w:pPr>
        <w:rPr>
          <w:rFonts w:ascii="Mazda Type Medium" w:hAnsi="Mazda Type Medium"/>
          <w:lang w:val="pt-PT"/>
        </w:rPr>
      </w:pPr>
      <w:r w:rsidRPr="001E3D3A">
        <w:rPr>
          <w:rFonts w:ascii="Mazda Type Medium" w:hAnsi="Mazda Type Medium"/>
          <w:lang w:val="pt-PT"/>
        </w:rPr>
        <w:t xml:space="preserve">Visualmente, o Mazda MX-5 de 2021 permanece fiel ao seu célebre design Kodo, vencedor do </w:t>
      </w:r>
      <w:r w:rsidRPr="001E3D3A">
        <w:rPr>
          <w:rFonts w:ascii="Mazda Type Medium" w:hAnsi="Mazda Type Medium"/>
          <w:i/>
          <w:iCs/>
          <w:lang w:val="pt-PT"/>
        </w:rPr>
        <w:t xml:space="preserve">World Car Design of the Year </w:t>
      </w:r>
      <w:r w:rsidRPr="001E3D3A">
        <w:rPr>
          <w:rFonts w:ascii="Mazda Type Medium" w:hAnsi="Mazda Type Medium"/>
          <w:lang w:val="pt-PT"/>
        </w:rPr>
        <w:t>e do</w:t>
      </w:r>
      <w:r w:rsidRPr="001E3D3A">
        <w:rPr>
          <w:rFonts w:ascii="Mazda Type Medium" w:hAnsi="Mazda Type Medium"/>
          <w:i/>
          <w:iCs/>
          <w:lang w:val="pt-PT"/>
        </w:rPr>
        <w:t xml:space="preserve"> World Car of the Year</w:t>
      </w:r>
      <w:r w:rsidRPr="001E3D3A">
        <w:rPr>
          <w:rFonts w:ascii="Mazda Type Medium" w:hAnsi="Mazda Type Medium"/>
          <w:lang w:val="pt-PT"/>
        </w:rPr>
        <w:t xml:space="preserve"> em 2016, agora com detalhes refinados, tais como jantes de liga leve de 16 e 17 polegadas com acabamento escurecido. </w:t>
      </w:r>
    </w:p>
    <w:p w14:paraId="13458A85" w14:textId="25C4B6EF" w:rsidR="003920E4" w:rsidRPr="001E3D3A" w:rsidRDefault="003920E4" w:rsidP="003920E4">
      <w:pPr>
        <w:rPr>
          <w:rFonts w:ascii="Mazda Type Medium" w:hAnsi="Mazda Type Medium"/>
          <w:highlight w:val="yellow"/>
          <w:lang w:val="pt-PT"/>
        </w:rPr>
      </w:pPr>
      <w:r w:rsidRPr="001E3D3A">
        <w:rPr>
          <w:rFonts w:ascii="Mazda Type Medium" w:hAnsi="Mazda Type Medium"/>
          <w:lang w:val="pt-PT"/>
        </w:rPr>
        <w:t xml:space="preserve">Mantém o seu estilo energético, esbatendo as </w:t>
      </w:r>
      <w:r w:rsidR="00445305" w:rsidRPr="001E3D3A">
        <w:rPr>
          <w:rFonts w:ascii="Mazda Type Medium" w:hAnsi="Mazda Type Medium"/>
          <w:lang w:val="pt-PT"/>
        </w:rPr>
        <w:t>definições de</w:t>
      </w:r>
      <w:r w:rsidRPr="001E3D3A">
        <w:rPr>
          <w:rFonts w:ascii="Mazda Type Medium" w:hAnsi="Mazda Type Medium"/>
          <w:lang w:val="pt-PT"/>
        </w:rPr>
        <w:t xml:space="preserve"> exterior e interior</w:t>
      </w:r>
      <w:r w:rsidR="00445305" w:rsidRPr="001E3D3A">
        <w:rPr>
          <w:rFonts w:ascii="Mazda Type Medium" w:hAnsi="Mazda Type Medium"/>
          <w:lang w:val="pt-PT"/>
        </w:rPr>
        <w:t xml:space="preserve">, </w:t>
      </w:r>
      <w:r w:rsidRPr="001E3D3A">
        <w:rPr>
          <w:rFonts w:ascii="Mazda Type Medium" w:hAnsi="Mazda Type Medium"/>
          <w:lang w:val="pt-PT"/>
        </w:rPr>
        <w:t>realça</w:t>
      </w:r>
      <w:r w:rsidR="00445305" w:rsidRPr="001E3D3A">
        <w:rPr>
          <w:rFonts w:ascii="Mazda Type Medium" w:hAnsi="Mazda Type Medium"/>
          <w:lang w:val="pt-PT"/>
        </w:rPr>
        <w:t>ndo, simultaneamente,</w:t>
      </w:r>
      <w:r w:rsidRPr="001E3D3A">
        <w:rPr>
          <w:rFonts w:ascii="Mazda Type Medium" w:hAnsi="Mazda Type Medium"/>
          <w:lang w:val="pt-PT"/>
        </w:rPr>
        <w:t xml:space="preserve"> as suas proporções perfeitamente equilibradas e o baixo centro de gravidade do </w:t>
      </w:r>
      <w:r w:rsidR="00C01F66" w:rsidRPr="001E3D3A">
        <w:rPr>
          <w:rFonts w:ascii="Mazda Type Medium" w:hAnsi="Mazda Type Medium"/>
          <w:lang w:val="pt-PT"/>
        </w:rPr>
        <w:t>m</w:t>
      </w:r>
      <w:r w:rsidRPr="001E3D3A">
        <w:rPr>
          <w:rFonts w:ascii="Mazda Type Medium" w:hAnsi="Mazda Type Medium"/>
          <w:lang w:val="pt-PT"/>
        </w:rPr>
        <w:t>o</w:t>
      </w:r>
      <w:r w:rsidR="00C01F66" w:rsidRPr="001E3D3A">
        <w:rPr>
          <w:rFonts w:ascii="Mazda Type Medium" w:hAnsi="Mazda Type Medium"/>
          <w:lang w:val="pt-PT"/>
        </w:rPr>
        <w:t>d</w:t>
      </w:r>
      <w:r w:rsidRPr="001E3D3A">
        <w:rPr>
          <w:rFonts w:ascii="Mazda Type Medium" w:hAnsi="Mazda Type Medium"/>
          <w:lang w:val="pt-PT"/>
        </w:rPr>
        <w:t>el</w:t>
      </w:r>
      <w:r w:rsidR="00C01F66" w:rsidRPr="001E3D3A">
        <w:rPr>
          <w:rFonts w:ascii="Mazda Type Medium" w:hAnsi="Mazda Type Medium"/>
          <w:lang w:val="pt-PT"/>
        </w:rPr>
        <w:t>o</w:t>
      </w:r>
      <w:r w:rsidRPr="001E3D3A">
        <w:rPr>
          <w:rFonts w:ascii="Mazda Type Medium" w:hAnsi="Mazda Type Medium"/>
          <w:lang w:val="pt-PT"/>
        </w:rPr>
        <w:t>.</w:t>
      </w:r>
      <w:r w:rsidRPr="001E3D3A">
        <w:rPr>
          <w:rFonts w:ascii="Mazda Type Medium" w:hAnsi="Mazda Type Medium"/>
          <w:highlight w:val="yellow"/>
          <w:lang w:val="pt-PT"/>
        </w:rPr>
        <w:t xml:space="preserve"> </w:t>
      </w:r>
    </w:p>
    <w:p w14:paraId="3EF956CD" w14:textId="2426BF0B" w:rsidR="003920E4" w:rsidRPr="001E3D3A" w:rsidRDefault="00445305" w:rsidP="003920E4">
      <w:pPr>
        <w:rPr>
          <w:rFonts w:ascii="Mazda Type Medium" w:hAnsi="Mazda Type Medium"/>
          <w:highlight w:val="yellow"/>
          <w:lang w:val="pt-PT"/>
        </w:rPr>
      </w:pPr>
      <w:r w:rsidRPr="001E3D3A">
        <w:rPr>
          <w:rFonts w:ascii="Mazda Type Medium" w:hAnsi="Mazda Type Medium"/>
          <w:lang w:val="pt-PT"/>
        </w:rPr>
        <w:t>O</w:t>
      </w:r>
      <w:r w:rsidR="003920E4" w:rsidRPr="001E3D3A">
        <w:rPr>
          <w:rFonts w:ascii="Mazda Type Medium" w:hAnsi="Mazda Type Medium"/>
          <w:lang w:val="pt-PT"/>
        </w:rPr>
        <w:t xml:space="preserve"> </w:t>
      </w:r>
      <w:r w:rsidRPr="001E3D3A">
        <w:rPr>
          <w:rFonts w:ascii="Mazda Type Medium" w:hAnsi="Mazda Type Medium"/>
          <w:lang w:val="pt-PT"/>
        </w:rPr>
        <w:t>co</w:t>
      </w:r>
      <w:r w:rsidR="003920E4" w:rsidRPr="001E3D3A">
        <w:rPr>
          <w:rFonts w:ascii="Mazda Type Medium" w:hAnsi="Mazda Type Medium"/>
          <w:lang w:val="pt-PT"/>
        </w:rPr>
        <w:t>m</w:t>
      </w:r>
      <w:r w:rsidRPr="001E3D3A">
        <w:rPr>
          <w:rFonts w:ascii="Mazda Type Medium" w:hAnsi="Mazda Type Medium"/>
          <w:lang w:val="pt-PT"/>
        </w:rPr>
        <w:t>port</w:t>
      </w:r>
      <w:r w:rsidR="003920E4" w:rsidRPr="001E3D3A">
        <w:rPr>
          <w:rFonts w:ascii="Mazda Type Medium" w:hAnsi="Mazda Type Medium"/>
          <w:lang w:val="pt-PT"/>
        </w:rPr>
        <w:t xml:space="preserve">amento </w:t>
      </w:r>
      <w:r w:rsidRPr="001E3D3A">
        <w:rPr>
          <w:rFonts w:ascii="Mazda Type Medium" w:hAnsi="Mazda Type Medium"/>
          <w:lang w:val="pt-PT"/>
        </w:rPr>
        <w:t xml:space="preserve">dinâmico </w:t>
      </w:r>
      <w:r w:rsidR="003920E4" w:rsidRPr="001E3D3A">
        <w:rPr>
          <w:rFonts w:ascii="Mazda Type Medium" w:hAnsi="Mazda Type Medium"/>
          <w:lang w:val="pt-PT"/>
        </w:rPr>
        <w:t xml:space="preserve">e a construção </w:t>
      </w:r>
      <w:r w:rsidRPr="001E3D3A">
        <w:rPr>
          <w:rFonts w:ascii="Mazda Type Medium" w:hAnsi="Mazda Type Medium"/>
          <w:lang w:val="pt-PT"/>
        </w:rPr>
        <w:t>de baixo peso continuam a ser</w:t>
      </w:r>
      <w:r w:rsidR="003920E4" w:rsidRPr="001E3D3A">
        <w:rPr>
          <w:rFonts w:ascii="Mazda Type Medium" w:hAnsi="Mazda Type Medium"/>
          <w:lang w:val="pt-PT"/>
        </w:rPr>
        <w:t xml:space="preserve"> inconfundíveis. As opções de acabamento da carroçaria incluem agora a </w:t>
      </w:r>
      <w:r w:rsidRPr="001E3D3A">
        <w:rPr>
          <w:rFonts w:ascii="Mazda Type Medium" w:hAnsi="Mazda Type Medium"/>
          <w:lang w:val="pt-PT"/>
        </w:rPr>
        <w:t xml:space="preserve">tonalidade </w:t>
      </w:r>
      <w:r w:rsidR="003920E4" w:rsidRPr="001E3D3A">
        <w:rPr>
          <w:rFonts w:ascii="Mazda Type Medium" w:hAnsi="Mazda Type Medium"/>
          <w:lang w:val="pt-PT"/>
        </w:rPr>
        <w:t>Deep Crystal Blue</w:t>
      </w:r>
      <w:r w:rsidR="007F5F75" w:rsidRPr="007F5F75">
        <w:rPr>
          <w:rFonts w:ascii="Mazda Type Medium" w:hAnsi="Mazda Type Medium"/>
          <w:lang w:val="pt-PT"/>
        </w:rPr>
        <w:t xml:space="preserve"> </w:t>
      </w:r>
      <w:r w:rsidR="007F5F75" w:rsidRPr="001E3D3A">
        <w:rPr>
          <w:rFonts w:ascii="Mazda Type Medium" w:hAnsi="Mazda Type Medium"/>
          <w:lang w:val="pt-PT"/>
        </w:rPr>
        <w:t>Mica</w:t>
      </w:r>
      <w:r w:rsidR="003920E4" w:rsidRPr="001E3D3A">
        <w:rPr>
          <w:rFonts w:ascii="Mazda Type Medium" w:hAnsi="Mazda Type Medium"/>
          <w:lang w:val="pt-PT"/>
        </w:rPr>
        <w:t xml:space="preserve">, que acentua a elegância e </w:t>
      </w:r>
      <w:r w:rsidRPr="001E3D3A">
        <w:rPr>
          <w:rFonts w:ascii="Mazda Type Medium" w:hAnsi="Mazda Type Medium"/>
          <w:lang w:val="pt-PT"/>
        </w:rPr>
        <w:t>valo</w:t>
      </w:r>
      <w:r w:rsidR="003920E4" w:rsidRPr="001E3D3A">
        <w:rPr>
          <w:rFonts w:ascii="Mazda Type Medium" w:hAnsi="Mazda Type Medium"/>
          <w:lang w:val="pt-PT"/>
        </w:rPr>
        <w:t>ri</w:t>
      </w:r>
      <w:r w:rsidRPr="001E3D3A">
        <w:rPr>
          <w:rFonts w:ascii="Mazda Type Medium" w:hAnsi="Mazda Type Medium"/>
          <w:lang w:val="pt-PT"/>
        </w:rPr>
        <w:t>za</w:t>
      </w:r>
      <w:r w:rsidR="003920E4" w:rsidRPr="001E3D3A">
        <w:rPr>
          <w:rFonts w:ascii="Mazda Type Medium" w:hAnsi="Mazda Type Medium"/>
          <w:lang w:val="pt-PT"/>
        </w:rPr>
        <w:t xml:space="preserve"> as formas do MX-5.</w:t>
      </w:r>
      <w:r w:rsidR="003920E4" w:rsidRPr="001E3D3A">
        <w:rPr>
          <w:rFonts w:ascii="Mazda Type Medium" w:hAnsi="Mazda Type Medium"/>
          <w:highlight w:val="yellow"/>
          <w:lang w:val="pt-PT"/>
        </w:rPr>
        <w:t xml:space="preserve"> </w:t>
      </w:r>
    </w:p>
    <w:p w14:paraId="6CBDDCA1" w14:textId="7D7BC190" w:rsidR="00D3613A" w:rsidRDefault="00D3613A" w:rsidP="003920E4">
      <w:pPr>
        <w:rPr>
          <w:rFonts w:ascii="Mazda Type Medium" w:hAnsi="Mazda Type Medium"/>
          <w:lang w:val="pt-PT"/>
        </w:rPr>
      </w:pPr>
      <w:r>
        <w:rPr>
          <w:noProof/>
          <w:lang w:val="pt-PT" w:eastAsia="pt-PT"/>
        </w:rPr>
        <w:drawing>
          <wp:anchor distT="0" distB="0" distL="114300" distR="114300" simplePos="0" relativeHeight="251676160" behindDoc="0" locked="0" layoutInCell="1" allowOverlap="1" wp14:anchorId="6510F026" wp14:editId="4EA88596">
            <wp:simplePos x="0" y="0"/>
            <wp:positionH relativeFrom="margin">
              <wp:posOffset>10795</wp:posOffset>
            </wp:positionH>
            <wp:positionV relativeFrom="margin">
              <wp:posOffset>3542030</wp:posOffset>
            </wp:positionV>
            <wp:extent cx="5848985" cy="3440430"/>
            <wp:effectExtent l="0" t="0" r="0" b="7620"/>
            <wp:wrapTopAndBottom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0_MX-5_IPM4_GER_LHD_C05_ST_Ext_Side.jpg"/>
                    <pic:cNvPicPr/>
                  </pic:nvPicPr>
                  <pic:blipFill rotWithShape="1">
                    <a:blip r:embed="rId9"/>
                    <a:srcRect t="11818"/>
                    <a:stretch/>
                  </pic:blipFill>
                  <pic:spPr bwMode="auto">
                    <a:xfrm>
                      <a:off x="0" y="0"/>
                      <a:ext cx="5848985" cy="3440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20E4" w:rsidRPr="001E3D3A">
        <w:rPr>
          <w:rFonts w:ascii="Mazda Type Medium" w:hAnsi="Mazda Type Medium"/>
          <w:lang w:val="pt-PT"/>
        </w:rPr>
        <w:t xml:space="preserve">Enquanto que </w:t>
      </w:r>
      <w:r w:rsidR="006D46F9" w:rsidRPr="001E3D3A">
        <w:rPr>
          <w:rFonts w:ascii="Mazda Type Medium" w:hAnsi="Mazda Type Medium"/>
          <w:lang w:val="pt-PT"/>
        </w:rPr>
        <w:t>para ab</w:t>
      </w:r>
      <w:r w:rsidR="007F5F75">
        <w:rPr>
          <w:rFonts w:ascii="Mazda Type Medium" w:hAnsi="Mazda Type Medium"/>
          <w:lang w:val="pt-PT"/>
        </w:rPr>
        <w:t>r</w:t>
      </w:r>
      <w:r w:rsidR="006D46F9" w:rsidRPr="001E3D3A">
        <w:rPr>
          <w:rFonts w:ascii="Mazda Type Medium" w:hAnsi="Mazda Type Medium"/>
          <w:lang w:val="pt-PT"/>
        </w:rPr>
        <w:t>ir ou fechar</w:t>
      </w:r>
      <w:r w:rsidR="003920E4" w:rsidRPr="001E3D3A">
        <w:rPr>
          <w:rFonts w:ascii="Mazda Type Medium" w:hAnsi="Mazda Type Medium"/>
          <w:lang w:val="pt-PT"/>
        </w:rPr>
        <w:t xml:space="preserve"> </w:t>
      </w:r>
      <w:r w:rsidR="006D46F9" w:rsidRPr="001E3D3A">
        <w:rPr>
          <w:rFonts w:ascii="Mazda Type Medium" w:hAnsi="Mazda Type Medium"/>
          <w:lang w:val="pt-PT"/>
        </w:rPr>
        <w:t xml:space="preserve">a </w:t>
      </w:r>
      <w:r w:rsidR="003920E4" w:rsidRPr="001E3D3A">
        <w:rPr>
          <w:rFonts w:ascii="Mazda Type Medium" w:hAnsi="Mazda Type Medium"/>
          <w:lang w:val="pt-PT"/>
        </w:rPr>
        <w:t>capot</w:t>
      </w:r>
      <w:r w:rsidR="006D46F9" w:rsidRPr="001E3D3A">
        <w:rPr>
          <w:rFonts w:ascii="Mazda Type Medium" w:hAnsi="Mazda Type Medium"/>
          <w:lang w:val="pt-PT"/>
        </w:rPr>
        <w:t>a de lona do</w:t>
      </w:r>
      <w:r w:rsidR="003920E4" w:rsidRPr="001E3D3A">
        <w:rPr>
          <w:rFonts w:ascii="Mazda Type Medium" w:hAnsi="Mazda Type Medium"/>
          <w:lang w:val="pt-PT"/>
        </w:rPr>
        <w:t xml:space="preserve"> </w:t>
      </w:r>
      <w:r w:rsidR="003920E4" w:rsidRPr="001E3D3A">
        <w:rPr>
          <w:rFonts w:ascii="Mazda Type Medium" w:hAnsi="Mazda Type Medium"/>
          <w:i/>
          <w:iCs/>
          <w:lang w:val="pt-PT"/>
        </w:rPr>
        <w:t>roadster</w:t>
      </w:r>
      <w:r w:rsidR="003920E4" w:rsidRPr="001E3D3A">
        <w:rPr>
          <w:rFonts w:ascii="Mazda Type Medium" w:hAnsi="Mazda Type Medium"/>
          <w:lang w:val="pt-PT"/>
        </w:rPr>
        <w:t xml:space="preserve"> </w:t>
      </w:r>
      <w:r w:rsidR="006D46F9" w:rsidRPr="001E3D3A">
        <w:rPr>
          <w:rFonts w:ascii="Mazda Type Medium" w:hAnsi="Mazda Type Medium"/>
          <w:lang w:val="pt-PT"/>
        </w:rPr>
        <w:t>basta um simples movimento com as mão</w:t>
      </w:r>
      <w:r w:rsidR="003920E4" w:rsidRPr="001E3D3A">
        <w:rPr>
          <w:rFonts w:ascii="Mazda Type Medium" w:hAnsi="Mazda Type Medium"/>
          <w:lang w:val="pt-PT"/>
        </w:rPr>
        <w:t xml:space="preserve">s, </w:t>
      </w:r>
      <w:r w:rsidR="006D46F9" w:rsidRPr="001E3D3A">
        <w:rPr>
          <w:rFonts w:ascii="Mazda Type Medium" w:hAnsi="Mazda Type Medium"/>
          <w:lang w:val="pt-PT"/>
        </w:rPr>
        <w:t>a</w:t>
      </w:r>
      <w:r w:rsidR="003920E4" w:rsidRPr="001E3D3A">
        <w:rPr>
          <w:rFonts w:ascii="Mazda Type Medium" w:hAnsi="Mazda Type Medium"/>
          <w:lang w:val="pt-PT"/>
        </w:rPr>
        <w:t xml:space="preserve"> </w:t>
      </w:r>
      <w:r w:rsidR="006D46F9" w:rsidRPr="001E3D3A">
        <w:rPr>
          <w:rFonts w:ascii="Mazda Type Medium" w:hAnsi="Mazda Type Medium"/>
          <w:lang w:val="pt-PT"/>
        </w:rPr>
        <w:t>v</w:t>
      </w:r>
      <w:r w:rsidR="003920E4" w:rsidRPr="001E3D3A">
        <w:rPr>
          <w:rFonts w:ascii="Mazda Type Medium" w:hAnsi="Mazda Type Medium"/>
          <w:lang w:val="pt-PT"/>
        </w:rPr>
        <w:t>e</w:t>
      </w:r>
      <w:r w:rsidR="006D46F9" w:rsidRPr="001E3D3A">
        <w:rPr>
          <w:rFonts w:ascii="Mazda Type Medium" w:hAnsi="Mazda Type Medium"/>
          <w:lang w:val="pt-PT"/>
        </w:rPr>
        <w:t>rsã</w:t>
      </w:r>
      <w:r w:rsidR="003920E4" w:rsidRPr="001E3D3A">
        <w:rPr>
          <w:rFonts w:ascii="Mazda Type Medium" w:hAnsi="Mazda Type Medium"/>
          <w:lang w:val="pt-PT"/>
        </w:rPr>
        <w:t>o de capot</w:t>
      </w:r>
      <w:r w:rsidR="006D46F9" w:rsidRPr="001E3D3A">
        <w:rPr>
          <w:rFonts w:ascii="Mazda Type Medium" w:hAnsi="Mazda Type Medium"/>
          <w:lang w:val="pt-PT"/>
        </w:rPr>
        <w:t>a</w:t>
      </w:r>
      <w:r w:rsidR="003920E4" w:rsidRPr="001E3D3A">
        <w:rPr>
          <w:rFonts w:ascii="Mazda Type Medium" w:hAnsi="Mazda Type Medium"/>
          <w:lang w:val="pt-PT"/>
        </w:rPr>
        <w:t xml:space="preserve"> rígid</w:t>
      </w:r>
      <w:r w:rsidR="006D46F9" w:rsidRPr="001E3D3A">
        <w:rPr>
          <w:rFonts w:ascii="Mazda Type Medium" w:hAnsi="Mazda Type Medium"/>
          <w:lang w:val="pt-PT"/>
        </w:rPr>
        <w:t>a</w:t>
      </w:r>
      <w:r w:rsidR="003920E4" w:rsidRPr="001E3D3A">
        <w:rPr>
          <w:rFonts w:ascii="Mazda Type Medium" w:hAnsi="Mazda Type Medium"/>
          <w:lang w:val="pt-PT"/>
        </w:rPr>
        <w:t xml:space="preserve"> </w:t>
      </w:r>
      <w:r w:rsidR="006D46F9" w:rsidRPr="001E3D3A">
        <w:rPr>
          <w:rFonts w:ascii="Mazda Type Medium" w:hAnsi="Mazda Type Medium"/>
          <w:lang w:val="pt-PT"/>
        </w:rPr>
        <w:t xml:space="preserve">retráctil </w:t>
      </w:r>
      <w:r w:rsidR="003920E4" w:rsidRPr="001E3D3A">
        <w:rPr>
          <w:rFonts w:ascii="Mazda Type Medium" w:hAnsi="Mazda Type Medium"/>
          <w:lang w:val="pt-PT"/>
        </w:rPr>
        <w:t xml:space="preserve">RF </w:t>
      </w:r>
      <w:r w:rsidR="00BC2DA0" w:rsidRPr="001E3D3A">
        <w:rPr>
          <w:rFonts w:ascii="Mazda Type Medium" w:hAnsi="Mazda Type Medium"/>
          <w:lang w:val="pt-PT"/>
        </w:rPr>
        <w:t>ap</w:t>
      </w:r>
      <w:r w:rsidR="003920E4" w:rsidRPr="001E3D3A">
        <w:rPr>
          <w:rFonts w:ascii="Mazda Type Medium" w:hAnsi="Mazda Type Medium"/>
          <w:lang w:val="pt-PT"/>
        </w:rPr>
        <w:t>r</w:t>
      </w:r>
      <w:r w:rsidR="00BC2DA0" w:rsidRPr="001E3D3A">
        <w:rPr>
          <w:rFonts w:ascii="Mazda Type Medium" w:hAnsi="Mazda Type Medium"/>
          <w:lang w:val="pt-PT"/>
        </w:rPr>
        <w:t>esent</w:t>
      </w:r>
      <w:r w:rsidR="003920E4" w:rsidRPr="001E3D3A">
        <w:rPr>
          <w:rFonts w:ascii="Mazda Type Medium" w:hAnsi="Mazda Type Medium"/>
          <w:lang w:val="pt-PT"/>
        </w:rPr>
        <w:t>a um toque especial de</w:t>
      </w:r>
      <w:r w:rsidR="00BC2DA0" w:rsidRPr="001E3D3A">
        <w:rPr>
          <w:rFonts w:ascii="Mazda Type Medium" w:hAnsi="Mazda Type Medium"/>
          <w:lang w:val="pt-PT"/>
        </w:rPr>
        <w:t xml:space="preserve"> conforto e design, complementado pela facilidade de utilização</w:t>
      </w:r>
      <w:r w:rsidR="003920E4" w:rsidRPr="001E3D3A">
        <w:rPr>
          <w:rFonts w:ascii="Mazda Type Medium" w:hAnsi="Mazda Type Medium"/>
          <w:lang w:val="pt-PT"/>
        </w:rPr>
        <w:t xml:space="preserve">. O </w:t>
      </w:r>
      <w:r w:rsidR="00BC2DA0" w:rsidRPr="001E3D3A">
        <w:rPr>
          <w:rFonts w:ascii="Mazda Type Medium" w:hAnsi="Mazda Type Medium"/>
          <w:lang w:val="pt-PT"/>
        </w:rPr>
        <w:t>tecto rígido de</w:t>
      </w:r>
      <w:r w:rsidR="003920E4" w:rsidRPr="001E3D3A">
        <w:rPr>
          <w:rFonts w:ascii="Mazda Type Medium" w:hAnsi="Mazda Type Medium"/>
          <w:lang w:val="pt-PT"/>
        </w:rPr>
        <w:t xml:space="preserve"> três peças</w:t>
      </w:r>
      <w:r w:rsidR="00BC2DA0" w:rsidRPr="001E3D3A">
        <w:rPr>
          <w:rFonts w:ascii="Mazda Type Medium" w:hAnsi="Mazda Type Medium"/>
          <w:lang w:val="pt-PT"/>
        </w:rPr>
        <w:t>, com accionamento</w:t>
      </w:r>
      <w:r w:rsidR="003920E4" w:rsidRPr="001E3D3A">
        <w:rPr>
          <w:rFonts w:ascii="Mazda Type Medium" w:hAnsi="Mazda Type Medium"/>
          <w:lang w:val="pt-PT"/>
        </w:rPr>
        <w:t xml:space="preserve"> totalmente automático</w:t>
      </w:r>
      <w:r w:rsidR="00BC2DA0" w:rsidRPr="001E3D3A">
        <w:rPr>
          <w:rFonts w:ascii="Mazda Type Medium" w:hAnsi="Mazda Type Medium"/>
          <w:lang w:val="pt-PT"/>
        </w:rPr>
        <w:t>,</w:t>
      </w:r>
      <w:r w:rsidR="003920E4" w:rsidRPr="001E3D3A">
        <w:rPr>
          <w:rFonts w:ascii="Mazda Type Medium" w:hAnsi="Mazda Type Medium"/>
          <w:lang w:val="pt-PT"/>
        </w:rPr>
        <w:t xml:space="preserve"> oferece aos clientes o melhor d</w:t>
      </w:r>
      <w:r w:rsidR="00BC2DA0" w:rsidRPr="001E3D3A">
        <w:rPr>
          <w:rFonts w:ascii="Mazda Type Medium" w:hAnsi="Mazda Type Medium"/>
          <w:lang w:val="pt-PT"/>
        </w:rPr>
        <w:t>e</w:t>
      </w:r>
      <w:r w:rsidR="003920E4" w:rsidRPr="001E3D3A">
        <w:rPr>
          <w:rFonts w:ascii="Mazda Type Medium" w:hAnsi="Mazda Type Medium"/>
          <w:lang w:val="pt-PT"/>
        </w:rPr>
        <w:t xml:space="preserve"> dois mundos </w:t>
      </w:r>
      <w:r w:rsidR="00BC2DA0" w:rsidRPr="001E3D3A">
        <w:rPr>
          <w:rFonts w:ascii="Mazda Type Medium" w:hAnsi="Mazda Type Medium"/>
          <w:lang w:val="pt-PT"/>
        </w:rPr>
        <w:t>em</w:t>
      </w:r>
      <w:r w:rsidR="003920E4" w:rsidRPr="001E3D3A">
        <w:rPr>
          <w:rFonts w:ascii="Mazda Type Medium" w:hAnsi="Mazda Type Medium"/>
          <w:lang w:val="pt-PT"/>
        </w:rPr>
        <w:t xml:space="preserve"> </w:t>
      </w:r>
      <w:r w:rsidR="00BC2DA0" w:rsidRPr="001E3D3A">
        <w:rPr>
          <w:rFonts w:ascii="Mazda Type Medium" w:hAnsi="Mazda Type Medium"/>
          <w:lang w:val="pt-PT"/>
        </w:rPr>
        <w:t>model</w:t>
      </w:r>
      <w:r w:rsidR="003920E4" w:rsidRPr="001E3D3A">
        <w:rPr>
          <w:rFonts w:ascii="Mazda Type Medium" w:hAnsi="Mazda Type Medium"/>
          <w:lang w:val="pt-PT"/>
        </w:rPr>
        <w:t xml:space="preserve">os desportivos: </w:t>
      </w:r>
      <w:r w:rsidR="00BC2DA0" w:rsidRPr="001E3D3A">
        <w:rPr>
          <w:rFonts w:ascii="Mazda Type Medium" w:hAnsi="Mazda Type Medium"/>
          <w:lang w:val="pt-PT"/>
        </w:rPr>
        <w:t>as emoções da condução a céu aberto e a tranquilidade e conforto de</w:t>
      </w:r>
      <w:r w:rsidR="003920E4" w:rsidRPr="001E3D3A">
        <w:rPr>
          <w:rFonts w:ascii="Mazda Type Medium" w:hAnsi="Mazda Type Medium"/>
          <w:lang w:val="pt-PT"/>
        </w:rPr>
        <w:t xml:space="preserve"> um coupé de te</w:t>
      </w:r>
      <w:r w:rsidR="00BC2DA0" w:rsidRPr="001E3D3A">
        <w:rPr>
          <w:rFonts w:ascii="Mazda Type Medium" w:hAnsi="Mazda Type Medium"/>
          <w:lang w:val="pt-PT"/>
        </w:rPr>
        <w:t>ct</w:t>
      </w:r>
      <w:r w:rsidR="003920E4" w:rsidRPr="001E3D3A">
        <w:rPr>
          <w:rFonts w:ascii="Mazda Type Medium" w:hAnsi="Mazda Type Medium"/>
          <w:lang w:val="pt-PT"/>
        </w:rPr>
        <w:t xml:space="preserve">o </w:t>
      </w:r>
      <w:r w:rsidR="00BC2DA0" w:rsidRPr="001E3D3A">
        <w:rPr>
          <w:rFonts w:ascii="Mazda Type Medium" w:hAnsi="Mazda Type Medium"/>
          <w:lang w:val="pt-PT"/>
        </w:rPr>
        <w:t>ríg</w:t>
      </w:r>
      <w:r w:rsidR="003920E4" w:rsidRPr="001E3D3A">
        <w:rPr>
          <w:rFonts w:ascii="Mazda Type Medium" w:hAnsi="Mazda Type Medium"/>
          <w:lang w:val="pt-PT"/>
        </w:rPr>
        <w:t>i</w:t>
      </w:r>
      <w:r w:rsidR="00BC2DA0" w:rsidRPr="001E3D3A">
        <w:rPr>
          <w:rFonts w:ascii="Mazda Type Medium" w:hAnsi="Mazda Type Medium"/>
          <w:lang w:val="pt-PT"/>
        </w:rPr>
        <w:t>d</w:t>
      </w:r>
      <w:r w:rsidR="003920E4" w:rsidRPr="001E3D3A">
        <w:rPr>
          <w:rFonts w:ascii="Mazda Type Medium" w:hAnsi="Mazda Type Medium"/>
          <w:lang w:val="pt-PT"/>
        </w:rPr>
        <w:t>o.</w:t>
      </w:r>
    </w:p>
    <w:p w14:paraId="473B74C3" w14:textId="7C1BFD97" w:rsidR="003920E4" w:rsidRPr="001E3D3A" w:rsidRDefault="003920E4" w:rsidP="003920E4">
      <w:pPr>
        <w:rPr>
          <w:rFonts w:ascii="Mazda Type Medium" w:hAnsi="Mazda Type Medium"/>
          <w:highlight w:val="yellow"/>
          <w:lang w:val="pt-PT"/>
        </w:rPr>
      </w:pPr>
      <w:r w:rsidRPr="001E3D3A">
        <w:rPr>
          <w:rFonts w:ascii="Mazda Type Medium" w:hAnsi="Mazda Type Medium"/>
          <w:lang w:val="pt-PT"/>
        </w:rPr>
        <w:lastRenderedPageBreak/>
        <w:t xml:space="preserve">O RF </w:t>
      </w:r>
      <w:r w:rsidR="005B1FF1" w:rsidRPr="001E3D3A">
        <w:rPr>
          <w:rFonts w:ascii="Mazda Type Medium" w:hAnsi="Mazda Type Medium"/>
          <w:lang w:val="pt-PT"/>
        </w:rPr>
        <w:t>p</w:t>
      </w:r>
      <w:r w:rsidRPr="001E3D3A">
        <w:rPr>
          <w:rFonts w:ascii="Mazda Type Medium" w:hAnsi="Mazda Type Medium"/>
          <w:lang w:val="pt-PT"/>
        </w:rPr>
        <w:t>o</w:t>
      </w:r>
      <w:r w:rsidR="005B1FF1" w:rsidRPr="001E3D3A">
        <w:rPr>
          <w:rFonts w:ascii="Mazda Type Medium" w:hAnsi="Mazda Type Medium"/>
          <w:lang w:val="pt-PT"/>
        </w:rPr>
        <w:t>ssui</w:t>
      </w:r>
      <w:r w:rsidRPr="001E3D3A">
        <w:rPr>
          <w:rFonts w:ascii="Mazda Type Medium" w:hAnsi="Mazda Type Medium"/>
          <w:lang w:val="pt-PT"/>
        </w:rPr>
        <w:t xml:space="preserve"> o </w:t>
      </w:r>
      <w:r w:rsidR="005B1FF1" w:rsidRPr="001E3D3A">
        <w:rPr>
          <w:rFonts w:ascii="Mazda Type Medium" w:hAnsi="Mazda Type Medium"/>
          <w:lang w:val="pt-PT"/>
        </w:rPr>
        <w:t>tecto rígido</w:t>
      </w:r>
      <w:r w:rsidRPr="001E3D3A">
        <w:rPr>
          <w:rFonts w:ascii="Mazda Type Medium" w:hAnsi="Mazda Type Medium"/>
          <w:lang w:val="pt-PT"/>
        </w:rPr>
        <w:t xml:space="preserve"> retráctil mais rápido do mercado</w:t>
      </w:r>
      <w:r w:rsidR="005B1FF1" w:rsidRPr="001E3D3A">
        <w:rPr>
          <w:rFonts w:ascii="Mazda Type Medium" w:hAnsi="Mazda Type Medium"/>
          <w:lang w:val="pt-PT"/>
        </w:rPr>
        <w:t>,</w:t>
      </w:r>
      <w:r w:rsidRPr="001E3D3A">
        <w:rPr>
          <w:rFonts w:ascii="Mazda Type Medium" w:hAnsi="Mazda Type Medium"/>
          <w:lang w:val="pt-PT"/>
        </w:rPr>
        <w:t xml:space="preserve"> com um mecanismo excepcionalmente </w:t>
      </w:r>
      <w:r w:rsidR="005B1FF1" w:rsidRPr="001E3D3A">
        <w:rPr>
          <w:rFonts w:ascii="Mazda Type Medium" w:hAnsi="Mazda Type Medium"/>
          <w:lang w:val="pt-PT"/>
        </w:rPr>
        <w:t>ef</w:t>
      </w:r>
      <w:r w:rsidRPr="001E3D3A">
        <w:rPr>
          <w:rFonts w:ascii="Mazda Type Medium" w:hAnsi="Mazda Type Medium"/>
          <w:lang w:val="pt-PT"/>
        </w:rPr>
        <w:t>i</w:t>
      </w:r>
      <w:r w:rsidR="005B1FF1" w:rsidRPr="001E3D3A">
        <w:rPr>
          <w:rFonts w:ascii="Mazda Type Medium" w:hAnsi="Mazda Type Medium"/>
          <w:lang w:val="pt-PT"/>
        </w:rPr>
        <w:t>ciente</w:t>
      </w:r>
      <w:r w:rsidRPr="001E3D3A">
        <w:rPr>
          <w:rFonts w:ascii="Mazda Type Medium" w:hAnsi="Mazda Type Medium"/>
          <w:lang w:val="pt-PT"/>
        </w:rPr>
        <w:t xml:space="preserve"> e </w:t>
      </w:r>
      <w:r w:rsidR="005B1FF1" w:rsidRPr="001E3D3A">
        <w:rPr>
          <w:rFonts w:ascii="Mazda Type Medium" w:hAnsi="Mazda Type Medium"/>
          <w:lang w:val="pt-PT"/>
        </w:rPr>
        <w:t>compac</w:t>
      </w:r>
      <w:r w:rsidRPr="001E3D3A">
        <w:rPr>
          <w:rFonts w:ascii="Mazda Type Medium" w:hAnsi="Mazda Type Medium"/>
          <w:lang w:val="pt-PT"/>
        </w:rPr>
        <w:t>to que abre ou fecha em apenas 13 segundos</w:t>
      </w:r>
      <w:r w:rsidR="005B1FF1" w:rsidRPr="001E3D3A">
        <w:rPr>
          <w:rFonts w:ascii="Mazda Type Medium" w:hAnsi="Mazda Type Medium"/>
          <w:lang w:val="pt-PT"/>
        </w:rPr>
        <w:t>, até</w:t>
      </w:r>
      <w:r w:rsidRPr="001E3D3A">
        <w:rPr>
          <w:rFonts w:ascii="Mazda Type Medium" w:hAnsi="Mazda Type Medium"/>
          <w:lang w:val="pt-PT"/>
        </w:rPr>
        <w:t xml:space="preserve"> 10</w:t>
      </w:r>
      <w:r w:rsidR="007F5F75">
        <w:rPr>
          <w:rFonts w:ascii="Mazda Type Medium" w:hAnsi="Mazda Type Medium"/>
          <w:lang w:val="pt-PT"/>
        </w:rPr>
        <w:t xml:space="preserve"> </w:t>
      </w:r>
      <w:r w:rsidRPr="001E3D3A">
        <w:rPr>
          <w:rFonts w:ascii="Mazda Type Medium" w:hAnsi="Mazda Type Medium"/>
          <w:lang w:val="pt-PT"/>
        </w:rPr>
        <w:t xml:space="preserve">km/h. Graças ao </w:t>
      </w:r>
      <w:r w:rsidR="005B1FF1" w:rsidRPr="001E3D3A">
        <w:rPr>
          <w:rFonts w:ascii="Mazda Type Medium" w:hAnsi="Mazda Type Medium"/>
          <w:lang w:val="pt-PT"/>
        </w:rPr>
        <w:t>tecto rígido</w:t>
      </w:r>
      <w:r w:rsidRPr="001E3D3A">
        <w:rPr>
          <w:rFonts w:ascii="Mazda Type Medium" w:hAnsi="Mazda Type Medium"/>
          <w:lang w:val="pt-PT"/>
        </w:rPr>
        <w:t xml:space="preserve"> e ao </w:t>
      </w:r>
      <w:r w:rsidR="005B1FF1" w:rsidRPr="001E3D3A">
        <w:rPr>
          <w:rFonts w:ascii="Mazda Type Medium" w:hAnsi="Mazda Type Medium"/>
          <w:lang w:val="pt-PT"/>
        </w:rPr>
        <w:t>efi</w:t>
      </w:r>
      <w:r w:rsidRPr="001E3D3A">
        <w:rPr>
          <w:rFonts w:ascii="Mazda Type Medium" w:hAnsi="Mazda Type Medium"/>
          <w:lang w:val="pt-PT"/>
        </w:rPr>
        <w:t>c</w:t>
      </w:r>
      <w:r w:rsidR="005B1FF1" w:rsidRPr="001E3D3A">
        <w:rPr>
          <w:rFonts w:ascii="Mazda Type Medium" w:hAnsi="Mazda Type Medium"/>
          <w:lang w:val="pt-PT"/>
        </w:rPr>
        <w:t>az</w:t>
      </w:r>
      <w:r w:rsidRPr="001E3D3A">
        <w:rPr>
          <w:rFonts w:ascii="Mazda Type Medium" w:hAnsi="Mazda Type Medium"/>
          <w:lang w:val="pt-PT"/>
        </w:rPr>
        <w:t xml:space="preserve"> isolamento acústico, o Mazda MX-5 RF assegura um conforto sem precedentes.</w:t>
      </w:r>
      <w:r w:rsidRPr="001E3D3A">
        <w:rPr>
          <w:rFonts w:ascii="Mazda Type Medium" w:hAnsi="Mazda Type Medium"/>
          <w:highlight w:val="yellow"/>
          <w:lang w:val="pt-PT"/>
        </w:rPr>
        <w:t xml:space="preserve"> </w:t>
      </w:r>
    </w:p>
    <w:p w14:paraId="15149268" w14:textId="6C09E7DE" w:rsidR="003920E4" w:rsidRPr="001E3D3A" w:rsidRDefault="005B1FF1" w:rsidP="003920E4">
      <w:pPr>
        <w:rPr>
          <w:rFonts w:ascii="Mazda Type Medium" w:hAnsi="Mazda Type Medium"/>
          <w:lang w:val="pt-PT"/>
        </w:rPr>
      </w:pPr>
      <w:r w:rsidRPr="001E3D3A">
        <w:rPr>
          <w:rFonts w:ascii="Mazda Type Medium" w:hAnsi="Mazda Type Medium"/>
          <w:lang w:val="pt-PT"/>
        </w:rPr>
        <w:t>A versão com capota de lona</w:t>
      </w:r>
      <w:r w:rsidR="003920E4" w:rsidRPr="001E3D3A">
        <w:rPr>
          <w:rFonts w:ascii="Mazda Type Medium" w:hAnsi="Mazda Type Medium"/>
          <w:lang w:val="pt-PT"/>
        </w:rPr>
        <w:t xml:space="preserve"> </w:t>
      </w:r>
      <w:r w:rsidRPr="001E3D3A">
        <w:rPr>
          <w:rFonts w:ascii="Mazda Type Medium" w:hAnsi="Mazda Type Medium"/>
          <w:lang w:val="pt-PT"/>
        </w:rPr>
        <w:t>apr</w:t>
      </w:r>
      <w:r w:rsidR="003920E4" w:rsidRPr="001E3D3A">
        <w:rPr>
          <w:rFonts w:ascii="Mazda Type Medium" w:hAnsi="Mazda Type Medium"/>
          <w:lang w:val="pt-PT"/>
        </w:rPr>
        <w:t>es</w:t>
      </w:r>
      <w:r w:rsidRPr="001E3D3A">
        <w:rPr>
          <w:rFonts w:ascii="Mazda Type Medium" w:hAnsi="Mazda Type Medium"/>
          <w:lang w:val="pt-PT"/>
        </w:rPr>
        <w:t>en</w:t>
      </w:r>
      <w:r w:rsidR="003920E4" w:rsidRPr="001E3D3A">
        <w:rPr>
          <w:rFonts w:ascii="Mazda Type Medium" w:hAnsi="Mazda Type Medium"/>
          <w:lang w:val="pt-PT"/>
        </w:rPr>
        <w:t>t</w:t>
      </w:r>
      <w:r w:rsidRPr="001E3D3A">
        <w:rPr>
          <w:rFonts w:ascii="Mazda Type Medium" w:hAnsi="Mazda Type Medium"/>
          <w:lang w:val="pt-PT"/>
        </w:rPr>
        <w:t>a</w:t>
      </w:r>
      <w:r w:rsidR="003920E4" w:rsidRPr="001E3D3A">
        <w:rPr>
          <w:rFonts w:ascii="Mazda Type Medium" w:hAnsi="Mazda Type Medium"/>
          <w:lang w:val="pt-PT"/>
        </w:rPr>
        <w:t xml:space="preserve"> também </w:t>
      </w:r>
      <w:r w:rsidRPr="001E3D3A">
        <w:rPr>
          <w:rFonts w:ascii="Mazda Type Medium" w:hAnsi="Mazda Type Medium"/>
          <w:lang w:val="pt-PT"/>
        </w:rPr>
        <w:t>um</w:t>
      </w:r>
      <w:r w:rsidR="003920E4" w:rsidRPr="001E3D3A">
        <w:rPr>
          <w:rFonts w:ascii="Mazda Type Medium" w:hAnsi="Mazda Type Medium"/>
          <w:lang w:val="pt-PT"/>
        </w:rPr>
        <w:t xml:space="preserve"> isola</w:t>
      </w:r>
      <w:r w:rsidRPr="001E3D3A">
        <w:rPr>
          <w:rFonts w:ascii="Mazda Type Medium" w:hAnsi="Mazda Type Medium"/>
          <w:lang w:val="pt-PT"/>
        </w:rPr>
        <w:t>ment</w:t>
      </w:r>
      <w:r w:rsidR="003920E4" w:rsidRPr="001E3D3A">
        <w:rPr>
          <w:rFonts w:ascii="Mazda Type Medium" w:hAnsi="Mazda Type Medium"/>
          <w:lang w:val="pt-PT"/>
        </w:rPr>
        <w:t xml:space="preserve">o </w:t>
      </w:r>
      <w:r w:rsidRPr="001E3D3A">
        <w:rPr>
          <w:rFonts w:ascii="Mazda Type Medium" w:hAnsi="Mazda Type Medium"/>
          <w:lang w:val="pt-PT"/>
        </w:rPr>
        <w:t xml:space="preserve">reforçado e mais eficaz </w:t>
      </w:r>
      <w:r w:rsidR="003920E4" w:rsidRPr="001E3D3A">
        <w:rPr>
          <w:rFonts w:ascii="Mazda Type Medium" w:hAnsi="Mazda Type Medium"/>
          <w:lang w:val="pt-PT"/>
        </w:rPr>
        <w:t xml:space="preserve">do que </w:t>
      </w:r>
      <w:r w:rsidRPr="001E3D3A">
        <w:rPr>
          <w:rFonts w:ascii="Mazda Type Medium" w:hAnsi="Mazda Type Medium"/>
          <w:lang w:val="pt-PT"/>
        </w:rPr>
        <w:t>n</w:t>
      </w:r>
      <w:r w:rsidR="003920E4" w:rsidRPr="001E3D3A">
        <w:rPr>
          <w:rFonts w:ascii="Mazda Type Medium" w:hAnsi="Mazda Type Medium"/>
          <w:lang w:val="pt-PT"/>
        </w:rPr>
        <w:t>as gerações anteriores.</w:t>
      </w:r>
    </w:p>
    <w:p w14:paraId="5171A4AA" w14:textId="4C775B72" w:rsidR="003920E4" w:rsidRPr="001E3D3A" w:rsidRDefault="003920E4" w:rsidP="003920E4">
      <w:pPr>
        <w:rPr>
          <w:rFonts w:ascii="Mazda Type Medium" w:hAnsi="Mazda Type Medium"/>
          <w:lang w:val="pt-PT"/>
        </w:rPr>
      </w:pPr>
      <w:r w:rsidRPr="001E3D3A">
        <w:rPr>
          <w:rFonts w:ascii="Mazda Type Medium" w:hAnsi="Mazda Type Medium"/>
          <w:lang w:val="pt-PT"/>
        </w:rPr>
        <w:t xml:space="preserve">No interior, o condutor e o passageiro </w:t>
      </w:r>
      <w:r w:rsidR="005B1FF1" w:rsidRPr="001E3D3A">
        <w:rPr>
          <w:rFonts w:ascii="Mazda Type Medium" w:hAnsi="Mazda Type Medium"/>
          <w:lang w:val="pt-PT"/>
        </w:rPr>
        <w:t>estão agora posicionados num plano mais baixo</w:t>
      </w:r>
      <w:r w:rsidRPr="001E3D3A">
        <w:rPr>
          <w:rFonts w:ascii="Mazda Type Medium" w:hAnsi="Mazda Type Medium"/>
          <w:lang w:val="pt-PT"/>
        </w:rPr>
        <w:t xml:space="preserve"> do que nas </w:t>
      </w:r>
      <w:r w:rsidR="005B1FF1" w:rsidRPr="001E3D3A">
        <w:rPr>
          <w:rFonts w:ascii="Mazda Type Medium" w:hAnsi="Mazda Type Medium"/>
          <w:lang w:val="pt-PT"/>
        </w:rPr>
        <w:t xml:space="preserve">anteriores </w:t>
      </w:r>
      <w:r w:rsidRPr="001E3D3A">
        <w:rPr>
          <w:rFonts w:ascii="Mazda Type Medium" w:hAnsi="Mazda Type Medium"/>
          <w:lang w:val="pt-PT"/>
        </w:rPr>
        <w:t>gerações do MX-5</w:t>
      </w:r>
      <w:r w:rsidR="005B1FF1" w:rsidRPr="001E3D3A">
        <w:rPr>
          <w:rFonts w:ascii="Mazda Type Medium" w:hAnsi="Mazda Type Medium"/>
          <w:lang w:val="pt-PT"/>
        </w:rPr>
        <w:t>,</w:t>
      </w:r>
      <w:r w:rsidRPr="001E3D3A">
        <w:rPr>
          <w:rFonts w:ascii="Mazda Type Medium" w:hAnsi="Mazda Type Medium"/>
          <w:lang w:val="pt-PT"/>
        </w:rPr>
        <w:t xml:space="preserve"> desfruta</w:t>
      </w:r>
      <w:r w:rsidR="005B1FF1" w:rsidRPr="001E3D3A">
        <w:rPr>
          <w:rFonts w:ascii="Mazda Type Medium" w:hAnsi="Mazda Type Medium"/>
          <w:lang w:val="pt-PT"/>
        </w:rPr>
        <w:t>ndo</w:t>
      </w:r>
      <w:r w:rsidRPr="001E3D3A">
        <w:rPr>
          <w:rFonts w:ascii="Mazda Type Medium" w:hAnsi="Mazda Type Medium"/>
          <w:lang w:val="pt-PT"/>
        </w:rPr>
        <w:t xml:space="preserve"> de </w:t>
      </w:r>
      <w:r w:rsidR="005B1FF1" w:rsidRPr="001E3D3A">
        <w:rPr>
          <w:rFonts w:ascii="Mazda Type Medium" w:hAnsi="Mazda Type Medium"/>
          <w:lang w:val="pt-PT"/>
        </w:rPr>
        <w:t xml:space="preserve">uma </w:t>
      </w:r>
      <w:r w:rsidRPr="001E3D3A">
        <w:rPr>
          <w:rFonts w:ascii="Mazda Type Medium" w:hAnsi="Mazda Type Medium"/>
          <w:lang w:val="pt-PT"/>
        </w:rPr>
        <w:t xml:space="preserve">melhor visibilidade geral, bem como de </w:t>
      </w:r>
      <w:r w:rsidR="005B1FF1" w:rsidRPr="001E3D3A">
        <w:rPr>
          <w:rFonts w:ascii="Mazda Type Medium" w:hAnsi="Mazda Type Medium"/>
          <w:lang w:val="pt-PT"/>
        </w:rPr>
        <w:t>maior facilidade de operação dos</w:t>
      </w:r>
      <w:r w:rsidRPr="001E3D3A">
        <w:rPr>
          <w:rFonts w:ascii="Mazda Type Medium" w:hAnsi="Mazda Type Medium"/>
          <w:lang w:val="pt-PT"/>
        </w:rPr>
        <w:t xml:space="preserve"> </w:t>
      </w:r>
      <w:r w:rsidR="005B1FF1" w:rsidRPr="001E3D3A">
        <w:rPr>
          <w:rFonts w:ascii="Mazda Type Medium" w:hAnsi="Mazda Type Medium"/>
          <w:lang w:val="pt-PT"/>
        </w:rPr>
        <w:t>b</w:t>
      </w:r>
      <w:r w:rsidRPr="001E3D3A">
        <w:rPr>
          <w:rFonts w:ascii="Mazda Type Medium" w:hAnsi="Mazda Type Medium"/>
          <w:lang w:val="pt-PT"/>
        </w:rPr>
        <w:t>an</w:t>
      </w:r>
      <w:r w:rsidR="005B1FF1" w:rsidRPr="001E3D3A">
        <w:rPr>
          <w:rFonts w:ascii="Mazda Type Medium" w:hAnsi="Mazda Type Medium"/>
          <w:lang w:val="pt-PT"/>
        </w:rPr>
        <w:t>c</w:t>
      </w:r>
      <w:r w:rsidRPr="001E3D3A">
        <w:rPr>
          <w:rFonts w:ascii="Mazda Type Medium" w:hAnsi="Mazda Type Medium"/>
          <w:lang w:val="pt-PT"/>
        </w:rPr>
        <w:t>o</w:t>
      </w:r>
      <w:r w:rsidR="005B1FF1" w:rsidRPr="001E3D3A">
        <w:rPr>
          <w:rFonts w:ascii="Mazda Type Medium" w:hAnsi="Mazda Type Medium"/>
          <w:lang w:val="pt-PT"/>
        </w:rPr>
        <w:t>s</w:t>
      </w:r>
      <w:r w:rsidRPr="001E3D3A">
        <w:rPr>
          <w:rFonts w:ascii="Mazda Type Medium" w:hAnsi="Mazda Type Medium"/>
          <w:lang w:val="pt-PT"/>
        </w:rPr>
        <w:t xml:space="preserve"> e das portas. A coluna de direcção é ajustável em altura e</w:t>
      </w:r>
      <w:r w:rsidR="005B1FF1" w:rsidRPr="001E3D3A">
        <w:rPr>
          <w:rFonts w:ascii="Mazda Type Medium" w:hAnsi="Mazda Type Medium"/>
          <w:lang w:val="pt-PT"/>
        </w:rPr>
        <w:t xml:space="preserve"> </w:t>
      </w:r>
      <w:r w:rsidRPr="001E3D3A">
        <w:rPr>
          <w:rFonts w:ascii="Mazda Type Medium" w:hAnsi="Mazda Type Medium"/>
          <w:lang w:val="pt-PT"/>
        </w:rPr>
        <w:t>p</w:t>
      </w:r>
      <w:r w:rsidR="005B1FF1" w:rsidRPr="001E3D3A">
        <w:rPr>
          <w:rFonts w:ascii="Mazda Type Medium" w:hAnsi="Mazda Type Medium"/>
          <w:lang w:val="pt-PT"/>
        </w:rPr>
        <w:t>rofund</w:t>
      </w:r>
      <w:r w:rsidRPr="001E3D3A">
        <w:rPr>
          <w:rFonts w:ascii="Mazda Type Medium" w:hAnsi="Mazda Type Medium"/>
          <w:lang w:val="pt-PT"/>
        </w:rPr>
        <w:t>i</w:t>
      </w:r>
      <w:r w:rsidR="005B1FF1" w:rsidRPr="001E3D3A">
        <w:rPr>
          <w:rFonts w:ascii="Mazda Type Medium" w:hAnsi="Mazda Type Medium"/>
          <w:lang w:val="pt-PT"/>
        </w:rPr>
        <w:t>d</w:t>
      </w:r>
      <w:r w:rsidRPr="001E3D3A">
        <w:rPr>
          <w:rFonts w:ascii="Mazda Type Medium" w:hAnsi="Mazda Type Medium"/>
          <w:lang w:val="pt-PT"/>
        </w:rPr>
        <w:t>a</w:t>
      </w:r>
      <w:r w:rsidR="005B1FF1" w:rsidRPr="001E3D3A">
        <w:rPr>
          <w:rFonts w:ascii="Mazda Type Medium" w:hAnsi="Mazda Type Medium"/>
          <w:lang w:val="pt-PT"/>
        </w:rPr>
        <w:t>d</w:t>
      </w:r>
      <w:r w:rsidRPr="001E3D3A">
        <w:rPr>
          <w:rFonts w:ascii="Mazda Type Medium" w:hAnsi="Mazda Type Medium"/>
          <w:lang w:val="pt-PT"/>
        </w:rPr>
        <w:t>e, com o volante, instrument</w:t>
      </w:r>
      <w:r w:rsidR="005B1FF1" w:rsidRPr="001E3D3A">
        <w:rPr>
          <w:rFonts w:ascii="Mazda Type Medium" w:hAnsi="Mazda Type Medium"/>
          <w:lang w:val="pt-PT"/>
        </w:rPr>
        <w:t>açã</w:t>
      </w:r>
      <w:r w:rsidRPr="001E3D3A">
        <w:rPr>
          <w:rFonts w:ascii="Mazda Type Medium" w:hAnsi="Mazda Type Medium"/>
          <w:lang w:val="pt-PT"/>
        </w:rPr>
        <w:t>o e comandos dispostos simetricamente ao longo de um único eixo para um</w:t>
      </w:r>
      <w:r w:rsidR="005B1FF1" w:rsidRPr="001E3D3A">
        <w:rPr>
          <w:rFonts w:ascii="Mazda Type Medium" w:hAnsi="Mazda Type Medium"/>
          <w:lang w:val="pt-PT"/>
        </w:rPr>
        <w:t>a</w:t>
      </w:r>
      <w:r w:rsidRPr="001E3D3A">
        <w:rPr>
          <w:rFonts w:ascii="Mazda Type Medium" w:hAnsi="Mazda Type Medium"/>
          <w:lang w:val="pt-PT"/>
        </w:rPr>
        <w:t xml:space="preserve"> u</w:t>
      </w:r>
      <w:r w:rsidR="005B1FF1" w:rsidRPr="001E3D3A">
        <w:rPr>
          <w:rFonts w:ascii="Mazda Type Medium" w:hAnsi="Mazda Type Medium"/>
          <w:lang w:val="pt-PT"/>
        </w:rPr>
        <w:t>t</w:t>
      </w:r>
      <w:r w:rsidRPr="001E3D3A">
        <w:rPr>
          <w:rFonts w:ascii="Mazda Type Medium" w:hAnsi="Mazda Type Medium"/>
          <w:lang w:val="pt-PT"/>
        </w:rPr>
        <w:t>i</w:t>
      </w:r>
      <w:r w:rsidR="005B1FF1" w:rsidRPr="001E3D3A">
        <w:rPr>
          <w:rFonts w:ascii="Mazda Type Medium" w:hAnsi="Mazda Type Medium"/>
          <w:lang w:val="pt-PT"/>
        </w:rPr>
        <w:t>liz</w:t>
      </w:r>
      <w:r w:rsidRPr="001E3D3A">
        <w:rPr>
          <w:rFonts w:ascii="Mazda Type Medium" w:hAnsi="Mazda Type Medium"/>
          <w:lang w:val="pt-PT"/>
        </w:rPr>
        <w:t>a</w:t>
      </w:r>
      <w:r w:rsidR="005B1FF1" w:rsidRPr="001E3D3A">
        <w:rPr>
          <w:rFonts w:ascii="Mazda Type Medium" w:hAnsi="Mazda Type Medium"/>
          <w:lang w:val="pt-PT"/>
        </w:rPr>
        <w:t>çã</w:t>
      </w:r>
      <w:r w:rsidRPr="001E3D3A">
        <w:rPr>
          <w:rFonts w:ascii="Mazda Type Medium" w:hAnsi="Mazda Type Medium"/>
          <w:lang w:val="pt-PT"/>
        </w:rPr>
        <w:t xml:space="preserve">o </w:t>
      </w:r>
      <w:r w:rsidR="005B1FF1" w:rsidRPr="001E3D3A">
        <w:rPr>
          <w:rFonts w:ascii="Mazda Type Medium" w:hAnsi="Mazda Type Medium"/>
          <w:lang w:val="pt-PT"/>
        </w:rPr>
        <w:t xml:space="preserve">mais </w:t>
      </w:r>
      <w:r w:rsidRPr="001E3D3A">
        <w:rPr>
          <w:rFonts w:ascii="Mazda Type Medium" w:hAnsi="Mazda Type Medium"/>
          <w:lang w:val="pt-PT"/>
        </w:rPr>
        <w:t>s</w:t>
      </w:r>
      <w:r w:rsidR="005B1FF1" w:rsidRPr="001E3D3A">
        <w:rPr>
          <w:rFonts w:ascii="Mazda Type Medium" w:hAnsi="Mazda Type Medium"/>
          <w:lang w:val="pt-PT"/>
        </w:rPr>
        <w:t>i</w:t>
      </w:r>
      <w:r w:rsidRPr="001E3D3A">
        <w:rPr>
          <w:rFonts w:ascii="Mazda Type Medium" w:hAnsi="Mazda Type Medium"/>
          <w:lang w:val="pt-PT"/>
        </w:rPr>
        <w:t>m</w:t>
      </w:r>
      <w:r w:rsidR="005B1FF1" w:rsidRPr="001E3D3A">
        <w:rPr>
          <w:rFonts w:ascii="Mazda Type Medium" w:hAnsi="Mazda Type Medium"/>
          <w:lang w:val="pt-PT"/>
        </w:rPr>
        <w:t>ples e</w:t>
      </w:r>
      <w:r w:rsidRPr="001E3D3A">
        <w:rPr>
          <w:rFonts w:ascii="Mazda Type Medium" w:hAnsi="Mazda Type Medium"/>
          <w:lang w:val="pt-PT"/>
        </w:rPr>
        <w:t xml:space="preserve"> </w:t>
      </w:r>
      <w:r w:rsidR="005B1FF1" w:rsidRPr="001E3D3A">
        <w:rPr>
          <w:rFonts w:ascii="Mazda Type Medium" w:hAnsi="Mazda Type Medium"/>
          <w:lang w:val="pt-PT"/>
        </w:rPr>
        <w:t>in</w:t>
      </w:r>
      <w:r w:rsidRPr="001E3D3A">
        <w:rPr>
          <w:rFonts w:ascii="Mazda Type Medium" w:hAnsi="Mazda Type Medium"/>
          <w:lang w:val="pt-PT"/>
        </w:rPr>
        <w:t>t</w:t>
      </w:r>
      <w:r w:rsidR="005B1FF1" w:rsidRPr="001E3D3A">
        <w:rPr>
          <w:rFonts w:ascii="Mazda Type Medium" w:hAnsi="Mazda Type Medium"/>
          <w:lang w:val="pt-PT"/>
        </w:rPr>
        <w:t>u</w:t>
      </w:r>
      <w:r w:rsidRPr="001E3D3A">
        <w:rPr>
          <w:rFonts w:ascii="Mazda Type Medium" w:hAnsi="Mazda Type Medium"/>
          <w:lang w:val="pt-PT"/>
        </w:rPr>
        <w:t>i</w:t>
      </w:r>
      <w:r w:rsidR="005B1FF1" w:rsidRPr="001E3D3A">
        <w:rPr>
          <w:rFonts w:ascii="Mazda Type Medium" w:hAnsi="Mazda Type Medium"/>
          <w:lang w:val="pt-PT"/>
        </w:rPr>
        <w:t>tiv</w:t>
      </w:r>
      <w:r w:rsidRPr="001E3D3A">
        <w:rPr>
          <w:rFonts w:ascii="Mazda Type Medium" w:hAnsi="Mazda Type Medium"/>
          <w:lang w:val="pt-PT"/>
        </w:rPr>
        <w:t xml:space="preserve">a. </w:t>
      </w:r>
    </w:p>
    <w:p w14:paraId="60124CE8" w14:textId="0742B85C" w:rsidR="003920E4" w:rsidRPr="00D3613A" w:rsidRDefault="00D3613A" w:rsidP="003920E4">
      <w:pPr>
        <w:rPr>
          <w:rFonts w:ascii="Mazda Type Medium" w:hAnsi="Mazda Type Medium"/>
          <w:highlight w:val="yellow"/>
          <w:lang w:val="pt-PT"/>
        </w:rPr>
      </w:pPr>
      <w:r w:rsidRPr="00D3613A">
        <w:rPr>
          <w:noProof/>
          <w:lang w:val="pt-PT" w:eastAsia="pt-PT"/>
        </w:rPr>
        <w:drawing>
          <wp:anchor distT="0" distB="0" distL="114300" distR="114300" simplePos="0" relativeHeight="251678208" behindDoc="0" locked="0" layoutInCell="1" allowOverlap="1" wp14:anchorId="582254BB" wp14:editId="4AFFADC4">
            <wp:simplePos x="0" y="0"/>
            <wp:positionH relativeFrom="margin">
              <wp:posOffset>-10160</wp:posOffset>
            </wp:positionH>
            <wp:positionV relativeFrom="margin">
              <wp:posOffset>3064510</wp:posOffset>
            </wp:positionV>
            <wp:extent cx="5849620" cy="3902075"/>
            <wp:effectExtent l="0" t="0" r="0" b="3175"/>
            <wp:wrapTopAndBottom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0_MX-5_IPM4_GER_LHD_C03_ST_Int_Steering.jpg"/>
                    <pic:cNvPicPr/>
                  </pic:nvPicPr>
                  <pic:blipFill>
                    <a:blip r:embed="rId10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9620" cy="3902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5226">
        <w:rPr>
          <w:rFonts w:ascii="Mazda Type Medium" w:hAnsi="Mazda Type Medium"/>
          <w:lang w:val="pt-PT"/>
        </w:rPr>
        <w:t>Para além de contar com uma Ediç</w:t>
      </w:r>
      <w:r w:rsidR="003920E4" w:rsidRPr="001E3D3A">
        <w:rPr>
          <w:rFonts w:ascii="Mazda Type Medium" w:hAnsi="Mazda Type Medium"/>
          <w:lang w:val="pt-PT"/>
        </w:rPr>
        <w:t xml:space="preserve">ão </w:t>
      </w:r>
      <w:r w:rsidR="00C25226">
        <w:rPr>
          <w:rFonts w:ascii="Mazda Type Medium" w:hAnsi="Mazda Type Medium"/>
          <w:lang w:val="pt-PT"/>
        </w:rPr>
        <w:t>E</w:t>
      </w:r>
      <w:r w:rsidR="003920E4" w:rsidRPr="001E3D3A">
        <w:rPr>
          <w:rFonts w:ascii="Mazda Type Medium" w:hAnsi="Mazda Type Medium"/>
          <w:lang w:val="pt-PT"/>
        </w:rPr>
        <w:t>special do MX-5 2021</w:t>
      </w:r>
      <w:r w:rsidR="00C25226">
        <w:rPr>
          <w:rFonts w:ascii="Mazda Type Medium" w:hAnsi="Mazda Type Medium"/>
          <w:lang w:val="pt-PT"/>
        </w:rPr>
        <w:t>,</w:t>
      </w:r>
      <w:r w:rsidR="003920E4" w:rsidRPr="001E3D3A">
        <w:rPr>
          <w:rFonts w:ascii="Mazda Type Medium" w:hAnsi="Mazda Type Medium"/>
          <w:lang w:val="pt-PT"/>
        </w:rPr>
        <w:t xml:space="preserve"> com </w:t>
      </w:r>
      <w:r w:rsidR="005D11A7" w:rsidRPr="001E3D3A">
        <w:rPr>
          <w:rFonts w:ascii="Mazda Type Medium" w:hAnsi="Mazda Type Medium"/>
          <w:lang w:val="pt-PT"/>
        </w:rPr>
        <w:t xml:space="preserve">opção </w:t>
      </w:r>
      <w:r w:rsidR="003920E4" w:rsidRPr="001E3D3A">
        <w:rPr>
          <w:rFonts w:ascii="Mazda Type Medium" w:hAnsi="Mazda Type Medium"/>
          <w:lang w:val="pt-PT"/>
        </w:rPr>
        <w:t xml:space="preserve">de </w:t>
      </w:r>
      <w:r w:rsidR="005D11A7" w:rsidRPr="001E3D3A">
        <w:rPr>
          <w:rFonts w:ascii="Mazda Type Medium" w:hAnsi="Mazda Type Medium"/>
          <w:lang w:val="pt-PT"/>
        </w:rPr>
        <w:t xml:space="preserve">jantes BBS de </w:t>
      </w:r>
      <w:r w:rsidR="003920E4" w:rsidRPr="001E3D3A">
        <w:rPr>
          <w:rFonts w:ascii="Mazda Type Medium" w:hAnsi="Mazda Type Medium"/>
          <w:lang w:val="pt-PT"/>
        </w:rPr>
        <w:t xml:space="preserve">16 </w:t>
      </w:r>
      <w:r w:rsidR="005D11A7" w:rsidRPr="001E3D3A">
        <w:rPr>
          <w:rFonts w:ascii="Mazda Type Medium" w:hAnsi="Mazda Type Medium"/>
          <w:lang w:val="pt-PT"/>
        </w:rPr>
        <w:t>ou</w:t>
      </w:r>
      <w:r w:rsidR="003920E4" w:rsidRPr="001E3D3A">
        <w:rPr>
          <w:rFonts w:ascii="Mazda Type Medium" w:hAnsi="Mazda Type Medium"/>
          <w:lang w:val="pt-PT"/>
        </w:rPr>
        <w:t xml:space="preserve"> 17 polegadas, a </w:t>
      </w:r>
      <w:r w:rsidR="00C25226">
        <w:rPr>
          <w:rFonts w:ascii="Mazda Type Medium" w:hAnsi="Mazda Type Medium"/>
          <w:lang w:val="pt-PT"/>
        </w:rPr>
        <w:t xml:space="preserve">Mazda </w:t>
      </w:r>
      <w:r w:rsidR="005D11A7" w:rsidRPr="001E3D3A">
        <w:rPr>
          <w:rFonts w:ascii="Mazda Type Medium" w:hAnsi="Mazda Type Medium"/>
          <w:lang w:val="pt-PT"/>
        </w:rPr>
        <w:t>decidiu a</w:t>
      </w:r>
      <w:r w:rsidR="003920E4" w:rsidRPr="001E3D3A">
        <w:rPr>
          <w:rFonts w:ascii="Mazda Type Medium" w:hAnsi="Mazda Type Medium"/>
          <w:lang w:val="pt-PT"/>
        </w:rPr>
        <w:t>l</w:t>
      </w:r>
      <w:r w:rsidR="005D11A7" w:rsidRPr="001E3D3A">
        <w:rPr>
          <w:rFonts w:ascii="Mazda Type Medium" w:hAnsi="Mazda Type Medium"/>
          <w:lang w:val="pt-PT"/>
        </w:rPr>
        <w:t>arg</w:t>
      </w:r>
      <w:r w:rsidR="003920E4" w:rsidRPr="001E3D3A">
        <w:rPr>
          <w:rFonts w:ascii="Mazda Type Medium" w:hAnsi="Mazda Type Medium"/>
          <w:lang w:val="pt-PT"/>
        </w:rPr>
        <w:t xml:space="preserve">ar a disponibilidade da </w:t>
      </w:r>
      <w:r w:rsidR="00C25226">
        <w:rPr>
          <w:rFonts w:ascii="Mazda Type Medium" w:hAnsi="Mazda Type Medium"/>
          <w:lang w:val="pt-PT"/>
        </w:rPr>
        <w:t>E</w:t>
      </w:r>
      <w:r w:rsidR="003920E4" w:rsidRPr="001E3D3A">
        <w:rPr>
          <w:rFonts w:ascii="Mazda Type Medium" w:hAnsi="Mazda Type Medium"/>
          <w:lang w:val="pt-PT"/>
        </w:rPr>
        <w:t xml:space="preserve">dição </w:t>
      </w:r>
      <w:r w:rsidR="00C25226">
        <w:rPr>
          <w:rFonts w:ascii="Mazda Type Medium" w:hAnsi="Mazda Type Medium"/>
          <w:lang w:val="pt-PT"/>
        </w:rPr>
        <w:t>L</w:t>
      </w:r>
      <w:r w:rsidR="003920E4" w:rsidRPr="001E3D3A">
        <w:rPr>
          <w:rFonts w:ascii="Mazda Type Medium" w:hAnsi="Mazda Type Medium"/>
          <w:lang w:val="pt-PT"/>
        </w:rPr>
        <w:t>imitada do</w:t>
      </w:r>
      <w:r w:rsidR="005D11A7" w:rsidRPr="001E3D3A">
        <w:rPr>
          <w:rFonts w:ascii="Mazda Type Medium" w:hAnsi="Mazda Type Medium"/>
          <w:lang w:val="pt-PT"/>
        </w:rPr>
        <w:t xml:space="preserve"> MX-5 100th Anniversary, comemorativa dos</w:t>
      </w:r>
      <w:r w:rsidR="003920E4" w:rsidRPr="001E3D3A">
        <w:rPr>
          <w:rFonts w:ascii="Mazda Type Medium" w:hAnsi="Mazda Type Medium"/>
          <w:lang w:val="pt-PT"/>
        </w:rPr>
        <w:t xml:space="preserve"> 100</w:t>
      </w:r>
      <w:r w:rsidR="005D11A7" w:rsidRPr="001E3D3A">
        <w:rPr>
          <w:rFonts w:ascii="Mazda Type Medium" w:hAnsi="Mazda Type Medium"/>
          <w:lang w:val="pt-PT"/>
        </w:rPr>
        <w:t xml:space="preserve"> anos da Mazda</w:t>
      </w:r>
      <w:r w:rsidR="00C25226">
        <w:rPr>
          <w:rFonts w:ascii="Mazda Type Medium" w:hAnsi="Mazda Type Medium"/>
          <w:lang w:val="pt-PT"/>
        </w:rPr>
        <w:t xml:space="preserve"> Motor Corporation</w:t>
      </w:r>
      <w:r w:rsidR="003920E4" w:rsidRPr="001E3D3A">
        <w:rPr>
          <w:rFonts w:ascii="Mazda Type Medium" w:hAnsi="Mazda Type Medium"/>
          <w:lang w:val="pt-PT"/>
        </w:rPr>
        <w:t xml:space="preserve">. A sua combinação de cores - carroçaria </w:t>
      </w:r>
      <w:r w:rsidR="00320969">
        <w:rPr>
          <w:rFonts w:ascii="Mazda Type Medium" w:hAnsi="Mazda Type Medium"/>
          <w:lang w:val="pt-PT"/>
        </w:rPr>
        <w:t>Branco Pérola</w:t>
      </w:r>
      <w:r w:rsidR="003920E4" w:rsidRPr="001E3D3A">
        <w:rPr>
          <w:rFonts w:ascii="Mazda Type Medium" w:hAnsi="Mazda Type Medium"/>
          <w:lang w:val="pt-PT"/>
        </w:rPr>
        <w:t>, capota</w:t>
      </w:r>
      <w:r w:rsidR="005D11A7" w:rsidRPr="001E3D3A">
        <w:rPr>
          <w:rFonts w:ascii="Mazda Type Medium" w:hAnsi="Mazda Type Medium"/>
          <w:lang w:val="pt-PT"/>
        </w:rPr>
        <w:t>, alcatifa, tapetes e bancos em cabedal</w:t>
      </w:r>
      <w:r w:rsidR="003920E4" w:rsidRPr="001E3D3A">
        <w:rPr>
          <w:rFonts w:ascii="Mazda Type Medium" w:hAnsi="Mazda Type Medium"/>
          <w:lang w:val="pt-PT"/>
        </w:rPr>
        <w:t xml:space="preserve"> em </w:t>
      </w:r>
      <w:r w:rsidR="003920E4" w:rsidRPr="001E3D3A">
        <w:rPr>
          <w:rFonts w:ascii="Mazda Type Medium" w:hAnsi="Mazda Type Medium"/>
          <w:i/>
          <w:iCs/>
          <w:lang w:val="pt-PT"/>
        </w:rPr>
        <w:t>bordeaux</w:t>
      </w:r>
      <w:r w:rsidR="003920E4" w:rsidRPr="001E3D3A">
        <w:rPr>
          <w:rFonts w:ascii="Mazda Type Medium" w:hAnsi="Mazda Type Medium"/>
          <w:lang w:val="pt-PT"/>
        </w:rPr>
        <w:t xml:space="preserve"> </w:t>
      </w:r>
      <w:r w:rsidR="005D11A7" w:rsidRPr="001E3D3A">
        <w:rPr>
          <w:rFonts w:ascii="Mazda Type Medium" w:hAnsi="Mazda Type Medium"/>
          <w:lang w:val="pt-PT"/>
        </w:rPr>
        <w:t>–</w:t>
      </w:r>
      <w:r w:rsidR="003920E4" w:rsidRPr="001E3D3A">
        <w:rPr>
          <w:rFonts w:ascii="Mazda Type Medium" w:hAnsi="Mazda Type Medium"/>
          <w:lang w:val="pt-PT"/>
        </w:rPr>
        <w:t xml:space="preserve"> </w:t>
      </w:r>
      <w:r w:rsidR="005D11A7" w:rsidRPr="001E3D3A">
        <w:rPr>
          <w:rFonts w:ascii="Mazda Type Medium" w:hAnsi="Mazda Type Medium"/>
          <w:lang w:val="pt-PT"/>
        </w:rPr>
        <w:t>cons</w:t>
      </w:r>
      <w:r w:rsidR="003920E4" w:rsidRPr="001E3D3A">
        <w:rPr>
          <w:rFonts w:ascii="Mazda Type Medium" w:hAnsi="Mazda Type Medium"/>
          <w:lang w:val="pt-PT"/>
        </w:rPr>
        <w:t>t</w:t>
      </w:r>
      <w:r w:rsidR="005D11A7" w:rsidRPr="001E3D3A">
        <w:rPr>
          <w:rFonts w:ascii="Mazda Type Medium" w:hAnsi="Mazda Type Medium"/>
          <w:lang w:val="pt-PT"/>
        </w:rPr>
        <w:t>itui um</w:t>
      </w:r>
      <w:r w:rsidR="003920E4" w:rsidRPr="001E3D3A">
        <w:rPr>
          <w:rFonts w:ascii="Mazda Type Medium" w:hAnsi="Mazda Type Medium"/>
          <w:lang w:val="pt-PT"/>
        </w:rPr>
        <w:t>a homenagem ao primeiro a</w:t>
      </w:r>
      <w:r w:rsidR="005D11A7" w:rsidRPr="001E3D3A">
        <w:rPr>
          <w:rFonts w:ascii="Mazda Type Medium" w:hAnsi="Mazda Type Medium"/>
          <w:lang w:val="pt-PT"/>
        </w:rPr>
        <w:t>ut</w:t>
      </w:r>
      <w:r w:rsidR="003920E4" w:rsidRPr="001E3D3A">
        <w:rPr>
          <w:rFonts w:ascii="Mazda Type Medium" w:hAnsi="Mazda Type Medium"/>
          <w:lang w:val="pt-PT"/>
        </w:rPr>
        <w:t>o</w:t>
      </w:r>
      <w:r w:rsidR="005D11A7" w:rsidRPr="001E3D3A">
        <w:rPr>
          <w:rFonts w:ascii="Mazda Type Medium" w:hAnsi="Mazda Type Medium"/>
          <w:lang w:val="pt-PT"/>
        </w:rPr>
        <w:t>móvel</w:t>
      </w:r>
      <w:r w:rsidR="003920E4" w:rsidRPr="001E3D3A">
        <w:rPr>
          <w:rFonts w:ascii="Mazda Type Medium" w:hAnsi="Mazda Type Medium"/>
          <w:lang w:val="pt-PT"/>
        </w:rPr>
        <w:t xml:space="preserve"> de passageiros da Mazda, o Mazda R360 Coup</w:t>
      </w:r>
      <w:r w:rsidR="005D11A7" w:rsidRPr="001E3D3A">
        <w:rPr>
          <w:rFonts w:ascii="Mazda Type Medium" w:hAnsi="Mazda Type Medium"/>
          <w:lang w:val="pt-PT"/>
        </w:rPr>
        <w:t>é</w:t>
      </w:r>
      <w:r w:rsidR="003920E4" w:rsidRPr="001E3D3A">
        <w:rPr>
          <w:rFonts w:ascii="Mazda Type Medium" w:hAnsi="Mazda Type Medium"/>
          <w:lang w:val="pt-PT"/>
        </w:rPr>
        <w:t xml:space="preserve"> </w:t>
      </w:r>
      <w:r w:rsidR="005D11A7" w:rsidRPr="001E3D3A">
        <w:rPr>
          <w:rFonts w:ascii="Mazda Type Medium" w:hAnsi="Mazda Type Medium"/>
          <w:lang w:val="pt-PT"/>
        </w:rPr>
        <w:t>la</w:t>
      </w:r>
      <w:r w:rsidR="003920E4" w:rsidRPr="001E3D3A">
        <w:rPr>
          <w:rFonts w:ascii="Mazda Type Medium" w:hAnsi="Mazda Type Medium"/>
          <w:lang w:val="pt-PT"/>
        </w:rPr>
        <w:t>n</w:t>
      </w:r>
      <w:r w:rsidR="005D11A7" w:rsidRPr="001E3D3A">
        <w:rPr>
          <w:rFonts w:ascii="Mazda Type Medium" w:hAnsi="Mazda Type Medium"/>
          <w:lang w:val="pt-PT"/>
        </w:rPr>
        <w:t>ça</w:t>
      </w:r>
      <w:r w:rsidR="00320969">
        <w:rPr>
          <w:rFonts w:ascii="Mazda Type Medium" w:hAnsi="Mazda Type Medium"/>
          <w:lang w:val="pt-PT"/>
        </w:rPr>
        <w:t>do em 1960</w:t>
      </w:r>
      <w:r w:rsidR="003920E4" w:rsidRPr="001E3D3A">
        <w:rPr>
          <w:rFonts w:ascii="Mazda Type Medium" w:hAnsi="Mazda Type Medium"/>
          <w:lang w:val="pt-PT"/>
        </w:rPr>
        <w:t>.</w:t>
      </w:r>
      <w:r w:rsidR="00C25226">
        <w:rPr>
          <w:rFonts w:ascii="Mazda Type Medium" w:hAnsi="Mazda Type Medium"/>
          <w:lang w:val="pt-PT"/>
        </w:rPr>
        <w:t xml:space="preserve"> </w:t>
      </w:r>
    </w:p>
    <w:p w14:paraId="332BB132" w14:textId="74EDE6C8" w:rsidR="005B7D00" w:rsidRPr="001E3D3A" w:rsidRDefault="00127443" w:rsidP="005900A8">
      <w:pPr>
        <w:pStyle w:val="Heading1Numbered"/>
        <w:rPr>
          <w:rFonts w:ascii="Mazda Type Medium" w:hAnsi="Mazda Type Medium"/>
          <w:lang w:val="pt-PT"/>
        </w:rPr>
      </w:pPr>
      <w:bookmarkStart w:id="4" w:name="_Toc68797198"/>
      <w:r w:rsidRPr="001E3D3A">
        <w:rPr>
          <w:rFonts w:ascii="Mazda Type Medium" w:hAnsi="Mazda Type Medium"/>
          <w:lang w:val="pt-PT"/>
        </w:rPr>
        <w:lastRenderedPageBreak/>
        <w:t>DINâMICa de con</w:t>
      </w:r>
      <w:r w:rsidR="005B7D00" w:rsidRPr="001E3D3A">
        <w:rPr>
          <w:rFonts w:ascii="Mazda Type Medium" w:hAnsi="Mazda Type Medium"/>
          <w:lang w:val="pt-PT"/>
        </w:rPr>
        <w:t>D</w:t>
      </w:r>
      <w:r w:rsidRPr="001E3D3A">
        <w:rPr>
          <w:rFonts w:ascii="Mazda Type Medium" w:hAnsi="Mazda Type Medium"/>
          <w:lang w:val="pt-PT"/>
        </w:rPr>
        <w:t>ução</w:t>
      </w:r>
      <w:bookmarkEnd w:id="4"/>
    </w:p>
    <w:p w14:paraId="3624652A" w14:textId="4E0B0E82" w:rsidR="005900A8" w:rsidRPr="001E3D3A" w:rsidRDefault="005D11A7" w:rsidP="005900A8">
      <w:pPr>
        <w:pStyle w:val="Listacommarcas"/>
        <w:rPr>
          <w:rStyle w:val="Forte"/>
          <w:rFonts w:ascii="Mazda Type Medium" w:hAnsi="Mazda Type Medium"/>
          <w:lang w:val="pt-PT"/>
        </w:rPr>
      </w:pPr>
      <w:r w:rsidRPr="001E3D3A">
        <w:rPr>
          <w:rStyle w:val="Forte"/>
          <w:rFonts w:ascii="Mazda Type Medium" w:hAnsi="Mazda Type Medium"/>
          <w:lang w:val="pt-PT"/>
        </w:rPr>
        <w:t>Melhoramentos no</w:t>
      </w:r>
      <w:r w:rsidR="005900A8" w:rsidRPr="001E3D3A">
        <w:rPr>
          <w:rStyle w:val="Forte"/>
          <w:rFonts w:ascii="Mazda Type Medium" w:hAnsi="Mazda Type Medium"/>
          <w:lang w:val="pt-PT"/>
        </w:rPr>
        <w:t xml:space="preserve"> chassis,</w:t>
      </w:r>
      <w:r w:rsidRPr="001E3D3A">
        <w:rPr>
          <w:rStyle w:val="Forte"/>
          <w:rFonts w:ascii="Mazda Type Medium" w:hAnsi="Mazda Type Medium"/>
          <w:lang w:val="pt-PT"/>
        </w:rPr>
        <w:t xml:space="preserve"> estrutura da carroçaria</w:t>
      </w:r>
      <w:r w:rsidR="005900A8" w:rsidRPr="001E3D3A">
        <w:rPr>
          <w:rStyle w:val="Forte"/>
          <w:rFonts w:ascii="Mazda Type Medium" w:hAnsi="Mazda Type Medium"/>
          <w:lang w:val="pt-PT"/>
        </w:rPr>
        <w:t xml:space="preserve"> </w:t>
      </w:r>
      <w:r w:rsidRPr="001E3D3A">
        <w:rPr>
          <w:rStyle w:val="Forte"/>
          <w:rFonts w:ascii="Mazda Type Medium" w:hAnsi="Mazda Type Medium"/>
          <w:lang w:val="pt-PT"/>
        </w:rPr>
        <w:t xml:space="preserve">e </w:t>
      </w:r>
      <w:r w:rsidR="005900A8" w:rsidRPr="001E3D3A">
        <w:rPr>
          <w:rStyle w:val="Forte"/>
          <w:rFonts w:ascii="Mazda Type Medium" w:hAnsi="Mazda Type Medium"/>
          <w:lang w:val="pt-PT"/>
        </w:rPr>
        <w:t>d</w:t>
      </w:r>
      <w:r w:rsidRPr="001E3D3A">
        <w:rPr>
          <w:rStyle w:val="Forte"/>
          <w:rFonts w:ascii="Mazda Type Medium" w:hAnsi="Mazda Type Medium"/>
          <w:lang w:val="pt-PT"/>
        </w:rPr>
        <w:t>irecção</w:t>
      </w:r>
      <w:r w:rsidR="005900A8" w:rsidRPr="001E3D3A">
        <w:rPr>
          <w:rStyle w:val="Forte"/>
          <w:rFonts w:ascii="Mazda Type Medium" w:hAnsi="Mazda Type Medium"/>
          <w:lang w:val="pt-PT"/>
        </w:rPr>
        <w:t xml:space="preserve"> </w:t>
      </w:r>
      <w:r w:rsidRPr="001E3D3A">
        <w:rPr>
          <w:rStyle w:val="Forte"/>
          <w:rFonts w:ascii="Mazda Type Medium" w:hAnsi="Mazda Type Medium"/>
          <w:lang w:val="pt-PT"/>
        </w:rPr>
        <w:t>ass</w:t>
      </w:r>
      <w:r w:rsidR="005900A8" w:rsidRPr="001E3D3A">
        <w:rPr>
          <w:rStyle w:val="Forte"/>
          <w:rFonts w:ascii="Mazda Type Medium" w:hAnsi="Mazda Type Medium"/>
          <w:lang w:val="pt-PT"/>
        </w:rPr>
        <w:t>e</w:t>
      </w:r>
      <w:r w:rsidRPr="001E3D3A">
        <w:rPr>
          <w:rStyle w:val="Forte"/>
          <w:rFonts w:ascii="Mazda Type Medium" w:hAnsi="Mazda Type Medium"/>
          <w:lang w:val="pt-PT"/>
        </w:rPr>
        <w:t>g</w:t>
      </w:r>
      <w:r w:rsidR="005900A8" w:rsidRPr="001E3D3A">
        <w:rPr>
          <w:rStyle w:val="Forte"/>
          <w:rFonts w:ascii="Mazda Type Medium" w:hAnsi="Mazda Type Medium"/>
          <w:lang w:val="pt-PT"/>
        </w:rPr>
        <w:t>ur</w:t>
      </w:r>
      <w:r w:rsidRPr="001E3D3A">
        <w:rPr>
          <w:rStyle w:val="Forte"/>
          <w:rFonts w:ascii="Mazda Type Medium" w:hAnsi="Mazda Type Medium"/>
          <w:lang w:val="pt-PT"/>
        </w:rPr>
        <w:t xml:space="preserve">am uma dinâmica </w:t>
      </w:r>
      <w:r w:rsidR="005900A8" w:rsidRPr="001E3D3A">
        <w:rPr>
          <w:rStyle w:val="Forte"/>
          <w:rFonts w:ascii="Mazda Type Medium" w:hAnsi="Mazda Type Medium"/>
          <w:lang w:val="pt-PT"/>
        </w:rPr>
        <w:t xml:space="preserve"> </w:t>
      </w:r>
      <w:r w:rsidRPr="001E3D3A">
        <w:rPr>
          <w:rStyle w:val="Forte"/>
          <w:rFonts w:ascii="Mazda Type Medium" w:hAnsi="Mazda Type Medium"/>
          <w:lang w:val="pt-PT"/>
        </w:rPr>
        <w:t>excepcional</w:t>
      </w:r>
    </w:p>
    <w:p w14:paraId="2D49C816" w14:textId="430E496A" w:rsidR="005900A8" w:rsidRPr="001E3D3A" w:rsidRDefault="005D11A7" w:rsidP="005900A8">
      <w:pPr>
        <w:pStyle w:val="Listacommarcas"/>
        <w:rPr>
          <w:rStyle w:val="Forte"/>
          <w:rFonts w:ascii="Mazda Type Medium" w:hAnsi="Mazda Type Medium"/>
          <w:lang w:val="pt-PT"/>
        </w:rPr>
      </w:pPr>
      <w:r w:rsidRPr="001E3D3A">
        <w:rPr>
          <w:rStyle w:val="Forte"/>
          <w:rFonts w:ascii="Mazda Type Medium" w:hAnsi="Mazda Type Medium"/>
          <w:lang w:val="pt-PT"/>
        </w:rPr>
        <w:t>Motores mais reactivos e eficientes</w:t>
      </w:r>
    </w:p>
    <w:p w14:paraId="39B467B6" w14:textId="373432B2" w:rsidR="005900A8" w:rsidRPr="001E3D3A" w:rsidRDefault="005D11A7" w:rsidP="005900A8">
      <w:pPr>
        <w:rPr>
          <w:rFonts w:ascii="Mazda Type Medium" w:hAnsi="Mazda Type Medium"/>
          <w:lang w:val="pt-PT"/>
        </w:rPr>
      </w:pPr>
      <w:r w:rsidRPr="001E3D3A">
        <w:rPr>
          <w:rFonts w:ascii="Mazda Type Medium" w:hAnsi="Mazda Type Medium"/>
          <w:lang w:val="pt-PT"/>
        </w:rPr>
        <w:t xml:space="preserve">A </w:t>
      </w:r>
      <w:r w:rsidR="00294153" w:rsidRPr="001E3D3A">
        <w:rPr>
          <w:rFonts w:ascii="Mazda Type Medium" w:hAnsi="Mazda Type Medium"/>
          <w:lang w:val="pt-PT"/>
        </w:rPr>
        <w:t>mais recente</w:t>
      </w:r>
      <w:r w:rsidRPr="001E3D3A">
        <w:rPr>
          <w:rFonts w:ascii="Mazda Type Medium" w:hAnsi="Mazda Type Medium"/>
          <w:lang w:val="pt-PT"/>
        </w:rPr>
        <w:t xml:space="preserve"> geração </w:t>
      </w:r>
      <w:r w:rsidR="00294153" w:rsidRPr="001E3D3A">
        <w:rPr>
          <w:rFonts w:ascii="Mazda Type Medium" w:hAnsi="Mazda Type Medium"/>
          <w:lang w:val="pt-PT"/>
        </w:rPr>
        <w:t xml:space="preserve">do </w:t>
      </w:r>
      <w:r w:rsidR="00294153" w:rsidRPr="001E3D3A">
        <w:rPr>
          <w:rFonts w:ascii="Mazda Type Medium" w:hAnsi="Mazda Type Medium"/>
          <w:i/>
          <w:iCs/>
          <w:lang w:val="pt-PT"/>
        </w:rPr>
        <w:t>roadster</w:t>
      </w:r>
      <w:r w:rsidR="00294153" w:rsidRPr="001E3D3A">
        <w:rPr>
          <w:rFonts w:ascii="Mazda Type Medium" w:hAnsi="Mazda Type Medium"/>
          <w:lang w:val="pt-PT"/>
        </w:rPr>
        <w:t xml:space="preserve"> adoptou </w:t>
      </w:r>
      <w:r w:rsidRPr="001E3D3A">
        <w:rPr>
          <w:rFonts w:ascii="Mazda Type Medium" w:hAnsi="Mazda Type Medium"/>
          <w:lang w:val="pt-PT"/>
        </w:rPr>
        <w:t xml:space="preserve">as tecnologias Skyactiv para </w:t>
      </w:r>
      <w:r w:rsidR="00294153" w:rsidRPr="001E3D3A">
        <w:rPr>
          <w:rFonts w:ascii="Mazda Type Medium" w:hAnsi="Mazda Type Medium"/>
          <w:lang w:val="pt-PT"/>
        </w:rPr>
        <w:t xml:space="preserve">reforçar </w:t>
      </w:r>
      <w:r w:rsidRPr="001E3D3A">
        <w:rPr>
          <w:rFonts w:ascii="Mazda Type Medium" w:hAnsi="Mazda Type Medium"/>
          <w:lang w:val="pt-PT"/>
        </w:rPr>
        <w:t xml:space="preserve">o prazer de condução e </w:t>
      </w:r>
      <w:r w:rsidR="00294153" w:rsidRPr="001E3D3A">
        <w:rPr>
          <w:rFonts w:ascii="Mazda Type Medium" w:hAnsi="Mazda Type Medium"/>
          <w:lang w:val="pt-PT"/>
        </w:rPr>
        <w:t>r</w:t>
      </w:r>
      <w:r w:rsidRPr="001E3D3A">
        <w:rPr>
          <w:rFonts w:ascii="Mazda Type Medium" w:hAnsi="Mazda Type Medium"/>
          <w:lang w:val="pt-PT"/>
        </w:rPr>
        <w:t>e</w:t>
      </w:r>
      <w:r w:rsidR="00294153" w:rsidRPr="001E3D3A">
        <w:rPr>
          <w:rFonts w:ascii="Mazda Type Medium" w:hAnsi="Mazda Type Medium"/>
          <w:lang w:val="pt-PT"/>
        </w:rPr>
        <w:t>duzi</w:t>
      </w:r>
      <w:r w:rsidRPr="001E3D3A">
        <w:rPr>
          <w:rFonts w:ascii="Mazda Type Medium" w:hAnsi="Mazda Type Medium"/>
          <w:lang w:val="pt-PT"/>
        </w:rPr>
        <w:t xml:space="preserve">r </w:t>
      </w:r>
      <w:r w:rsidR="00294153" w:rsidRPr="001E3D3A">
        <w:rPr>
          <w:rFonts w:ascii="Mazda Type Medium" w:hAnsi="Mazda Type Medium"/>
          <w:lang w:val="pt-PT"/>
        </w:rPr>
        <w:t xml:space="preserve">o </w:t>
      </w:r>
      <w:r w:rsidRPr="001E3D3A">
        <w:rPr>
          <w:rFonts w:ascii="Mazda Type Medium" w:hAnsi="Mazda Type Medium"/>
          <w:lang w:val="pt-PT"/>
        </w:rPr>
        <w:t xml:space="preserve">consumo de combustível. </w:t>
      </w:r>
      <w:r w:rsidR="00294153" w:rsidRPr="001E3D3A">
        <w:rPr>
          <w:rFonts w:ascii="Mazda Type Medium" w:hAnsi="Mazda Type Medium"/>
          <w:lang w:val="pt-PT"/>
        </w:rPr>
        <w:t>De todas as gerações MX-5, a</w:t>
      </w:r>
      <w:r w:rsidRPr="001E3D3A">
        <w:rPr>
          <w:rFonts w:ascii="Mazda Type Medium" w:hAnsi="Mazda Type Medium"/>
          <w:lang w:val="pt-PT"/>
        </w:rPr>
        <w:t xml:space="preserve"> actual é mais leve desde</w:t>
      </w:r>
      <w:r w:rsidR="00294153" w:rsidRPr="001E3D3A">
        <w:rPr>
          <w:rFonts w:ascii="Mazda Type Medium" w:hAnsi="Mazda Type Medium"/>
          <w:lang w:val="pt-PT"/>
        </w:rPr>
        <w:t xml:space="preserve"> o primeiro modelo, lançado</w:t>
      </w:r>
      <w:r w:rsidRPr="001E3D3A">
        <w:rPr>
          <w:rFonts w:ascii="Mazda Type Medium" w:hAnsi="Mazda Type Medium"/>
          <w:lang w:val="pt-PT"/>
        </w:rPr>
        <w:t xml:space="preserve"> em 1989 e, apesar do aumento do conforto, </w:t>
      </w:r>
      <w:r w:rsidR="00294153" w:rsidRPr="001E3D3A">
        <w:rPr>
          <w:rFonts w:ascii="Mazda Type Medium" w:hAnsi="Mazda Type Medium"/>
          <w:lang w:val="pt-PT"/>
        </w:rPr>
        <w:t>mantém o comportamento dinâmico</w:t>
      </w:r>
      <w:r w:rsidRPr="001E3D3A">
        <w:rPr>
          <w:rFonts w:ascii="Mazda Type Medium" w:hAnsi="Mazda Type Medium"/>
          <w:lang w:val="pt-PT"/>
        </w:rPr>
        <w:t xml:space="preserve"> </w:t>
      </w:r>
      <w:r w:rsidR="00294153" w:rsidRPr="001E3D3A">
        <w:rPr>
          <w:rFonts w:ascii="Mazda Type Medium" w:hAnsi="Mazda Type Medium"/>
          <w:lang w:val="pt-PT"/>
        </w:rPr>
        <w:t>e a</w:t>
      </w:r>
      <w:r w:rsidRPr="001E3D3A">
        <w:rPr>
          <w:rFonts w:ascii="Mazda Type Medium" w:hAnsi="Mazda Type Medium"/>
          <w:lang w:val="pt-PT"/>
        </w:rPr>
        <w:t xml:space="preserve"> </w:t>
      </w:r>
      <w:r w:rsidR="00294153" w:rsidRPr="001E3D3A">
        <w:rPr>
          <w:rFonts w:ascii="Mazda Type Medium" w:hAnsi="Mazda Type Medium"/>
          <w:lang w:val="pt-PT"/>
        </w:rPr>
        <w:t>a</w:t>
      </w:r>
      <w:r w:rsidRPr="001E3D3A">
        <w:rPr>
          <w:rFonts w:ascii="Mazda Type Medium" w:hAnsi="Mazda Type Medium"/>
          <w:lang w:val="pt-PT"/>
        </w:rPr>
        <w:t>gil</w:t>
      </w:r>
      <w:r w:rsidR="00294153" w:rsidRPr="001E3D3A">
        <w:rPr>
          <w:rFonts w:ascii="Mazda Type Medium" w:hAnsi="Mazda Type Medium"/>
          <w:lang w:val="pt-PT"/>
        </w:rPr>
        <w:t>idade</w:t>
      </w:r>
      <w:r w:rsidRPr="001E3D3A">
        <w:rPr>
          <w:rFonts w:ascii="Mazda Type Medium" w:hAnsi="Mazda Type Medium"/>
          <w:lang w:val="pt-PT"/>
        </w:rPr>
        <w:t xml:space="preserve"> </w:t>
      </w:r>
      <w:r w:rsidR="00294153" w:rsidRPr="001E3D3A">
        <w:rPr>
          <w:rFonts w:ascii="Mazda Type Medium" w:hAnsi="Mazda Type Medium"/>
          <w:lang w:val="pt-PT"/>
        </w:rPr>
        <w:t>de</w:t>
      </w:r>
      <w:r w:rsidRPr="001E3D3A">
        <w:rPr>
          <w:rFonts w:ascii="Mazda Type Medium" w:hAnsi="Mazda Type Medium"/>
          <w:lang w:val="pt-PT"/>
        </w:rPr>
        <w:t xml:space="preserve"> sempre.</w:t>
      </w:r>
      <w:r w:rsidR="005900A8" w:rsidRPr="001E3D3A">
        <w:rPr>
          <w:rFonts w:ascii="Mazda Type Medium" w:hAnsi="Mazda Type Medium"/>
          <w:lang w:val="pt-PT"/>
        </w:rPr>
        <w:t xml:space="preserve"> </w:t>
      </w:r>
    </w:p>
    <w:p w14:paraId="58FB967E" w14:textId="77A2A235" w:rsidR="005900A8" w:rsidRPr="001E3D3A" w:rsidRDefault="005D11A7" w:rsidP="005D11A7">
      <w:pPr>
        <w:rPr>
          <w:rFonts w:ascii="Mazda Type Medium" w:hAnsi="Mazda Type Medium"/>
          <w:lang w:val="pt-PT"/>
        </w:rPr>
      </w:pPr>
      <w:r w:rsidRPr="001E3D3A">
        <w:rPr>
          <w:rFonts w:ascii="Mazda Type Medium" w:hAnsi="Mazda Type Medium"/>
          <w:lang w:val="pt-PT"/>
        </w:rPr>
        <w:t xml:space="preserve">Isto </w:t>
      </w:r>
      <w:r w:rsidR="007F3FA9" w:rsidRPr="001E3D3A">
        <w:rPr>
          <w:rFonts w:ascii="Mazda Type Medium" w:hAnsi="Mazda Type Medium"/>
          <w:lang w:val="pt-PT"/>
        </w:rPr>
        <w:t>foi</w:t>
      </w:r>
      <w:r w:rsidRPr="001E3D3A">
        <w:rPr>
          <w:rFonts w:ascii="Mazda Type Medium" w:hAnsi="Mazda Type Medium"/>
          <w:lang w:val="pt-PT"/>
        </w:rPr>
        <w:t xml:space="preserve"> possível </w:t>
      </w:r>
      <w:r w:rsidR="007F3FA9" w:rsidRPr="001E3D3A">
        <w:rPr>
          <w:rFonts w:ascii="Mazda Type Medium" w:hAnsi="Mazda Type Medium"/>
          <w:lang w:val="pt-PT"/>
        </w:rPr>
        <w:t>graças</w:t>
      </w:r>
      <w:r w:rsidRPr="001E3D3A">
        <w:rPr>
          <w:rFonts w:ascii="Mazda Type Medium" w:hAnsi="Mazda Type Medium"/>
          <w:lang w:val="pt-PT"/>
        </w:rPr>
        <w:t xml:space="preserve"> </w:t>
      </w:r>
      <w:r w:rsidR="007F3FA9" w:rsidRPr="001E3D3A">
        <w:rPr>
          <w:rFonts w:ascii="Mazda Type Medium" w:hAnsi="Mazda Type Medium"/>
          <w:lang w:val="pt-PT"/>
        </w:rPr>
        <w:t>às</w:t>
      </w:r>
      <w:r w:rsidRPr="001E3D3A">
        <w:rPr>
          <w:rFonts w:ascii="Mazda Type Medium" w:hAnsi="Mazda Type Medium"/>
          <w:lang w:val="pt-PT"/>
        </w:rPr>
        <w:t xml:space="preserve"> </w:t>
      </w:r>
      <w:r w:rsidR="007F3FA9" w:rsidRPr="001E3D3A">
        <w:rPr>
          <w:rFonts w:ascii="Mazda Type Medium" w:hAnsi="Mazda Type Medium"/>
          <w:lang w:val="pt-PT"/>
        </w:rPr>
        <w:t>sofisticadas alter</w:t>
      </w:r>
      <w:r w:rsidRPr="001E3D3A">
        <w:rPr>
          <w:rFonts w:ascii="Mazda Type Medium" w:hAnsi="Mazda Type Medium"/>
          <w:lang w:val="pt-PT"/>
        </w:rPr>
        <w:t>ações int</w:t>
      </w:r>
      <w:r w:rsidR="007F3FA9" w:rsidRPr="001E3D3A">
        <w:rPr>
          <w:rFonts w:ascii="Mazda Type Medium" w:hAnsi="Mazda Type Medium"/>
          <w:lang w:val="pt-PT"/>
        </w:rPr>
        <w:t>roduzida</w:t>
      </w:r>
      <w:r w:rsidRPr="001E3D3A">
        <w:rPr>
          <w:rFonts w:ascii="Mazda Type Medium" w:hAnsi="Mazda Type Medium"/>
          <w:lang w:val="pt-PT"/>
        </w:rPr>
        <w:t xml:space="preserve">s no chassis e na estrutura da carroçaria, </w:t>
      </w:r>
      <w:r w:rsidR="007F3FA9" w:rsidRPr="001E3D3A">
        <w:rPr>
          <w:rFonts w:ascii="Mazda Type Medium" w:hAnsi="Mazda Type Medium"/>
          <w:lang w:val="pt-PT"/>
        </w:rPr>
        <w:t>ao maior recurso a</w:t>
      </w:r>
      <w:r w:rsidRPr="001E3D3A">
        <w:rPr>
          <w:rFonts w:ascii="Mazda Type Medium" w:hAnsi="Mazda Type Medium"/>
          <w:lang w:val="pt-PT"/>
        </w:rPr>
        <w:t xml:space="preserve"> aço de alta resistência e alumínio, e </w:t>
      </w:r>
      <w:r w:rsidR="007F3FA9" w:rsidRPr="001E3D3A">
        <w:rPr>
          <w:rFonts w:ascii="Mazda Type Medium" w:hAnsi="Mazda Type Medium"/>
          <w:lang w:val="pt-PT"/>
        </w:rPr>
        <w:t xml:space="preserve">a </w:t>
      </w:r>
      <w:r w:rsidRPr="001E3D3A">
        <w:rPr>
          <w:rFonts w:ascii="Mazda Type Medium" w:hAnsi="Mazda Type Medium"/>
          <w:lang w:val="pt-PT"/>
        </w:rPr>
        <w:t xml:space="preserve">uma perfeita distribuição de peso entre os eixos dianteiro e traseiro. </w:t>
      </w:r>
      <w:r w:rsidR="007F3FA9" w:rsidRPr="001E3D3A">
        <w:rPr>
          <w:rFonts w:ascii="Mazda Type Medium" w:hAnsi="Mazda Type Medium"/>
          <w:lang w:val="pt-PT"/>
        </w:rPr>
        <w:t>Face ao modelo anterior, a</w:t>
      </w:r>
      <w:r w:rsidRPr="001E3D3A">
        <w:rPr>
          <w:rFonts w:ascii="Mazda Type Medium" w:hAnsi="Mazda Type Medium"/>
          <w:lang w:val="pt-PT"/>
        </w:rPr>
        <w:t xml:space="preserve"> direcção assistida eléctrica</w:t>
      </w:r>
      <w:r w:rsidR="007F3FA9" w:rsidRPr="001E3D3A">
        <w:rPr>
          <w:rFonts w:ascii="Mazda Type Medium" w:hAnsi="Mazda Type Medium"/>
          <w:lang w:val="pt-PT"/>
        </w:rPr>
        <w:t>, além de ocupar menos espaço,</w:t>
      </w:r>
      <w:r w:rsidRPr="001E3D3A">
        <w:rPr>
          <w:rFonts w:ascii="Mazda Type Medium" w:hAnsi="Mazda Type Medium"/>
          <w:lang w:val="pt-PT"/>
        </w:rPr>
        <w:t xml:space="preserve"> </w:t>
      </w:r>
      <w:r w:rsidR="007F3FA9" w:rsidRPr="001E3D3A">
        <w:rPr>
          <w:rFonts w:ascii="Mazda Type Medium" w:hAnsi="Mazda Type Medium"/>
          <w:lang w:val="pt-PT"/>
        </w:rPr>
        <w:t>oferece</w:t>
      </w:r>
      <w:r w:rsidRPr="001E3D3A">
        <w:rPr>
          <w:rFonts w:ascii="Mazda Type Medium" w:hAnsi="Mazda Type Medium"/>
          <w:lang w:val="pt-PT"/>
        </w:rPr>
        <w:t xml:space="preserve"> um </w:t>
      </w:r>
      <w:r w:rsidRPr="001E3D3A">
        <w:rPr>
          <w:rFonts w:ascii="Mazda Type Medium" w:hAnsi="Mazda Type Medium"/>
          <w:i/>
          <w:iCs/>
          <w:lang w:val="pt-PT"/>
        </w:rPr>
        <w:t>feedback</w:t>
      </w:r>
      <w:r w:rsidRPr="001E3D3A">
        <w:rPr>
          <w:rFonts w:ascii="Mazda Type Medium" w:hAnsi="Mazda Type Medium"/>
          <w:lang w:val="pt-PT"/>
        </w:rPr>
        <w:t xml:space="preserve"> ainda mais preciso e directo </w:t>
      </w:r>
      <w:r w:rsidR="007F3FA9" w:rsidRPr="001E3D3A">
        <w:rPr>
          <w:rFonts w:ascii="Mazda Type Medium" w:hAnsi="Mazda Type Medium"/>
          <w:lang w:val="pt-PT"/>
        </w:rPr>
        <w:t>d</w:t>
      </w:r>
      <w:r w:rsidRPr="001E3D3A">
        <w:rPr>
          <w:rFonts w:ascii="Mazda Type Medium" w:hAnsi="Mazda Type Medium"/>
          <w:lang w:val="pt-PT"/>
        </w:rPr>
        <w:t>os movimentos do volant</w:t>
      </w:r>
      <w:r w:rsidR="007F3FA9" w:rsidRPr="001E3D3A">
        <w:rPr>
          <w:rFonts w:ascii="Mazda Type Medium" w:hAnsi="Mazda Type Medium"/>
          <w:lang w:val="pt-PT"/>
        </w:rPr>
        <w:t>e</w:t>
      </w:r>
      <w:r w:rsidR="005900A8" w:rsidRPr="001E3D3A">
        <w:rPr>
          <w:rFonts w:ascii="Mazda Type Medium" w:hAnsi="Mazda Type Medium"/>
          <w:lang w:val="pt-PT"/>
        </w:rPr>
        <w:t>.</w:t>
      </w:r>
    </w:p>
    <w:p w14:paraId="46C956C2" w14:textId="4AF76B69" w:rsidR="005900A8" w:rsidRPr="001E3D3A" w:rsidRDefault="007F3FA9" w:rsidP="00387FBE">
      <w:pPr>
        <w:rPr>
          <w:rFonts w:ascii="Mazda Type Medium" w:hAnsi="Mazda Type Medium"/>
          <w:lang w:val="pt-PT"/>
        </w:rPr>
      </w:pPr>
      <w:r w:rsidRPr="001E3D3A">
        <w:rPr>
          <w:rFonts w:ascii="Mazda Type Medium" w:hAnsi="Mazda Type Medium"/>
          <w:lang w:val="pt-PT"/>
        </w:rPr>
        <w:t>No MX-5 2021, o</w:t>
      </w:r>
      <w:r w:rsidR="00387FBE" w:rsidRPr="001E3D3A">
        <w:rPr>
          <w:rFonts w:ascii="Mazda Type Medium" w:hAnsi="Mazda Type Medium"/>
          <w:lang w:val="pt-PT"/>
        </w:rPr>
        <w:t xml:space="preserve">s dois motores </w:t>
      </w:r>
      <w:r w:rsidR="008E539B">
        <w:rPr>
          <w:rFonts w:ascii="Mazda Type Medium" w:hAnsi="Mazda Type Medium"/>
          <w:lang w:val="pt-PT"/>
        </w:rPr>
        <w:t>Skyactiv-G</w:t>
      </w:r>
      <w:r w:rsidR="00387FBE" w:rsidRPr="001E3D3A">
        <w:rPr>
          <w:rFonts w:ascii="Mazda Type Medium" w:hAnsi="Mazda Type Medium"/>
          <w:lang w:val="pt-PT"/>
        </w:rPr>
        <w:t xml:space="preserve"> </w:t>
      </w:r>
      <w:r w:rsidRPr="001E3D3A">
        <w:rPr>
          <w:rFonts w:ascii="Mazda Type Medium" w:hAnsi="Mazda Type Medium"/>
          <w:lang w:val="pt-PT"/>
        </w:rPr>
        <w:t>com injecção directa de gasolina, e</w:t>
      </w:r>
      <w:r w:rsidR="00387FBE" w:rsidRPr="001E3D3A">
        <w:rPr>
          <w:rFonts w:ascii="Mazda Type Medium" w:hAnsi="Mazda Type Medium"/>
          <w:lang w:val="pt-PT"/>
        </w:rPr>
        <w:t>l</w:t>
      </w:r>
      <w:r w:rsidRPr="001E3D3A">
        <w:rPr>
          <w:rFonts w:ascii="Mazda Type Medium" w:hAnsi="Mazda Type Medium"/>
          <w:lang w:val="pt-PT"/>
        </w:rPr>
        <w:t>evad</w:t>
      </w:r>
      <w:r w:rsidR="00387FBE" w:rsidRPr="001E3D3A">
        <w:rPr>
          <w:rFonts w:ascii="Mazda Type Medium" w:hAnsi="Mazda Type Medium"/>
          <w:lang w:val="pt-PT"/>
        </w:rPr>
        <w:t xml:space="preserve">a compressão e </w:t>
      </w:r>
      <w:r w:rsidRPr="001E3D3A">
        <w:rPr>
          <w:rFonts w:ascii="Mazda Type Medium" w:hAnsi="Mazda Type Medium"/>
          <w:lang w:val="pt-PT"/>
        </w:rPr>
        <w:t>a</w:t>
      </w:r>
      <w:r w:rsidR="00387FBE" w:rsidRPr="001E3D3A">
        <w:rPr>
          <w:rFonts w:ascii="Mazda Type Medium" w:hAnsi="Mazda Type Medium"/>
          <w:lang w:val="pt-PT"/>
        </w:rPr>
        <w:t>l</w:t>
      </w:r>
      <w:r w:rsidRPr="001E3D3A">
        <w:rPr>
          <w:rFonts w:ascii="Mazda Type Medium" w:hAnsi="Mazda Type Medium"/>
          <w:lang w:val="pt-PT"/>
        </w:rPr>
        <w:t>tamente</w:t>
      </w:r>
      <w:r w:rsidR="00387FBE" w:rsidRPr="001E3D3A">
        <w:rPr>
          <w:rFonts w:ascii="Mazda Type Medium" w:hAnsi="Mazda Type Medium"/>
          <w:lang w:val="pt-PT"/>
        </w:rPr>
        <w:t xml:space="preserve"> rota</w:t>
      </w:r>
      <w:r w:rsidRPr="001E3D3A">
        <w:rPr>
          <w:rFonts w:ascii="Mazda Type Medium" w:hAnsi="Mazda Type Medium"/>
          <w:lang w:val="pt-PT"/>
        </w:rPr>
        <w:t>tiv</w:t>
      </w:r>
      <w:r w:rsidR="00387FBE" w:rsidRPr="001E3D3A">
        <w:rPr>
          <w:rFonts w:ascii="Mazda Type Medium" w:hAnsi="Mazda Type Medium"/>
          <w:lang w:val="pt-PT"/>
        </w:rPr>
        <w:t>o</w:t>
      </w:r>
      <w:r w:rsidRPr="001E3D3A">
        <w:rPr>
          <w:rFonts w:ascii="Mazda Type Medium" w:hAnsi="Mazda Type Medium"/>
          <w:lang w:val="pt-PT"/>
        </w:rPr>
        <w:t>s,</w:t>
      </w:r>
      <w:r w:rsidR="00387FBE" w:rsidRPr="001E3D3A">
        <w:rPr>
          <w:rFonts w:ascii="Mazda Type Medium" w:hAnsi="Mazda Type Medium"/>
          <w:lang w:val="pt-PT"/>
        </w:rPr>
        <w:t xml:space="preserve"> são o complemento ideal para as características d</w:t>
      </w:r>
      <w:r w:rsidRPr="001E3D3A">
        <w:rPr>
          <w:rFonts w:ascii="Mazda Type Medium" w:hAnsi="Mazda Type Medium"/>
          <w:lang w:val="pt-PT"/>
        </w:rPr>
        <w:t xml:space="preserve">inâmicos do </w:t>
      </w:r>
      <w:r w:rsidR="00387FBE" w:rsidRPr="001E3D3A">
        <w:rPr>
          <w:rFonts w:ascii="Mazda Type Medium" w:hAnsi="Mazda Type Medium"/>
          <w:lang w:val="pt-PT"/>
        </w:rPr>
        <w:t>m</w:t>
      </w:r>
      <w:r w:rsidRPr="001E3D3A">
        <w:rPr>
          <w:rFonts w:ascii="Mazda Type Medium" w:hAnsi="Mazda Type Medium"/>
          <w:lang w:val="pt-PT"/>
        </w:rPr>
        <w:t>od</w:t>
      </w:r>
      <w:r w:rsidR="00387FBE" w:rsidRPr="001E3D3A">
        <w:rPr>
          <w:rFonts w:ascii="Mazda Type Medium" w:hAnsi="Mazda Type Medium"/>
          <w:lang w:val="pt-PT"/>
        </w:rPr>
        <w:t>el</w:t>
      </w:r>
      <w:r w:rsidRPr="001E3D3A">
        <w:rPr>
          <w:rFonts w:ascii="Mazda Type Medium" w:hAnsi="Mazda Type Medium"/>
          <w:lang w:val="pt-PT"/>
        </w:rPr>
        <w:t>o</w:t>
      </w:r>
      <w:r w:rsidR="00387FBE" w:rsidRPr="001E3D3A">
        <w:rPr>
          <w:rFonts w:ascii="Mazda Type Medium" w:hAnsi="Mazda Type Medium"/>
          <w:lang w:val="pt-PT"/>
        </w:rPr>
        <w:t>. Graças a</w:t>
      </w:r>
      <w:r w:rsidRPr="001E3D3A">
        <w:rPr>
          <w:rFonts w:ascii="Mazda Type Medium" w:hAnsi="Mazda Type Medium"/>
          <w:lang w:val="pt-PT"/>
        </w:rPr>
        <w:t>os melhoramentos i</w:t>
      </w:r>
      <w:r w:rsidR="00387FBE" w:rsidRPr="001E3D3A">
        <w:rPr>
          <w:rFonts w:ascii="Mazda Type Medium" w:hAnsi="Mazda Type Medium"/>
          <w:lang w:val="pt-PT"/>
        </w:rPr>
        <w:t>ntern</w:t>
      </w:r>
      <w:r w:rsidRPr="001E3D3A">
        <w:rPr>
          <w:rFonts w:ascii="Mazda Type Medium" w:hAnsi="Mazda Type Medium"/>
          <w:lang w:val="pt-PT"/>
        </w:rPr>
        <w:t>o</w:t>
      </w:r>
      <w:r w:rsidR="00387FBE" w:rsidRPr="001E3D3A">
        <w:rPr>
          <w:rFonts w:ascii="Mazda Type Medium" w:hAnsi="Mazda Type Medium"/>
          <w:lang w:val="pt-PT"/>
        </w:rPr>
        <w:t xml:space="preserve">s </w:t>
      </w:r>
      <w:r w:rsidR="001F17F1" w:rsidRPr="001E3D3A">
        <w:rPr>
          <w:rFonts w:ascii="Mazda Type Medium" w:hAnsi="Mazda Type Medium"/>
          <w:lang w:val="pt-PT"/>
        </w:rPr>
        <w:t xml:space="preserve">am ambos </w:t>
      </w:r>
      <w:r w:rsidR="00387FBE" w:rsidRPr="001E3D3A">
        <w:rPr>
          <w:rFonts w:ascii="Mazda Type Medium" w:hAnsi="Mazda Type Medium"/>
          <w:lang w:val="pt-PT"/>
        </w:rPr>
        <w:t>o</w:t>
      </w:r>
      <w:r w:rsidRPr="001E3D3A">
        <w:rPr>
          <w:rFonts w:ascii="Mazda Type Medium" w:hAnsi="Mazda Type Medium"/>
          <w:lang w:val="pt-PT"/>
        </w:rPr>
        <w:t>s</w:t>
      </w:r>
      <w:r w:rsidR="00387FBE" w:rsidRPr="001E3D3A">
        <w:rPr>
          <w:rFonts w:ascii="Mazda Type Medium" w:hAnsi="Mazda Type Medium"/>
          <w:lang w:val="pt-PT"/>
        </w:rPr>
        <w:t xml:space="preserve"> motor</w:t>
      </w:r>
      <w:r w:rsidRPr="001E3D3A">
        <w:rPr>
          <w:rFonts w:ascii="Mazda Type Medium" w:hAnsi="Mazda Type Medium"/>
          <w:lang w:val="pt-PT"/>
        </w:rPr>
        <w:t>es</w:t>
      </w:r>
      <w:r w:rsidR="00387FBE" w:rsidRPr="001E3D3A">
        <w:rPr>
          <w:rFonts w:ascii="Mazda Type Medium" w:hAnsi="Mazda Type Medium"/>
          <w:lang w:val="pt-PT"/>
        </w:rPr>
        <w:t xml:space="preserve">, a Mazda pode dispensar </w:t>
      </w:r>
      <w:r w:rsidRPr="001E3D3A">
        <w:rPr>
          <w:rFonts w:ascii="Mazda Type Medium" w:hAnsi="Mazda Type Medium"/>
          <w:lang w:val="pt-PT"/>
        </w:rPr>
        <w:t>a</w:t>
      </w:r>
      <w:r w:rsidR="00387FBE" w:rsidRPr="001E3D3A">
        <w:rPr>
          <w:rFonts w:ascii="Mazda Type Medium" w:hAnsi="Mazda Type Medium"/>
          <w:lang w:val="pt-PT"/>
        </w:rPr>
        <w:t xml:space="preserve"> </w:t>
      </w:r>
      <w:r w:rsidRPr="001E3D3A">
        <w:rPr>
          <w:rFonts w:ascii="Mazda Type Medium" w:hAnsi="Mazda Type Medium"/>
          <w:lang w:val="pt-PT"/>
        </w:rPr>
        <w:t>utilização</w:t>
      </w:r>
      <w:r w:rsidR="00387FBE" w:rsidRPr="001E3D3A">
        <w:rPr>
          <w:rFonts w:ascii="Mazda Type Medium" w:hAnsi="Mazda Type Medium"/>
          <w:lang w:val="pt-PT"/>
        </w:rPr>
        <w:t xml:space="preserve"> de um filtro de partículas de gasolina, </w:t>
      </w:r>
      <w:r w:rsidR="001F17F1" w:rsidRPr="001E3D3A">
        <w:rPr>
          <w:rFonts w:ascii="Mazda Type Medium" w:hAnsi="Mazda Type Medium"/>
          <w:lang w:val="pt-PT"/>
        </w:rPr>
        <w:t>e, mes</w:t>
      </w:r>
      <w:r w:rsidR="00387FBE" w:rsidRPr="001E3D3A">
        <w:rPr>
          <w:rFonts w:ascii="Mazda Type Medium" w:hAnsi="Mazda Type Medium"/>
          <w:lang w:val="pt-PT"/>
        </w:rPr>
        <w:t>m</w:t>
      </w:r>
      <w:r w:rsidR="001F17F1" w:rsidRPr="001E3D3A">
        <w:rPr>
          <w:rFonts w:ascii="Mazda Type Medium" w:hAnsi="Mazda Type Medium"/>
          <w:lang w:val="pt-PT"/>
        </w:rPr>
        <w:t xml:space="preserve">o </w:t>
      </w:r>
      <w:r w:rsidR="00387FBE" w:rsidRPr="001E3D3A">
        <w:rPr>
          <w:rFonts w:ascii="Mazda Type Medium" w:hAnsi="Mazda Type Medium"/>
          <w:lang w:val="pt-PT"/>
        </w:rPr>
        <w:t>as</w:t>
      </w:r>
      <w:r w:rsidR="001F17F1" w:rsidRPr="001E3D3A">
        <w:rPr>
          <w:rFonts w:ascii="Mazda Type Medium" w:hAnsi="Mazda Type Medium"/>
          <w:lang w:val="pt-PT"/>
        </w:rPr>
        <w:t>s</w:t>
      </w:r>
      <w:r w:rsidR="00387FBE" w:rsidRPr="001E3D3A">
        <w:rPr>
          <w:rFonts w:ascii="Mazda Type Medium" w:hAnsi="Mazda Type Medium"/>
          <w:lang w:val="pt-PT"/>
        </w:rPr>
        <w:t>i</w:t>
      </w:r>
      <w:r w:rsidR="001F17F1" w:rsidRPr="001E3D3A">
        <w:rPr>
          <w:rFonts w:ascii="Mazda Type Medium" w:hAnsi="Mazda Type Medium"/>
          <w:lang w:val="pt-PT"/>
        </w:rPr>
        <w:t>m,</w:t>
      </w:r>
      <w:r w:rsidR="00387FBE" w:rsidRPr="001E3D3A">
        <w:rPr>
          <w:rFonts w:ascii="Mazda Type Medium" w:hAnsi="Mazda Type Medium"/>
          <w:lang w:val="pt-PT"/>
        </w:rPr>
        <w:t xml:space="preserve"> cumprir os </w:t>
      </w:r>
      <w:r w:rsidR="001F17F1" w:rsidRPr="001E3D3A">
        <w:rPr>
          <w:rFonts w:ascii="Mazda Type Medium" w:hAnsi="Mazda Type Medium"/>
          <w:lang w:val="pt-PT"/>
        </w:rPr>
        <w:t>apertados critérios da</w:t>
      </w:r>
      <w:r w:rsidR="00387FBE" w:rsidRPr="001E3D3A">
        <w:rPr>
          <w:rFonts w:ascii="Mazda Type Medium" w:hAnsi="Mazda Type Medium"/>
          <w:lang w:val="pt-PT"/>
        </w:rPr>
        <w:t xml:space="preserve"> norma de </w:t>
      </w:r>
      <w:r w:rsidR="001F17F1" w:rsidRPr="001E3D3A">
        <w:rPr>
          <w:rFonts w:ascii="Mazda Type Medium" w:hAnsi="Mazda Type Medium"/>
          <w:lang w:val="pt-PT"/>
        </w:rPr>
        <w:t xml:space="preserve">controlo de </w:t>
      </w:r>
      <w:r w:rsidR="00387FBE" w:rsidRPr="001E3D3A">
        <w:rPr>
          <w:rFonts w:ascii="Mazda Type Medium" w:hAnsi="Mazda Type Medium"/>
          <w:lang w:val="pt-PT"/>
        </w:rPr>
        <w:t>emissões Euro 6d</w:t>
      </w:r>
      <w:r w:rsidR="001F17F1" w:rsidRPr="001E3D3A">
        <w:rPr>
          <w:rFonts w:ascii="Mazda Type Medium" w:hAnsi="Mazda Type Medium"/>
          <w:lang w:val="pt-PT"/>
        </w:rPr>
        <w:t>, ainda antes da sua implementação</w:t>
      </w:r>
      <w:r w:rsidR="00387FBE" w:rsidRPr="001E3D3A">
        <w:rPr>
          <w:rFonts w:ascii="Mazda Type Medium" w:hAnsi="Mazda Type Medium"/>
          <w:lang w:val="pt-PT"/>
        </w:rPr>
        <w:t>.</w:t>
      </w:r>
      <w:r w:rsidR="005900A8" w:rsidRPr="001E3D3A">
        <w:rPr>
          <w:rFonts w:ascii="Mazda Type Medium" w:hAnsi="Mazda Type Medium"/>
          <w:lang w:val="pt-PT"/>
        </w:rPr>
        <w:t xml:space="preserve"> </w:t>
      </w:r>
    </w:p>
    <w:p w14:paraId="723520E9" w14:textId="0D621FD1" w:rsidR="007F5F75" w:rsidRDefault="00387FBE" w:rsidP="00387FBE">
      <w:pPr>
        <w:rPr>
          <w:rFonts w:ascii="Mazda Type Medium" w:hAnsi="Mazda Type Medium"/>
          <w:lang w:val="pt-PT"/>
        </w:rPr>
      </w:pPr>
      <w:r w:rsidRPr="001E3D3A">
        <w:rPr>
          <w:rFonts w:ascii="Mazda Type Medium" w:hAnsi="Mazda Type Medium"/>
          <w:lang w:val="pt-PT"/>
        </w:rPr>
        <w:t xml:space="preserve">O </w:t>
      </w:r>
      <w:r w:rsidR="001F17F1" w:rsidRPr="001E3D3A">
        <w:rPr>
          <w:rFonts w:ascii="Mazda Type Medium" w:hAnsi="Mazda Type Medium"/>
          <w:lang w:val="pt-PT"/>
        </w:rPr>
        <w:t xml:space="preserve">bloco </w:t>
      </w:r>
      <w:r w:rsidR="008E539B">
        <w:rPr>
          <w:rFonts w:ascii="Mazda Type Medium" w:hAnsi="Mazda Type Medium"/>
          <w:lang w:val="pt-PT"/>
        </w:rPr>
        <w:t>Skyactiv-G</w:t>
      </w:r>
      <w:r w:rsidRPr="001E3D3A">
        <w:rPr>
          <w:rFonts w:ascii="Mazda Type Medium" w:hAnsi="Mazda Type Medium"/>
          <w:lang w:val="pt-PT"/>
        </w:rPr>
        <w:t xml:space="preserve"> de </w:t>
      </w:r>
      <w:r w:rsidR="007F5F75">
        <w:rPr>
          <w:rFonts w:ascii="Mazda Type Medium" w:hAnsi="Mazda Type Medium"/>
          <w:lang w:val="pt-PT"/>
        </w:rPr>
        <w:t xml:space="preserve">2.0 </w:t>
      </w:r>
      <w:r w:rsidRPr="001E3D3A">
        <w:rPr>
          <w:rFonts w:ascii="Mazda Type Medium" w:hAnsi="Mazda Type Medium"/>
          <w:lang w:val="pt-PT"/>
        </w:rPr>
        <w:t xml:space="preserve">litros é ainda mais reactivo e directo em toda a </w:t>
      </w:r>
      <w:r w:rsidR="001F17F1" w:rsidRPr="001E3D3A">
        <w:rPr>
          <w:rFonts w:ascii="Mazda Type Medium" w:hAnsi="Mazda Type Medium"/>
          <w:lang w:val="pt-PT"/>
        </w:rPr>
        <w:t>f</w:t>
      </w:r>
      <w:r w:rsidRPr="001E3D3A">
        <w:rPr>
          <w:rFonts w:ascii="Mazda Type Medium" w:hAnsi="Mazda Type Medium"/>
          <w:lang w:val="pt-PT"/>
        </w:rPr>
        <w:t>a</w:t>
      </w:r>
      <w:r w:rsidR="001F17F1" w:rsidRPr="001E3D3A">
        <w:rPr>
          <w:rFonts w:ascii="Mazda Type Medium" w:hAnsi="Mazda Type Medium"/>
          <w:lang w:val="pt-PT"/>
        </w:rPr>
        <w:t>ixa de</w:t>
      </w:r>
      <w:r w:rsidRPr="001E3D3A">
        <w:rPr>
          <w:rFonts w:ascii="Mazda Type Medium" w:hAnsi="Mazda Type Medium"/>
          <w:lang w:val="pt-PT"/>
        </w:rPr>
        <w:t xml:space="preserve"> </w:t>
      </w:r>
      <w:r w:rsidR="001F17F1" w:rsidRPr="001E3D3A">
        <w:rPr>
          <w:rFonts w:ascii="Mazda Type Medium" w:hAnsi="Mazda Type Medium"/>
          <w:lang w:val="pt-PT"/>
        </w:rPr>
        <w:t>rotações</w:t>
      </w:r>
      <w:r w:rsidRPr="001E3D3A">
        <w:rPr>
          <w:rFonts w:ascii="Mazda Type Medium" w:hAnsi="Mazda Type Medium"/>
          <w:lang w:val="pt-PT"/>
        </w:rPr>
        <w:t xml:space="preserve">, respondendo rapidamente </w:t>
      </w:r>
      <w:r w:rsidR="001F17F1" w:rsidRPr="001E3D3A">
        <w:rPr>
          <w:rFonts w:ascii="Mazda Type Medium" w:hAnsi="Mazda Type Medium"/>
          <w:lang w:val="pt-PT"/>
        </w:rPr>
        <w:t>à</w:t>
      </w:r>
      <w:r w:rsidRPr="001E3D3A">
        <w:rPr>
          <w:rFonts w:ascii="Mazda Type Medium" w:hAnsi="Mazda Type Medium"/>
          <w:lang w:val="pt-PT"/>
        </w:rPr>
        <w:t xml:space="preserve">s </w:t>
      </w:r>
      <w:r w:rsidR="001F17F1" w:rsidRPr="001E3D3A">
        <w:rPr>
          <w:rFonts w:ascii="Mazda Type Medium" w:hAnsi="Mazda Type Medium"/>
          <w:lang w:val="pt-PT"/>
        </w:rPr>
        <w:t>a</w:t>
      </w:r>
      <w:r w:rsidRPr="001E3D3A">
        <w:rPr>
          <w:rFonts w:ascii="Mazda Type Medium" w:hAnsi="Mazda Type Medium"/>
          <w:lang w:val="pt-PT"/>
        </w:rPr>
        <w:t>c</w:t>
      </w:r>
      <w:r w:rsidR="001F17F1" w:rsidRPr="001E3D3A">
        <w:rPr>
          <w:rFonts w:ascii="Mazda Type Medium" w:hAnsi="Mazda Type Medium"/>
          <w:lang w:val="pt-PT"/>
        </w:rPr>
        <w:t>eler</w:t>
      </w:r>
      <w:r w:rsidRPr="001E3D3A">
        <w:rPr>
          <w:rFonts w:ascii="Mazda Type Medium" w:hAnsi="Mazda Type Medium"/>
          <w:lang w:val="pt-PT"/>
        </w:rPr>
        <w:t>a</w:t>
      </w:r>
      <w:r w:rsidR="001F17F1" w:rsidRPr="001E3D3A">
        <w:rPr>
          <w:rFonts w:ascii="Mazda Type Medium" w:hAnsi="Mazda Type Medium"/>
          <w:lang w:val="pt-PT"/>
        </w:rPr>
        <w:t>çõe</w:t>
      </w:r>
      <w:r w:rsidRPr="001E3D3A">
        <w:rPr>
          <w:rFonts w:ascii="Mazda Type Medium" w:hAnsi="Mazda Type Medium"/>
          <w:lang w:val="pt-PT"/>
        </w:rPr>
        <w:t>s</w:t>
      </w:r>
      <w:r w:rsidR="001F17F1" w:rsidRPr="001E3D3A">
        <w:rPr>
          <w:rFonts w:ascii="Mazda Type Medium" w:hAnsi="Mazda Type Medium"/>
          <w:lang w:val="pt-PT"/>
        </w:rPr>
        <w:t>, com uma sonoridade ai</w:t>
      </w:r>
      <w:r w:rsidRPr="001E3D3A">
        <w:rPr>
          <w:rFonts w:ascii="Mazda Type Medium" w:hAnsi="Mazda Type Medium"/>
          <w:lang w:val="pt-PT"/>
        </w:rPr>
        <w:t>nd</w:t>
      </w:r>
      <w:r w:rsidR="001F17F1" w:rsidRPr="001E3D3A">
        <w:rPr>
          <w:rFonts w:ascii="Mazda Type Medium" w:hAnsi="Mazda Type Medium"/>
          <w:lang w:val="pt-PT"/>
        </w:rPr>
        <w:t>a</w:t>
      </w:r>
      <w:r w:rsidRPr="001E3D3A">
        <w:rPr>
          <w:rFonts w:ascii="Mazda Type Medium" w:hAnsi="Mazda Type Medium"/>
          <w:lang w:val="pt-PT"/>
        </w:rPr>
        <w:t xml:space="preserve"> mais potente </w:t>
      </w:r>
      <w:r w:rsidR="001F17F1" w:rsidRPr="001E3D3A">
        <w:rPr>
          <w:rFonts w:ascii="Mazda Type Medium" w:hAnsi="Mazda Type Medium"/>
          <w:lang w:val="pt-PT"/>
        </w:rPr>
        <w:t>e mantendo, simultaneamente, toda</w:t>
      </w:r>
      <w:r w:rsidRPr="001E3D3A">
        <w:rPr>
          <w:rFonts w:ascii="Mazda Type Medium" w:hAnsi="Mazda Type Medium"/>
          <w:lang w:val="pt-PT"/>
        </w:rPr>
        <w:t xml:space="preserve"> a sua eficiência</w:t>
      </w:r>
      <w:r w:rsidR="001F17F1" w:rsidRPr="001E3D3A">
        <w:rPr>
          <w:rFonts w:ascii="Mazda Type Medium" w:hAnsi="Mazda Type Medium"/>
          <w:lang w:val="pt-PT"/>
        </w:rPr>
        <w:t xml:space="preserve"> em matéria de consumos</w:t>
      </w:r>
      <w:r w:rsidRPr="001E3D3A">
        <w:rPr>
          <w:rFonts w:ascii="Mazda Type Medium" w:hAnsi="Mazda Type Medium"/>
          <w:lang w:val="pt-PT"/>
        </w:rPr>
        <w:t xml:space="preserve">. </w:t>
      </w:r>
      <w:r w:rsidR="001F17F1" w:rsidRPr="001E3D3A">
        <w:rPr>
          <w:rFonts w:ascii="Mazda Type Medium" w:hAnsi="Mazda Type Medium"/>
          <w:lang w:val="pt-PT"/>
        </w:rPr>
        <w:t>Com o seu regime máximo (</w:t>
      </w:r>
      <w:r w:rsidR="001F17F1" w:rsidRPr="001E3D3A">
        <w:rPr>
          <w:rFonts w:ascii="Mazda Type Medium" w:hAnsi="Mazda Type Medium"/>
          <w:i/>
          <w:iCs/>
          <w:lang w:val="pt-PT"/>
        </w:rPr>
        <w:t>redline</w:t>
      </w:r>
      <w:r w:rsidR="001F17F1" w:rsidRPr="001E3D3A">
        <w:rPr>
          <w:rFonts w:ascii="Mazda Type Medium" w:hAnsi="Mazda Type Medium"/>
          <w:lang w:val="pt-PT"/>
        </w:rPr>
        <w:t>) às 7.500 rpm, este bloco de quatro cilindro</w:t>
      </w:r>
      <w:r w:rsidRPr="001E3D3A">
        <w:rPr>
          <w:rFonts w:ascii="Mazda Type Medium" w:hAnsi="Mazda Type Medium"/>
          <w:lang w:val="pt-PT"/>
        </w:rPr>
        <w:t>s</w:t>
      </w:r>
      <w:r w:rsidR="001F17F1" w:rsidRPr="001E3D3A">
        <w:rPr>
          <w:rFonts w:ascii="Mazda Type Medium" w:hAnsi="Mazda Type Medium"/>
          <w:lang w:val="pt-PT"/>
        </w:rPr>
        <w:t xml:space="preserve"> em</w:t>
      </w:r>
      <w:r w:rsidRPr="001E3D3A">
        <w:rPr>
          <w:rFonts w:ascii="Mazda Type Medium" w:hAnsi="Mazda Type Medium"/>
          <w:lang w:val="pt-PT"/>
        </w:rPr>
        <w:t xml:space="preserve"> linha</w:t>
      </w:r>
      <w:r w:rsidR="001F17F1" w:rsidRPr="001E3D3A">
        <w:rPr>
          <w:rFonts w:ascii="Mazda Type Medium" w:hAnsi="Mazda Type Medium"/>
          <w:lang w:val="pt-PT"/>
        </w:rPr>
        <w:t xml:space="preserve"> disponibiliza uma</w:t>
      </w:r>
      <w:r w:rsidRPr="001E3D3A">
        <w:rPr>
          <w:rFonts w:ascii="Mazda Type Medium" w:hAnsi="Mazda Type Medium"/>
          <w:lang w:val="pt-PT"/>
        </w:rPr>
        <w:t xml:space="preserve"> potência máxima de 184 </w:t>
      </w:r>
      <w:r w:rsidR="001F17F1" w:rsidRPr="001E3D3A">
        <w:rPr>
          <w:rFonts w:ascii="Mazda Type Medium" w:hAnsi="Mazda Type Medium"/>
          <w:lang w:val="pt-PT"/>
        </w:rPr>
        <w:t>CV</w:t>
      </w:r>
      <w:r w:rsidRPr="001E3D3A">
        <w:rPr>
          <w:rFonts w:ascii="Mazda Type Medium" w:hAnsi="Mazda Type Medium"/>
          <w:lang w:val="pt-PT"/>
        </w:rPr>
        <w:t xml:space="preserve"> </w:t>
      </w:r>
      <w:r w:rsidR="001F17F1" w:rsidRPr="001E3D3A">
        <w:rPr>
          <w:rFonts w:ascii="Mazda Type Medium" w:hAnsi="Mazda Type Medium"/>
          <w:lang w:val="pt-PT"/>
        </w:rPr>
        <w:t>às</w:t>
      </w:r>
      <w:r w:rsidRPr="001E3D3A">
        <w:rPr>
          <w:rFonts w:ascii="Mazda Type Medium" w:hAnsi="Mazda Type Medium"/>
          <w:lang w:val="pt-PT"/>
        </w:rPr>
        <w:t xml:space="preserve"> 7.000 rpm, enquanto que o binário </w:t>
      </w:r>
      <w:r w:rsidR="001F17F1" w:rsidRPr="001E3D3A">
        <w:rPr>
          <w:rFonts w:ascii="Mazda Type Medium" w:hAnsi="Mazda Type Medium"/>
          <w:lang w:val="pt-PT"/>
        </w:rPr>
        <w:t xml:space="preserve">máximo </w:t>
      </w:r>
      <w:r w:rsidRPr="001E3D3A">
        <w:rPr>
          <w:rFonts w:ascii="Mazda Type Medium" w:hAnsi="Mazda Type Medium"/>
          <w:lang w:val="pt-PT"/>
        </w:rPr>
        <w:t xml:space="preserve">de 205 Nm está </w:t>
      </w:r>
      <w:r w:rsidR="001F17F1" w:rsidRPr="001E3D3A">
        <w:rPr>
          <w:rFonts w:ascii="Mazda Type Medium" w:hAnsi="Mazda Type Medium"/>
          <w:lang w:val="pt-PT"/>
        </w:rPr>
        <w:t xml:space="preserve">logo </w:t>
      </w:r>
      <w:r w:rsidRPr="001E3D3A">
        <w:rPr>
          <w:rFonts w:ascii="Mazda Type Medium" w:hAnsi="Mazda Type Medium"/>
          <w:lang w:val="pt-PT"/>
        </w:rPr>
        <w:t xml:space="preserve">disponível </w:t>
      </w:r>
      <w:r w:rsidR="001F17F1" w:rsidRPr="001E3D3A">
        <w:rPr>
          <w:rFonts w:ascii="Mazda Type Medium" w:hAnsi="Mazda Type Medium"/>
          <w:lang w:val="pt-PT"/>
        </w:rPr>
        <w:t>às</w:t>
      </w:r>
      <w:r w:rsidRPr="001E3D3A">
        <w:rPr>
          <w:rFonts w:ascii="Mazda Type Medium" w:hAnsi="Mazda Type Medium"/>
          <w:lang w:val="pt-PT"/>
        </w:rPr>
        <w:t xml:space="preserve"> 4.000 rpm. </w:t>
      </w:r>
    </w:p>
    <w:p w14:paraId="177D999D" w14:textId="65F9FE12" w:rsidR="005900A8" w:rsidRPr="001E3D3A" w:rsidRDefault="001F17F1" w:rsidP="00387FBE">
      <w:pPr>
        <w:rPr>
          <w:rFonts w:ascii="Mazda Type Medium" w:hAnsi="Mazda Type Medium"/>
          <w:lang w:val="pt-PT"/>
        </w:rPr>
      </w:pPr>
      <w:r w:rsidRPr="001E3D3A">
        <w:rPr>
          <w:rFonts w:ascii="Mazda Type Medium" w:hAnsi="Mazda Type Medium"/>
          <w:lang w:val="pt-PT"/>
        </w:rPr>
        <w:t>Ani</w:t>
      </w:r>
      <w:r w:rsidR="00387FBE" w:rsidRPr="001E3D3A">
        <w:rPr>
          <w:rFonts w:ascii="Mazda Type Medium" w:hAnsi="Mazda Type Medium"/>
          <w:lang w:val="pt-PT"/>
        </w:rPr>
        <w:t>m</w:t>
      </w:r>
      <w:r w:rsidRPr="001E3D3A">
        <w:rPr>
          <w:rFonts w:ascii="Mazda Type Medium" w:hAnsi="Mazda Type Medium"/>
          <w:lang w:val="pt-PT"/>
        </w:rPr>
        <w:t>ado pel</w:t>
      </w:r>
      <w:r w:rsidR="00387FBE" w:rsidRPr="001E3D3A">
        <w:rPr>
          <w:rFonts w:ascii="Mazda Type Medium" w:hAnsi="Mazda Type Medium"/>
          <w:lang w:val="pt-PT"/>
        </w:rPr>
        <w:t xml:space="preserve">o </w:t>
      </w:r>
      <w:r w:rsidR="008E539B">
        <w:rPr>
          <w:rFonts w:ascii="Mazda Type Medium" w:hAnsi="Mazda Type Medium"/>
          <w:lang w:val="pt-PT"/>
        </w:rPr>
        <w:t>Skyactiv-G</w:t>
      </w:r>
      <w:r w:rsidR="00387FBE" w:rsidRPr="001E3D3A">
        <w:rPr>
          <w:rFonts w:ascii="Mazda Type Medium" w:hAnsi="Mazda Type Medium"/>
          <w:lang w:val="pt-PT"/>
        </w:rPr>
        <w:t xml:space="preserve"> 2.0, o MX-5</w:t>
      </w:r>
      <w:r w:rsidRPr="001E3D3A">
        <w:rPr>
          <w:rFonts w:ascii="Mazda Type Medium" w:hAnsi="Mazda Type Medium"/>
          <w:lang w:val="pt-PT"/>
        </w:rPr>
        <w:t xml:space="preserve"> com capota de lona</w:t>
      </w:r>
      <w:r w:rsidR="00387FBE" w:rsidRPr="001E3D3A">
        <w:rPr>
          <w:rFonts w:ascii="Mazda Type Medium" w:hAnsi="Mazda Type Medium"/>
          <w:lang w:val="pt-PT"/>
        </w:rPr>
        <w:t xml:space="preserve"> acelera de </w:t>
      </w:r>
      <w:r w:rsidRPr="001E3D3A">
        <w:rPr>
          <w:rFonts w:ascii="Mazda Type Medium" w:hAnsi="Mazda Type Medium"/>
          <w:lang w:val="pt-PT"/>
        </w:rPr>
        <w:t>0</w:t>
      </w:r>
      <w:r w:rsidR="00387FBE" w:rsidRPr="001E3D3A">
        <w:rPr>
          <w:rFonts w:ascii="Mazda Type Medium" w:hAnsi="Mazda Type Medium"/>
          <w:lang w:val="pt-PT"/>
        </w:rPr>
        <w:t xml:space="preserve"> a 100 km/h em 6,5 segundos e </w:t>
      </w:r>
      <w:r w:rsidRPr="001E3D3A">
        <w:rPr>
          <w:rFonts w:ascii="Mazda Type Medium" w:hAnsi="Mazda Type Medium"/>
          <w:lang w:val="pt-PT"/>
        </w:rPr>
        <w:t>alcanç</w:t>
      </w:r>
      <w:r w:rsidR="00387FBE" w:rsidRPr="001E3D3A">
        <w:rPr>
          <w:rFonts w:ascii="Mazda Type Medium" w:hAnsi="Mazda Type Medium"/>
          <w:lang w:val="pt-PT"/>
        </w:rPr>
        <w:t xml:space="preserve">a uma velocidade máxima de 219 km/h. </w:t>
      </w:r>
      <w:r w:rsidRPr="001E3D3A">
        <w:rPr>
          <w:rFonts w:ascii="Mazda Type Medium" w:hAnsi="Mazda Type Medium"/>
          <w:lang w:val="pt-PT"/>
        </w:rPr>
        <w:t>Em ambas as versões de carroçaria, o</w:t>
      </w:r>
      <w:r w:rsidR="00387FBE" w:rsidRPr="001E3D3A">
        <w:rPr>
          <w:rFonts w:ascii="Mazda Type Medium" w:hAnsi="Mazda Type Medium"/>
          <w:lang w:val="pt-PT"/>
        </w:rPr>
        <w:t xml:space="preserve"> consumo de combustível é de 6,9 l/100 km (CO2: 157-156 g/km). Para aumentar ainda mais a eficiência</w:t>
      </w:r>
      <w:r w:rsidRPr="001E3D3A">
        <w:rPr>
          <w:rFonts w:ascii="Mazda Type Medium" w:hAnsi="Mazda Type Medium"/>
          <w:lang w:val="pt-PT"/>
        </w:rPr>
        <w:t xml:space="preserve"> de consumos</w:t>
      </w:r>
      <w:r w:rsidR="00387FBE" w:rsidRPr="001E3D3A">
        <w:rPr>
          <w:rFonts w:ascii="Mazda Type Medium" w:hAnsi="Mazda Type Medium"/>
          <w:lang w:val="pt-PT"/>
        </w:rPr>
        <w:t xml:space="preserve">, </w:t>
      </w:r>
      <w:r w:rsidRPr="001E3D3A">
        <w:rPr>
          <w:rFonts w:ascii="Mazda Type Medium" w:hAnsi="Mazda Type Medium"/>
          <w:lang w:val="pt-PT"/>
        </w:rPr>
        <w:t>o</w:t>
      </w:r>
      <w:r w:rsidR="00387FBE" w:rsidRPr="001E3D3A">
        <w:rPr>
          <w:rFonts w:ascii="Mazda Type Medium" w:hAnsi="Mazda Type Medium"/>
          <w:lang w:val="pt-PT"/>
        </w:rPr>
        <w:t xml:space="preserve"> </w:t>
      </w:r>
      <w:r w:rsidR="008E539B">
        <w:rPr>
          <w:rFonts w:ascii="Mazda Type Medium" w:hAnsi="Mazda Type Medium"/>
          <w:lang w:val="pt-PT"/>
        </w:rPr>
        <w:t>Skyactiv-G</w:t>
      </w:r>
      <w:r w:rsidR="00387FBE" w:rsidRPr="001E3D3A">
        <w:rPr>
          <w:rFonts w:ascii="Mazda Type Medium" w:hAnsi="Mazda Type Medium"/>
          <w:lang w:val="pt-PT"/>
        </w:rPr>
        <w:t xml:space="preserve"> 2.0 está equipad</w:t>
      </w:r>
      <w:r w:rsidR="00441A09" w:rsidRPr="001E3D3A">
        <w:rPr>
          <w:rFonts w:ascii="Mazda Type Medium" w:hAnsi="Mazda Type Medium"/>
          <w:lang w:val="pt-PT"/>
        </w:rPr>
        <w:t>o com</w:t>
      </w:r>
      <w:r w:rsidR="00387FBE" w:rsidRPr="001E3D3A">
        <w:rPr>
          <w:rFonts w:ascii="Mazda Type Medium" w:hAnsi="Mazda Type Medium"/>
          <w:lang w:val="pt-PT"/>
        </w:rPr>
        <w:t xml:space="preserve"> i-Eloop, um sistema de recuperação d</w:t>
      </w:r>
      <w:r w:rsidR="009278A3" w:rsidRPr="001E3D3A">
        <w:rPr>
          <w:rFonts w:ascii="Mazda Type Medium" w:hAnsi="Mazda Type Medium"/>
          <w:lang w:val="pt-PT"/>
        </w:rPr>
        <w:t>a</w:t>
      </w:r>
      <w:r w:rsidR="00387FBE" w:rsidRPr="001E3D3A">
        <w:rPr>
          <w:rFonts w:ascii="Mazda Type Medium" w:hAnsi="Mazda Type Medium"/>
          <w:lang w:val="pt-PT"/>
        </w:rPr>
        <w:t xml:space="preserve"> energia de travagem </w:t>
      </w:r>
      <w:r w:rsidR="00441A09" w:rsidRPr="001E3D3A">
        <w:rPr>
          <w:rFonts w:ascii="Mazda Type Medium" w:hAnsi="Mazda Type Medium"/>
          <w:lang w:val="pt-PT"/>
        </w:rPr>
        <w:t>p</w:t>
      </w:r>
      <w:r w:rsidR="00387FBE" w:rsidRPr="001E3D3A">
        <w:rPr>
          <w:rFonts w:ascii="Mazda Type Medium" w:hAnsi="Mazda Type Medium"/>
          <w:lang w:val="pt-PT"/>
        </w:rPr>
        <w:t>o</w:t>
      </w:r>
      <w:r w:rsidR="00441A09" w:rsidRPr="001E3D3A">
        <w:rPr>
          <w:rFonts w:ascii="Mazda Type Medium" w:hAnsi="Mazda Type Medium"/>
          <w:lang w:val="pt-PT"/>
        </w:rPr>
        <w:t>r</w:t>
      </w:r>
      <w:r w:rsidR="00387FBE" w:rsidRPr="001E3D3A">
        <w:rPr>
          <w:rFonts w:ascii="Mazda Type Medium" w:hAnsi="Mazda Type Medium"/>
          <w:lang w:val="pt-PT"/>
        </w:rPr>
        <w:t xml:space="preserve"> condensador, e </w:t>
      </w:r>
      <w:r w:rsidR="009278A3" w:rsidRPr="001E3D3A">
        <w:rPr>
          <w:rFonts w:ascii="Mazda Type Medium" w:hAnsi="Mazda Type Medium"/>
          <w:lang w:val="pt-PT"/>
        </w:rPr>
        <w:t xml:space="preserve">com i-stop, </w:t>
      </w:r>
      <w:r w:rsidR="00387FBE" w:rsidRPr="001E3D3A">
        <w:rPr>
          <w:rFonts w:ascii="Mazda Type Medium" w:hAnsi="Mazda Type Medium"/>
          <w:lang w:val="pt-PT"/>
        </w:rPr>
        <w:t>o sistema</w:t>
      </w:r>
      <w:r w:rsidR="009278A3" w:rsidRPr="001E3D3A">
        <w:rPr>
          <w:rFonts w:ascii="Mazda Type Medium" w:hAnsi="Mazda Type Medium"/>
          <w:lang w:val="pt-PT"/>
        </w:rPr>
        <w:t xml:space="preserve"> start-stop da Mazda</w:t>
      </w:r>
      <w:r w:rsidR="005900A8" w:rsidRPr="001E3D3A">
        <w:rPr>
          <w:rFonts w:ascii="Mazda Type Medium" w:hAnsi="Mazda Type Medium"/>
          <w:lang w:val="pt-PT"/>
        </w:rPr>
        <w:t xml:space="preserve">. </w:t>
      </w:r>
    </w:p>
    <w:p w14:paraId="256234AA" w14:textId="665416FF" w:rsidR="005900A8" w:rsidRPr="001E3D3A" w:rsidRDefault="007D548F" w:rsidP="005900A8">
      <w:pPr>
        <w:rPr>
          <w:rFonts w:ascii="Mazda Type Medium" w:hAnsi="Mazda Type Medium"/>
          <w:lang w:val="pt-PT"/>
        </w:rPr>
      </w:pPr>
      <w:r w:rsidRPr="001E3D3A">
        <w:rPr>
          <w:rFonts w:ascii="Mazda Type Medium" w:hAnsi="Mazda Type Medium"/>
          <w:lang w:val="pt-PT"/>
        </w:rPr>
        <w:t xml:space="preserve">A gama de motores inclui </w:t>
      </w:r>
      <w:r w:rsidR="00B75197" w:rsidRPr="001E3D3A">
        <w:rPr>
          <w:rFonts w:ascii="Mazda Type Medium" w:hAnsi="Mazda Type Medium"/>
          <w:lang w:val="pt-PT"/>
        </w:rPr>
        <w:t xml:space="preserve">também </w:t>
      </w:r>
      <w:r w:rsidRPr="001E3D3A">
        <w:rPr>
          <w:rFonts w:ascii="Mazda Type Medium" w:hAnsi="Mazda Type Medium"/>
          <w:lang w:val="pt-PT"/>
        </w:rPr>
        <w:t xml:space="preserve">o </w:t>
      </w:r>
      <w:r w:rsidR="007F5F75">
        <w:rPr>
          <w:rFonts w:ascii="Mazda Type Medium" w:hAnsi="Mazda Type Medium"/>
          <w:lang w:val="pt-PT"/>
        </w:rPr>
        <w:t xml:space="preserve">bloco </w:t>
      </w:r>
      <w:r w:rsidR="008E539B">
        <w:rPr>
          <w:rFonts w:ascii="Mazda Type Medium" w:hAnsi="Mazda Type Medium"/>
          <w:lang w:val="pt-PT"/>
        </w:rPr>
        <w:t>Skyactiv-G</w:t>
      </w:r>
      <w:r w:rsidRPr="001E3D3A">
        <w:rPr>
          <w:rFonts w:ascii="Mazda Type Medium" w:hAnsi="Mazda Type Medium"/>
          <w:lang w:val="pt-PT"/>
        </w:rPr>
        <w:t xml:space="preserve"> 1.5, </w:t>
      </w:r>
      <w:r w:rsidR="00B75197" w:rsidRPr="001E3D3A">
        <w:rPr>
          <w:rFonts w:ascii="Mazda Type Medium" w:hAnsi="Mazda Type Medium"/>
          <w:lang w:val="pt-PT"/>
        </w:rPr>
        <w:t xml:space="preserve">com uma potência de </w:t>
      </w:r>
      <w:r w:rsidRPr="001E3D3A">
        <w:rPr>
          <w:rFonts w:ascii="Mazda Type Medium" w:hAnsi="Mazda Type Medium"/>
          <w:lang w:val="pt-PT"/>
        </w:rPr>
        <w:t xml:space="preserve">132 </w:t>
      </w:r>
      <w:r w:rsidR="00B75197" w:rsidRPr="001E3D3A">
        <w:rPr>
          <w:rFonts w:ascii="Mazda Type Medium" w:hAnsi="Mazda Type Medium"/>
          <w:lang w:val="pt-PT"/>
        </w:rPr>
        <w:t>CV</w:t>
      </w:r>
      <w:r w:rsidRPr="001E3D3A">
        <w:rPr>
          <w:rFonts w:ascii="Mazda Type Medium" w:hAnsi="Mazda Type Medium"/>
          <w:lang w:val="pt-PT"/>
        </w:rPr>
        <w:t xml:space="preserve"> </w:t>
      </w:r>
      <w:r w:rsidR="00B75197" w:rsidRPr="001E3D3A">
        <w:rPr>
          <w:rFonts w:ascii="Mazda Type Medium" w:hAnsi="Mazda Type Medium"/>
          <w:lang w:val="pt-PT"/>
        </w:rPr>
        <w:t>às</w:t>
      </w:r>
      <w:r w:rsidRPr="001E3D3A">
        <w:rPr>
          <w:rFonts w:ascii="Mazda Type Medium" w:hAnsi="Mazda Type Medium"/>
          <w:lang w:val="pt-PT"/>
        </w:rPr>
        <w:t xml:space="preserve"> 7.000 rpm e um binário máximo de 152 Nm </w:t>
      </w:r>
      <w:r w:rsidR="00B75197" w:rsidRPr="001E3D3A">
        <w:rPr>
          <w:rFonts w:ascii="Mazda Type Medium" w:hAnsi="Mazda Type Medium"/>
          <w:lang w:val="pt-PT"/>
        </w:rPr>
        <w:t>às</w:t>
      </w:r>
      <w:r w:rsidRPr="001E3D3A">
        <w:rPr>
          <w:rFonts w:ascii="Mazda Type Medium" w:hAnsi="Mazda Type Medium"/>
          <w:lang w:val="pt-PT"/>
        </w:rPr>
        <w:t xml:space="preserve"> 4.000 rpm. </w:t>
      </w:r>
      <w:r w:rsidR="00B75197" w:rsidRPr="001E3D3A">
        <w:rPr>
          <w:rFonts w:ascii="Mazda Type Medium" w:hAnsi="Mazda Type Medium"/>
          <w:lang w:val="pt-PT"/>
        </w:rPr>
        <w:t xml:space="preserve">Quando equipadas com </w:t>
      </w:r>
      <w:r w:rsidR="007F5F75">
        <w:rPr>
          <w:rFonts w:ascii="Mazda Type Medium" w:hAnsi="Mazda Type Medium"/>
          <w:lang w:val="pt-PT"/>
        </w:rPr>
        <w:t>este motor</w:t>
      </w:r>
      <w:r w:rsidR="00B75197" w:rsidRPr="001E3D3A">
        <w:rPr>
          <w:rFonts w:ascii="Mazda Type Medium" w:hAnsi="Mazda Type Medium"/>
          <w:lang w:val="pt-PT"/>
        </w:rPr>
        <w:t>, a</w:t>
      </w:r>
      <w:r w:rsidRPr="001E3D3A">
        <w:rPr>
          <w:rFonts w:ascii="Mazda Type Medium" w:hAnsi="Mazda Type Medium"/>
          <w:lang w:val="pt-PT"/>
        </w:rPr>
        <w:t>mb</w:t>
      </w:r>
      <w:r w:rsidR="00B75197" w:rsidRPr="001E3D3A">
        <w:rPr>
          <w:rFonts w:ascii="Mazda Type Medium" w:hAnsi="Mazda Type Medium"/>
          <w:lang w:val="pt-PT"/>
        </w:rPr>
        <w:t>a</w:t>
      </w:r>
      <w:r w:rsidRPr="001E3D3A">
        <w:rPr>
          <w:rFonts w:ascii="Mazda Type Medium" w:hAnsi="Mazda Type Medium"/>
          <w:lang w:val="pt-PT"/>
        </w:rPr>
        <w:t xml:space="preserve">s </w:t>
      </w:r>
      <w:r w:rsidR="00B75197" w:rsidRPr="001E3D3A">
        <w:rPr>
          <w:rFonts w:ascii="Mazda Type Medium" w:hAnsi="Mazda Type Medium"/>
          <w:lang w:val="pt-PT"/>
        </w:rPr>
        <w:t>a</w:t>
      </w:r>
      <w:r w:rsidRPr="001E3D3A">
        <w:rPr>
          <w:rFonts w:ascii="Mazda Type Medium" w:hAnsi="Mazda Type Medium"/>
          <w:lang w:val="pt-PT"/>
        </w:rPr>
        <w:t xml:space="preserve">s </w:t>
      </w:r>
      <w:r w:rsidR="00B75197" w:rsidRPr="001E3D3A">
        <w:rPr>
          <w:rFonts w:ascii="Mazda Type Medium" w:hAnsi="Mazda Type Medium"/>
          <w:lang w:val="pt-PT"/>
        </w:rPr>
        <w:t>v</w:t>
      </w:r>
      <w:r w:rsidRPr="001E3D3A">
        <w:rPr>
          <w:rFonts w:ascii="Mazda Type Medium" w:hAnsi="Mazda Type Medium"/>
          <w:lang w:val="pt-PT"/>
        </w:rPr>
        <w:t>e</w:t>
      </w:r>
      <w:r w:rsidR="00B75197" w:rsidRPr="001E3D3A">
        <w:rPr>
          <w:rFonts w:ascii="Mazda Type Medium" w:hAnsi="Mazda Type Medium"/>
          <w:lang w:val="pt-PT"/>
        </w:rPr>
        <w:t>rsõe</w:t>
      </w:r>
      <w:r w:rsidRPr="001E3D3A">
        <w:rPr>
          <w:rFonts w:ascii="Mazda Type Medium" w:hAnsi="Mazda Type Medium"/>
          <w:lang w:val="pt-PT"/>
        </w:rPr>
        <w:t xml:space="preserve">s </w:t>
      </w:r>
      <w:r w:rsidR="00B75197" w:rsidRPr="001E3D3A">
        <w:rPr>
          <w:rFonts w:ascii="Mazda Type Medium" w:hAnsi="Mazda Type Medium"/>
          <w:lang w:val="pt-PT"/>
        </w:rPr>
        <w:t xml:space="preserve">do </w:t>
      </w:r>
      <w:r w:rsidRPr="001E3D3A">
        <w:rPr>
          <w:rFonts w:ascii="Mazda Type Medium" w:hAnsi="Mazda Type Medium"/>
          <w:lang w:val="pt-PT"/>
        </w:rPr>
        <w:t>MX-5</w:t>
      </w:r>
      <w:r w:rsidR="007F5F75">
        <w:rPr>
          <w:rFonts w:ascii="Mazda Type Medium" w:hAnsi="Mazda Type Medium"/>
          <w:lang w:val="pt-PT"/>
        </w:rPr>
        <w:t xml:space="preserve"> a</w:t>
      </w:r>
      <w:r w:rsidR="00B75197" w:rsidRPr="001E3D3A">
        <w:rPr>
          <w:rFonts w:ascii="Mazda Type Medium" w:hAnsi="Mazda Type Medium"/>
          <w:lang w:val="pt-PT"/>
        </w:rPr>
        <w:t xml:space="preserve">presentam um </w:t>
      </w:r>
      <w:r w:rsidRPr="001E3D3A">
        <w:rPr>
          <w:rFonts w:ascii="Mazda Type Medium" w:hAnsi="Mazda Type Medium"/>
          <w:lang w:val="pt-PT"/>
        </w:rPr>
        <w:t>cons</w:t>
      </w:r>
      <w:r w:rsidR="00B75197" w:rsidRPr="001E3D3A">
        <w:rPr>
          <w:rFonts w:ascii="Mazda Type Medium" w:hAnsi="Mazda Type Medium"/>
          <w:lang w:val="pt-PT"/>
        </w:rPr>
        <w:t>u</w:t>
      </w:r>
      <w:r w:rsidRPr="001E3D3A">
        <w:rPr>
          <w:rFonts w:ascii="Mazda Type Medium" w:hAnsi="Mazda Type Medium"/>
          <w:lang w:val="pt-PT"/>
        </w:rPr>
        <w:t>m</w:t>
      </w:r>
      <w:r w:rsidR="00B75197" w:rsidRPr="001E3D3A">
        <w:rPr>
          <w:rFonts w:ascii="Mazda Type Medium" w:hAnsi="Mazda Type Medium"/>
          <w:lang w:val="pt-PT"/>
        </w:rPr>
        <w:t>o de</w:t>
      </w:r>
      <w:r w:rsidRPr="001E3D3A">
        <w:rPr>
          <w:rFonts w:ascii="Mazda Type Medium" w:hAnsi="Mazda Type Medium"/>
          <w:lang w:val="pt-PT"/>
        </w:rPr>
        <w:t xml:space="preserve"> 6,1 l/100 km</w:t>
      </w:r>
      <w:r w:rsidR="00B75197" w:rsidRPr="001E3D3A">
        <w:rPr>
          <w:rFonts w:ascii="Mazda Type Medium" w:hAnsi="Mazda Type Medium"/>
          <w:lang w:val="pt-PT"/>
        </w:rPr>
        <w:t>,</w:t>
      </w:r>
      <w:r w:rsidRPr="001E3D3A">
        <w:rPr>
          <w:rFonts w:ascii="Mazda Type Medium" w:hAnsi="Mazda Type Medium"/>
          <w:lang w:val="pt-PT"/>
        </w:rPr>
        <w:t xml:space="preserve"> com emissões de CO2 de 138 g/km</w:t>
      </w:r>
      <w:r w:rsidR="007F5F75">
        <w:rPr>
          <w:rFonts w:ascii="Mazda Type Medium" w:hAnsi="Mazda Type Medium"/>
          <w:lang w:val="pt-PT"/>
        </w:rPr>
        <w:t xml:space="preserve">, propostas que contam, também, com </w:t>
      </w:r>
      <w:r w:rsidRPr="001E3D3A">
        <w:rPr>
          <w:rFonts w:ascii="Mazda Type Medium" w:hAnsi="Mazda Type Medium"/>
          <w:lang w:val="pt-PT"/>
        </w:rPr>
        <w:t xml:space="preserve">o sistema de recuperação de energia de travagem i-Eloop e o sistema </w:t>
      </w:r>
      <w:r w:rsidR="00B75197" w:rsidRPr="001E3D3A">
        <w:rPr>
          <w:rFonts w:ascii="Mazda Type Medium" w:hAnsi="Mazda Type Medium"/>
          <w:lang w:val="pt-PT"/>
        </w:rPr>
        <w:t>Mazda i-stop (</w:t>
      </w:r>
      <w:r w:rsidRPr="001E3D3A">
        <w:rPr>
          <w:rFonts w:ascii="Mazda Type Medium" w:hAnsi="Mazda Type Medium"/>
          <w:lang w:val="pt-PT"/>
        </w:rPr>
        <w:t>start-stop</w:t>
      </w:r>
      <w:r w:rsidR="00B75197" w:rsidRPr="001E3D3A">
        <w:rPr>
          <w:rFonts w:ascii="Mazda Type Medium" w:hAnsi="Mazda Type Medium"/>
          <w:lang w:val="pt-PT"/>
        </w:rPr>
        <w:t>)</w:t>
      </w:r>
      <w:r w:rsidRPr="001E3D3A">
        <w:rPr>
          <w:rFonts w:ascii="Mazda Type Medium" w:hAnsi="Mazda Type Medium"/>
          <w:lang w:val="pt-PT"/>
        </w:rPr>
        <w:t xml:space="preserve">. Os motores </w:t>
      </w:r>
      <w:r w:rsidR="00B75197" w:rsidRPr="001E3D3A">
        <w:rPr>
          <w:rFonts w:ascii="Mazda Type Medium" w:hAnsi="Mazda Type Medium"/>
          <w:lang w:val="pt-PT"/>
        </w:rPr>
        <w:t>e</w:t>
      </w:r>
      <w:r w:rsidRPr="001E3D3A">
        <w:rPr>
          <w:rFonts w:ascii="Mazda Type Medium" w:hAnsi="Mazda Type Medium"/>
          <w:lang w:val="pt-PT"/>
        </w:rPr>
        <w:t>s</w:t>
      </w:r>
      <w:r w:rsidR="00B75197" w:rsidRPr="001E3D3A">
        <w:rPr>
          <w:rFonts w:ascii="Mazda Type Medium" w:hAnsi="Mazda Type Medium"/>
          <w:lang w:val="pt-PT"/>
        </w:rPr>
        <w:t>t</w:t>
      </w:r>
      <w:r w:rsidRPr="001E3D3A">
        <w:rPr>
          <w:rFonts w:ascii="Mazda Type Medium" w:hAnsi="Mazda Type Medium"/>
          <w:lang w:val="pt-PT"/>
        </w:rPr>
        <w:t xml:space="preserve">ão acoplados a uma transmissão manual </w:t>
      </w:r>
      <w:r w:rsidR="00B75197" w:rsidRPr="001E3D3A">
        <w:rPr>
          <w:rFonts w:ascii="Mazda Type Medium" w:hAnsi="Mazda Type Medium"/>
          <w:lang w:val="pt-PT"/>
        </w:rPr>
        <w:t xml:space="preserve">de seis velocidades </w:t>
      </w:r>
      <w:r w:rsidRPr="001E3D3A">
        <w:rPr>
          <w:rFonts w:ascii="Mazda Type Medium" w:hAnsi="Mazda Type Medium"/>
          <w:lang w:val="pt-PT"/>
        </w:rPr>
        <w:t>Skyactiv-MT</w:t>
      </w:r>
      <w:r w:rsidR="00B75197" w:rsidRPr="001E3D3A">
        <w:rPr>
          <w:rFonts w:ascii="Mazda Type Medium" w:hAnsi="Mazda Type Medium"/>
          <w:lang w:val="pt-PT"/>
        </w:rPr>
        <w:t>,</w:t>
      </w:r>
      <w:r w:rsidRPr="001E3D3A">
        <w:rPr>
          <w:rFonts w:ascii="Mazda Type Medium" w:hAnsi="Mazda Type Medium"/>
          <w:lang w:val="pt-PT"/>
        </w:rPr>
        <w:t xml:space="preserve"> </w:t>
      </w:r>
      <w:r w:rsidR="00B75197" w:rsidRPr="001E3D3A">
        <w:rPr>
          <w:rFonts w:ascii="Mazda Type Medium" w:hAnsi="Mazda Type Medium"/>
          <w:lang w:val="pt-PT"/>
        </w:rPr>
        <w:t>de acionamento rápido e</w:t>
      </w:r>
      <w:r w:rsidRPr="001E3D3A">
        <w:rPr>
          <w:rFonts w:ascii="Mazda Type Medium" w:hAnsi="Mazda Type Medium"/>
          <w:lang w:val="pt-PT"/>
        </w:rPr>
        <w:t xml:space="preserve"> concebida exclusivamente para o MX-5</w:t>
      </w:r>
      <w:r w:rsidR="00B75197" w:rsidRPr="001E3D3A">
        <w:rPr>
          <w:rFonts w:ascii="Mazda Type Medium" w:hAnsi="Mazda Type Medium"/>
          <w:lang w:val="pt-PT"/>
        </w:rPr>
        <w:t xml:space="preserve"> e</w:t>
      </w:r>
      <w:r w:rsidRPr="001E3D3A">
        <w:rPr>
          <w:rFonts w:ascii="Mazda Type Medium" w:hAnsi="Mazda Type Medium"/>
          <w:lang w:val="pt-PT"/>
        </w:rPr>
        <w:t xml:space="preserve"> </w:t>
      </w:r>
      <w:r w:rsidR="00B75197" w:rsidRPr="001E3D3A">
        <w:rPr>
          <w:rFonts w:ascii="Mazda Type Medium" w:hAnsi="Mazda Type Medium"/>
          <w:lang w:val="pt-PT"/>
        </w:rPr>
        <w:t>a</w:t>
      </w:r>
      <w:r w:rsidRPr="001E3D3A">
        <w:rPr>
          <w:rFonts w:ascii="Mazda Type Medium" w:hAnsi="Mazda Type Medium"/>
          <w:lang w:val="pt-PT"/>
        </w:rPr>
        <w:t xml:space="preserve"> su</w:t>
      </w:r>
      <w:r w:rsidR="00B75197" w:rsidRPr="001E3D3A">
        <w:rPr>
          <w:rFonts w:ascii="Mazda Type Medium" w:hAnsi="Mazda Type Medium"/>
          <w:lang w:val="pt-PT"/>
        </w:rPr>
        <w:t>a configuração</w:t>
      </w:r>
      <w:r w:rsidRPr="001E3D3A">
        <w:rPr>
          <w:rFonts w:ascii="Mazda Type Medium" w:hAnsi="Mazda Type Medium"/>
          <w:lang w:val="pt-PT"/>
        </w:rPr>
        <w:t xml:space="preserve"> clássic</w:t>
      </w:r>
      <w:r w:rsidR="00B75197" w:rsidRPr="001E3D3A">
        <w:rPr>
          <w:rFonts w:ascii="Mazda Type Medium" w:hAnsi="Mazda Type Medium"/>
          <w:lang w:val="pt-PT"/>
        </w:rPr>
        <w:t>a</w:t>
      </w:r>
      <w:r w:rsidRPr="001E3D3A">
        <w:rPr>
          <w:rFonts w:ascii="Mazda Type Medium" w:hAnsi="Mazda Type Medium"/>
          <w:lang w:val="pt-PT"/>
        </w:rPr>
        <w:t xml:space="preserve"> </w:t>
      </w:r>
      <w:r w:rsidR="00B75197" w:rsidRPr="001E3D3A">
        <w:rPr>
          <w:rFonts w:ascii="Mazda Type Medium" w:hAnsi="Mazda Type Medium"/>
          <w:lang w:val="pt-PT"/>
        </w:rPr>
        <w:t xml:space="preserve">com </w:t>
      </w:r>
      <w:r w:rsidRPr="001E3D3A">
        <w:rPr>
          <w:rFonts w:ascii="Mazda Type Medium" w:hAnsi="Mazda Type Medium"/>
          <w:lang w:val="pt-PT"/>
        </w:rPr>
        <w:t>motor dianteiro-</w:t>
      </w:r>
      <w:r w:rsidR="00B75197" w:rsidRPr="001E3D3A">
        <w:rPr>
          <w:rFonts w:ascii="Mazda Type Medium" w:hAnsi="Mazda Type Medium"/>
          <w:lang w:val="pt-PT"/>
        </w:rPr>
        <w:t>central e</w:t>
      </w:r>
      <w:r w:rsidRPr="001E3D3A">
        <w:rPr>
          <w:rFonts w:ascii="Mazda Type Medium" w:hAnsi="Mazda Type Medium"/>
          <w:lang w:val="pt-PT"/>
        </w:rPr>
        <w:t xml:space="preserve"> tracção traseira. O MX-5 RF </w:t>
      </w:r>
      <w:r w:rsidR="00B75197" w:rsidRPr="001E3D3A">
        <w:rPr>
          <w:rFonts w:ascii="Mazda Type Medium" w:hAnsi="Mazda Type Medium"/>
          <w:lang w:val="pt-PT"/>
        </w:rPr>
        <w:t xml:space="preserve">oferece a opção de </w:t>
      </w:r>
      <w:r w:rsidRPr="001E3D3A">
        <w:rPr>
          <w:rFonts w:ascii="Mazda Type Medium" w:hAnsi="Mazda Type Medium"/>
          <w:lang w:val="pt-PT"/>
        </w:rPr>
        <w:t>transmissão automática</w:t>
      </w:r>
      <w:r w:rsidR="005900A8" w:rsidRPr="001E3D3A">
        <w:rPr>
          <w:rFonts w:ascii="Mazda Type Medium" w:hAnsi="Mazda Type Medium"/>
          <w:lang w:val="pt-PT"/>
        </w:rPr>
        <w:t>.</w:t>
      </w:r>
    </w:p>
    <w:p w14:paraId="3F7F0425" w14:textId="123DBF9B" w:rsidR="005B7D00" w:rsidRPr="001E3D3A" w:rsidRDefault="005B7D00" w:rsidP="007604F4">
      <w:pPr>
        <w:pStyle w:val="Heading1Numbered"/>
        <w:rPr>
          <w:rFonts w:ascii="Mazda Type Medium" w:hAnsi="Mazda Type Medium"/>
          <w:lang w:val="pt-PT"/>
        </w:rPr>
      </w:pPr>
      <w:bookmarkStart w:id="5" w:name="_Toc68797199"/>
      <w:r w:rsidRPr="001E3D3A">
        <w:rPr>
          <w:rFonts w:ascii="Mazda Type Medium" w:hAnsi="Mazda Type Medium"/>
          <w:lang w:val="pt-PT"/>
        </w:rPr>
        <w:lastRenderedPageBreak/>
        <w:t>S</w:t>
      </w:r>
      <w:r w:rsidR="00127443" w:rsidRPr="001E3D3A">
        <w:rPr>
          <w:rFonts w:ascii="Mazda Type Medium" w:hAnsi="Mazda Type Medium"/>
          <w:lang w:val="pt-PT"/>
        </w:rPr>
        <w:t>egur</w:t>
      </w:r>
      <w:r w:rsidRPr="001E3D3A">
        <w:rPr>
          <w:rFonts w:ascii="Mazda Type Medium" w:hAnsi="Mazda Type Medium"/>
          <w:lang w:val="pt-PT"/>
        </w:rPr>
        <w:t>A</w:t>
      </w:r>
      <w:r w:rsidR="00127443" w:rsidRPr="001E3D3A">
        <w:rPr>
          <w:rFonts w:ascii="Mazda Type Medium" w:hAnsi="Mazda Type Medium"/>
          <w:lang w:val="pt-PT"/>
        </w:rPr>
        <w:t>nça</w:t>
      </w:r>
      <w:r w:rsidR="005900A8" w:rsidRPr="001E3D3A">
        <w:rPr>
          <w:rFonts w:ascii="Mazda Type Medium" w:hAnsi="Mazda Type Medium"/>
          <w:lang w:val="pt-PT"/>
        </w:rPr>
        <w:t xml:space="preserve"> &amp; </w:t>
      </w:r>
      <w:r w:rsidR="00127443" w:rsidRPr="001E3D3A">
        <w:rPr>
          <w:rFonts w:ascii="Mazda Type Medium" w:hAnsi="Mazda Type Medium"/>
          <w:lang w:val="pt-PT"/>
        </w:rPr>
        <w:t>conce</w:t>
      </w:r>
      <w:r w:rsidR="005900A8" w:rsidRPr="001E3D3A">
        <w:rPr>
          <w:rFonts w:ascii="Mazda Type Medium" w:hAnsi="Mazda Type Medium"/>
          <w:lang w:val="pt-PT"/>
        </w:rPr>
        <w:t>P</w:t>
      </w:r>
      <w:r w:rsidR="00127443" w:rsidRPr="001E3D3A">
        <w:rPr>
          <w:rFonts w:ascii="Mazda Type Medium" w:hAnsi="Mazda Type Medium"/>
          <w:lang w:val="pt-PT"/>
        </w:rPr>
        <w:t>ção</w:t>
      </w:r>
      <w:bookmarkEnd w:id="5"/>
    </w:p>
    <w:p w14:paraId="1980B5C2" w14:textId="6DAA3ECE" w:rsidR="005900A8" w:rsidRPr="001E3D3A" w:rsidRDefault="007D548F" w:rsidP="005900A8">
      <w:pPr>
        <w:pStyle w:val="Listacommarcas"/>
        <w:rPr>
          <w:rStyle w:val="Forte"/>
          <w:rFonts w:ascii="Mazda Type Medium" w:hAnsi="Mazda Type Medium"/>
          <w:lang w:val="pt-PT"/>
        </w:rPr>
      </w:pPr>
      <w:r w:rsidRPr="001E3D3A">
        <w:rPr>
          <w:rStyle w:val="Forte"/>
          <w:rFonts w:ascii="Mazda Type Medium" w:hAnsi="Mazda Type Medium"/>
          <w:lang w:val="pt-PT"/>
        </w:rPr>
        <w:t>As tecnologias de segurança incluem travagem autónoma</w:t>
      </w:r>
      <w:r w:rsidR="007F5F75">
        <w:rPr>
          <w:rStyle w:val="Forte"/>
          <w:rFonts w:ascii="Mazda Type Medium" w:hAnsi="Mazda Type Medium"/>
          <w:lang w:val="pt-PT"/>
        </w:rPr>
        <w:t xml:space="preserve"> e </w:t>
      </w:r>
      <w:r w:rsidRPr="001E3D3A">
        <w:rPr>
          <w:rStyle w:val="Forte"/>
          <w:rFonts w:ascii="Mazda Type Medium" w:hAnsi="Mazda Type Medium"/>
          <w:lang w:val="pt-PT"/>
        </w:rPr>
        <w:t>faróis LED adaptativos</w:t>
      </w:r>
      <w:r w:rsidR="007F5F75">
        <w:rPr>
          <w:rStyle w:val="Forte"/>
          <w:rFonts w:ascii="Mazda Type Medium" w:hAnsi="Mazda Type Medium"/>
          <w:lang w:val="pt-PT"/>
        </w:rPr>
        <w:t>, entre outros conteúdos</w:t>
      </w:r>
    </w:p>
    <w:p w14:paraId="79C997BC" w14:textId="596B9AEF" w:rsidR="005900A8" w:rsidRPr="001E3D3A" w:rsidRDefault="007D548F" w:rsidP="005900A8">
      <w:pPr>
        <w:pStyle w:val="Listacommarcas"/>
        <w:rPr>
          <w:rStyle w:val="Forte"/>
          <w:rFonts w:ascii="Mazda Type Medium" w:hAnsi="Mazda Type Medium"/>
          <w:lang w:val="pt-PT"/>
        </w:rPr>
      </w:pPr>
      <w:r w:rsidRPr="001E3D3A">
        <w:rPr>
          <w:rStyle w:val="Forte"/>
          <w:rFonts w:ascii="Mazda Type Medium" w:hAnsi="Mazda Type Medium"/>
          <w:lang w:val="pt-PT"/>
        </w:rPr>
        <w:t xml:space="preserve">Sistema </w:t>
      </w:r>
      <w:r w:rsidRPr="001E3D3A">
        <w:rPr>
          <w:rStyle w:val="Forte"/>
          <w:rFonts w:ascii="Mazda Type Medium" w:hAnsi="Mazda Type Medium"/>
          <w:i/>
          <w:iCs/>
          <w:lang w:val="pt-PT"/>
        </w:rPr>
        <w:t>i</w:t>
      </w:r>
      <w:r w:rsidR="005900A8" w:rsidRPr="001E3D3A">
        <w:rPr>
          <w:rStyle w:val="Forte"/>
          <w:rFonts w:ascii="Mazda Type Medium" w:hAnsi="Mazda Type Medium"/>
          <w:i/>
          <w:iCs/>
          <w:lang w:val="pt-PT"/>
        </w:rPr>
        <w:t>nfotainment</w:t>
      </w:r>
      <w:r w:rsidR="005900A8" w:rsidRPr="001E3D3A">
        <w:rPr>
          <w:rStyle w:val="Forte"/>
          <w:rFonts w:ascii="Mazda Type Medium" w:hAnsi="Mazda Type Medium"/>
          <w:lang w:val="pt-PT"/>
        </w:rPr>
        <w:t xml:space="preserve"> </w:t>
      </w:r>
      <w:r w:rsidRPr="001E3D3A">
        <w:rPr>
          <w:rStyle w:val="Forte"/>
          <w:rFonts w:ascii="Mazda Type Medium" w:hAnsi="Mazda Type Medium"/>
          <w:lang w:val="pt-PT"/>
        </w:rPr>
        <w:t>com funções</w:t>
      </w:r>
      <w:r w:rsidR="005900A8" w:rsidRPr="001E3D3A">
        <w:rPr>
          <w:rStyle w:val="Forte"/>
          <w:rFonts w:ascii="Mazda Type Medium" w:hAnsi="Mazda Type Medium"/>
          <w:lang w:val="pt-PT"/>
        </w:rPr>
        <w:t xml:space="preserve"> </w:t>
      </w:r>
      <w:r w:rsidR="005900A8" w:rsidRPr="001E3D3A">
        <w:rPr>
          <w:rStyle w:val="Forte"/>
          <w:rFonts w:ascii="Mazda Type Medium" w:hAnsi="Mazda Type Medium"/>
          <w:i/>
          <w:iCs/>
          <w:lang w:val="pt-PT"/>
        </w:rPr>
        <w:t>wireless</w:t>
      </w:r>
      <w:r w:rsidR="005900A8" w:rsidRPr="001E3D3A">
        <w:rPr>
          <w:rStyle w:val="Forte"/>
          <w:rFonts w:ascii="Mazda Type Medium" w:hAnsi="Mazda Type Medium"/>
          <w:lang w:val="pt-PT"/>
        </w:rPr>
        <w:t xml:space="preserve"> </w:t>
      </w:r>
      <w:r w:rsidRPr="001E3D3A">
        <w:rPr>
          <w:rStyle w:val="Forte"/>
          <w:rFonts w:ascii="Mazda Type Medium" w:hAnsi="Mazda Type Medium"/>
          <w:lang w:val="pt-PT"/>
        </w:rPr>
        <w:t>para as conectividades</w:t>
      </w:r>
      <w:r w:rsidR="005900A8" w:rsidRPr="001E3D3A">
        <w:rPr>
          <w:rStyle w:val="Forte"/>
          <w:rFonts w:ascii="Mazda Type Medium" w:hAnsi="Mazda Type Medium"/>
          <w:lang w:val="pt-PT"/>
        </w:rPr>
        <w:t xml:space="preserve"> Apple CarPlay </w:t>
      </w:r>
    </w:p>
    <w:p w14:paraId="5AA7A7F7" w14:textId="451FEF56" w:rsidR="005900A8" w:rsidRPr="001E3D3A" w:rsidRDefault="00E61CB8" w:rsidP="005900A8">
      <w:pPr>
        <w:rPr>
          <w:rFonts w:ascii="Mazda Type Medium" w:hAnsi="Mazda Type Medium"/>
          <w:lang w:val="pt-PT"/>
        </w:rPr>
      </w:pPr>
      <w:r w:rsidRPr="001E3D3A">
        <w:rPr>
          <w:rFonts w:ascii="Mazda Type Medium" w:hAnsi="Mazda Type Medium"/>
          <w:lang w:val="pt-PT"/>
        </w:rPr>
        <w:t>De série, o</w:t>
      </w:r>
      <w:r w:rsidR="007D548F" w:rsidRPr="001E3D3A">
        <w:rPr>
          <w:rFonts w:ascii="Mazda Type Medium" w:hAnsi="Mazda Type Medium"/>
          <w:lang w:val="pt-PT"/>
        </w:rPr>
        <w:t xml:space="preserve"> Mazda MX-5 de 2021 oferece faróis LED com nivelamento automático, espelhos exteriores reguláveis electricamente e </w:t>
      </w:r>
      <w:r w:rsidRPr="001E3D3A">
        <w:rPr>
          <w:rFonts w:ascii="Mazda Type Medium" w:hAnsi="Mazda Type Medium"/>
          <w:lang w:val="pt-PT"/>
        </w:rPr>
        <w:t>climatização</w:t>
      </w:r>
      <w:r w:rsidR="007D548F" w:rsidRPr="001E3D3A">
        <w:rPr>
          <w:rFonts w:ascii="Mazda Type Medium" w:hAnsi="Mazda Type Medium"/>
          <w:lang w:val="pt-PT"/>
        </w:rPr>
        <w:t xml:space="preserve"> automátic</w:t>
      </w:r>
      <w:r w:rsidRPr="001E3D3A">
        <w:rPr>
          <w:rFonts w:ascii="Mazda Type Medium" w:hAnsi="Mazda Type Medium"/>
          <w:lang w:val="pt-PT"/>
        </w:rPr>
        <w:t>a</w:t>
      </w:r>
      <w:r w:rsidR="007D548F" w:rsidRPr="001E3D3A">
        <w:rPr>
          <w:rFonts w:ascii="Mazda Type Medium" w:hAnsi="Mazda Type Medium"/>
          <w:lang w:val="pt-PT"/>
        </w:rPr>
        <w:t xml:space="preserve">, bem como </w:t>
      </w:r>
      <w:r w:rsidRPr="001E3D3A">
        <w:rPr>
          <w:rFonts w:ascii="Mazda Type Medium" w:hAnsi="Mazda Type Medium"/>
          <w:lang w:val="pt-PT"/>
        </w:rPr>
        <w:t>a</w:t>
      </w:r>
      <w:r w:rsidR="007D548F" w:rsidRPr="001E3D3A">
        <w:rPr>
          <w:rFonts w:ascii="Mazda Type Medium" w:hAnsi="Mazda Type Medium"/>
          <w:lang w:val="pt-PT"/>
        </w:rPr>
        <w:t>s elegantes soleiras com inserções em aço inoxidável.</w:t>
      </w:r>
      <w:r w:rsidR="005900A8" w:rsidRPr="001E3D3A">
        <w:rPr>
          <w:rFonts w:ascii="Mazda Type Medium" w:hAnsi="Mazda Type Medium"/>
          <w:lang w:val="pt-PT"/>
        </w:rPr>
        <w:t xml:space="preserve"> </w:t>
      </w:r>
    </w:p>
    <w:p w14:paraId="6CE390CF" w14:textId="159DA5C4" w:rsidR="005900A8" w:rsidRPr="001E3D3A" w:rsidRDefault="00E61CB8" w:rsidP="005900A8">
      <w:pPr>
        <w:rPr>
          <w:rFonts w:ascii="Mazda Type Medium" w:hAnsi="Mazda Type Medium"/>
          <w:lang w:val="pt-PT"/>
        </w:rPr>
      </w:pPr>
      <w:r w:rsidRPr="001E3D3A">
        <w:rPr>
          <w:rFonts w:ascii="Mazda Type Medium" w:hAnsi="Mazda Type Medium"/>
          <w:lang w:val="pt-PT"/>
        </w:rPr>
        <w:t>Ao nível do</w:t>
      </w:r>
      <w:r w:rsidR="007D548F" w:rsidRPr="001E3D3A">
        <w:rPr>
          <w:rFonts w:ascii="Mazda Type Medium" w:hAnsi="Mazda Type Medium"/>
          <w:lang w:val="pt-PT"/>
        </w:rPr>
        <w:t xml:space="preserve"> equipamento</w:t>
      </w:r>
      <w:r w:rsidRPr="001E3D3A">
        <w:rPr>
          <w:rFonts w:ascii="Mazda Type Medium" w:hAnsi="Mazda Type Medium"/>
          <w:lang w:val="pt-PT"/>
        </w:rPr>
        <w:t>, realce também para</w:t>
      </w:r>
      <w:r w:rsidR="007D548F" w:rsidRPr="001E3D3A">
        <w:rPr>
          <w:rFonts w:ascii="Mazda Type Medium" w:hAnsi="Mazda Type Medium"/>
          <w:lang w:val="pt-PT"/>
        </w:rPr>
        <w:t xml:space="preserve"> o sistema de </w:t>
      </w:r>
      <w:r w:rsidRPr="001E3D3A">
        <w:rPr>
          <w:rFonts w:ascii="Mazda Type Medium" w:hAnsi="Mazda Type Medium"/>
          <w:i/>
          <w:iCs/>
          <w:lang w:val="pt-PT"/>
        </w:rPr>
        <w:t>infotainment</w:t>
      </w:r>
      <w:r w:rsidR="007D548F" w:rsidRPr="001E3D3A">
        <w:rPr>
          <w:rFonts w:ascii="Mazda Type Medium" w:hAnsi="Mazda Type Medium"/>
          <w:lang w:val="pt-PT"/>
        </w:rPr>
        <w:t xml:space="preserve"> MZD Connect da Mazda</w:t>
      </w:r>
      <w:r w:rsidRPr="001E3D3A">
        <w:rPr>
          <w:rFonts w:ascii="Mazda Type Medium" w:hAnsi="Mazda Type Medium"/>
          <w:lang w:val="pt-PT"/>
        </w:rPr>
        <w:t>,</w:t>
      </w:r>
      <w:r w:rsidR="007D548F" w:rsidRPr="001E3D3A">
        <w:rPr>
          <w:rFonts w:ascii="Mazda Type Medium" w:hAnsi="Mazda Type Medium"/>
          <w:lang w:val="pt-PT"/>
        </w:rPr>
        <w:t xml:space="preserve"> com </w:t>
      </w:r>
      <w:r w:rsidRPr="001E3D3A">
        <w:rPr>
          <w:rFonts w:ascii="Mazda Type Medium" w:hAnsi="Mazda Type Medium"/>
          <w:i/>
          <w:iCs/>
          <w:lang w:val="pt-PT"/>
        </w:rPr>
        <w:t>touchscreen</w:t>
      </w:r>
      <w:r w:rsidR="007D548F" w:rsidRPr="001E3D3A">
        <w:rPr>
          <w:rFonts w:ascii="Mazda Type Medium" w:hAnsi="Mazda Type Medium"/>
          <w:lang w:val="pt-PT"/>
        </w:rPr>
        <w:t xml:space="preserve"> a cores de 7" e </w:t>
      </w:r>
      <w:r w:rsidRPr="001E3D3A">
        <w:rPr>
          <w:rFonts w:ascii="Mazda Type Medium" w:hAnsi="Mazda Type Medium"/>
          <w:lang w:val="pt-PT"/>
        </w:rPr>
        <w:t xml:space="preserve">Rotary </w:t>
      </w:r>
      <w:r w:rsidR="007D548F" w:rsidRPr="001E3D3A">
        <w:rPr>
          <w:rFonts w:ascii="Mazda Type Medium" w:hAnsi="Mazda Type Medium"/>
          <w:lang w:val="pt-PT"/>
        </w:rPr>
        <w:t xml:space="preserve">Comander, rádio digital (DAB) e seis altifalantes. Também de série é a integração do </w:t>
      </w:r>
      <w:r w:rsidR="007D548F" w:rsidRPr="001E3D3A">
        <w:rPr>
          <w:rFonts w:ascii="Mazda Type Medium" w:hAnsi="Mazda Type Medium"/>
          <w:i/>
          <w:iCs/>
          <w:lang w:val="pt-PT"/>
        </w:rPr>
        <w:t>smartphone</w:t>
      </w:r>
      <w:r w:rsidR="007D548F" w:rsidRPr="001E3D3A">
        <w:rPr>
          <w:rFonts w:ascii="Mazda Type Medium" w:hAnsi="Mazda Type Medium"/>
          <w:lang w:val="pt-PT"/>
        </w:rPr>
        <w:t xml:space="preserve"> </w:t>
      </w:r>
      <w:r w:rsidRPr="001E3D3A">
        <w:rPr>
          <w:rFonts w:ascii="Mazda Type Medium" w:hAnsi="Mazda Type Medium"/>
          <w:lang w:val="pt-PT"/>
        </w:rPr>
        <w:t>vi</w:t>
      </w:r>
      <w:r w:rsidR="007D548F" w:rsidRPr="001E3D3A">
        <w:rPr>
          <w:rFonts w:ascii="Mazda Type Medium" w:hAnsi="Mazda Type Medium"/>
          <w:lang w:val="pt-PT"/>
        </w:rPr>
        <w:t xml:space="preserve">a Apple CarPlay - agora com uma ligação </w:t>
      </w:r>
      <w:r w:rsidRPr="001E3D3A">
        <w:rPr>
          <w:rFonts w:ascii="Mazda Type Medium" w:hAnsi="Mazda Type Medium"/>
          <w:i/>
          <w:iCs/>
          <w:lang w:val="pt-PT"/>
        </w:rPr>
        <w:t>wireless</w:t>
      </w:r>
      <w:r w:rsidR="007D548F" w:rsidRPr="001E3D3A">
        <w:rPr>
          <w:rFonts w:ascii="Mazda Type Medium" w:hAnsi="Mazda Type Medium"/>
          <w:lang w:val="pt-PT"/>
        </w:rPr>
        <w:t xml:space="preserve"> - e Android Auto, </w:t>
      </w:r>
      <w:r w:rsidRPr="001E3D3A">
        <w:rPr>
          <w:rFonts w:ascii="Mazda Type Medium" w:hAnsi="Mazda Type Medium"/>
          <w:lang w:val="pt-PT"/>
        </w:rPr>
        <w:t xml:space="preserve">o </w:t>
      </w:r>
      <w:r w:rsidR="007D548F" w:rsidRPr="001E3D3A">
        <w:rPr>
          <w:rFonts w:ascii="Mazda Type Medium" w:hAnsi="Mazda Type Medium"/>
          <w:lang w:val="pt-PT"/>
        </w:rPr>
        <w:t xml:space="preserve">que permite </w:t>
      </w:r>
      <w:r w:rsidRPr="001E3D3A">
        <w:rPr>
          <w:rFonts w:ascii="Mazda Type Medium" w:hAnsi="Mazda Type Medium"/>
          <w:lang w:val="pt-PT"/>
        </w:rPr>
        <w:t>apresentar</w:t>
      </w:r>
      <w:r w:rsidR="007D548F" w:rsidRPr="001E3D3A">
        <w:rPr>
          <w:rFonts w:ascii="Mazda Type Medium" w:hAnsi="Mazda Type Medium"/>
          <w:lang w:val="pt-PT"/>
        </w:rPr>
        <w:t xml:space="preserve"> as </w:t>
      </w:r>
      <w:r w:rsidR="007D548F" w:rsidRPr="001E3D3A">
        <w:rPr>
          <w:rFonts w:ascii="Mazda Type Medium" w:hAnsi="Mazda Type Medium"/>
          <w:i/>
          <w:iCs/>
          <w:lang w:val="pt-PT"/>
        </w:rPr>
        <w:t>ap</w:t>
      </w:r>
      <w:r w:rsidRPr="001E3D3A">
        <w:rPr>
          <w:rFonts w:ascii="Mazda Type Medium" w:hAnsi="Mazda Type Medium"/>
          <w:i/>
          <w:iCs/>
          <w:lang w:val="pt-PT"/>
        </w:rPr>
        <w:t>p</w:t>
      </w:r>
      <w:r w:rsidR="007D548F" w:rsidRPr="001E3D3A">
        <w:rPr>
          <w:rFonts w:ascii="Mazda Type Medium" w:hAnsi="Mazda Type Medium"/>
          <w:i/>
          <w:iCs/>
          <w:lang w:val="pt-PT"/>
        </w:rPr>
        <w:t>s</w:t>
      </w:r>
      <w:r w:rsidR="007D548F" w:rsidRPr="001E3D3A">
        <w:rPr>
          <w:rFonts w:ascii="Mazda Type Medium" w:hAnsi="Mazda Type Medium"/>
          <w:lang w:val="pt-PT"/>
        </w:rPr>
        <w:t xml:space="preserve"> instaladas num </w:t>
      </w:r>
      <w:r w:rsidR="007D548F" w:rsidRPr="001E3D3A">
        <w:rPr>
          <w:rFonts w:ascii="Mazda Type Medium" w:hAnsi="Mazda Type Medium"/>
          <w:i/>
          <w:iCs/>
          <w:lang w:val="pt-PT"/>
        </w:rPr>
        <w:t>smartphone</w:t>
      </w:r>
      <w:r w:rsidR="007D548F" w:rsidRPr="001E3D3A">
        <w:rPr>
          <w:rFonts w:ascii="Mazda Type Medium" w:hAnsi="Mazda Type Medium"/>
          <w:lang w:val="pt-PT"/>
        </w:rPr>
        <w:t xml:space="preserve"> no </w:t>
      </w:r>
      <w:r w:rsidRPr="001E3D3A">
        <w:rPr>
          <w:rFonts w:ascii="Mazda Type Medium" w:hAnsi="Mazda Type Medium"/>
          <w:lang w:val="pt-PT"/>
        </w:rPr>
        <w:t>ec</w:t>
      </w:r>
      <w:r w:rsidR="007D548F" w:rsidRPr="001E3D3A">
        <w:rPr>
          <w:rFonts w:ascii="Mazda Type Medium" w:hAnsi="Mazda Type Medium"/>
          <w:lang w:val="pt-PT"/>
        </w:rPr>
        <w:t>r</w:t>
      </w:r>
      <w:r w:rsidRPr="001E3D3A">
        <w:rPr>
          <w:rFonts w:ascii="Mazda Type Medium" w:hAnsi="Mazda Type Medium"/>
          <w:lang w:val="pt-PT"/>
        </w:rPr>
        <w:t>ã</w:t>
      </w:r>
      <w:r w:rsidR="007D548F" w:rsidRPr="001E3D3A">
        <w:rPr>
          <w:rFonts w:ascii="Mazda Type Medium" w:hAnsi="Mazda Type Medium"/>
          <w:lang w:val="pt-PT"/>
        </w:rPr>
        <w:t xml:space="preserve"> MZD Connect do veículo</w:t>
      </w:r>
      <w:r w:rsidRPr="001E3D3A">
        <w:rPr>
          <w:rFonts w:ascii="Mazda Type Medium" w:hAnsi="Mazda Type Medium"/>
          <w:lang w:val="pt-PT"/>
        </w:rPr>
        <w:t>, prontas a ser</w:t>
      </w:r>
      <w:r w:rsidR="007D548F" w:rsidRPr="001E3D3A">
        <w:rPr>
          <w:rFonts w:ascii="Mazda Type Medium" w:hAnsi="Mazda Type Medium"/>
          <w:lang w:val="pt-PT"/>
        </w:rPr>
        <w:t>e</w:t>
      </w:r>
      <w:r w:rsidRPr="001E3D3A">
        <w:rPr>
          <w:rFonts w:ascii="Mazda Type Medium" w:hAnsi="Mazda Type Medium"/>
          <w:lang w:val="pt-PT"/>
        </w:rPr>
        <w:t>m</w:t>
      </w:r>
      <w:r w:rsidR="007D548F" w:rsidRPr="001E3D3A">
        <w:rPr>
          <w:rFonts w:ascii="Mazda Type Medium" w:hAnsi="Mazda Type Medium"/>
          <w:lang w:val="pt-PT"/>
        </w:rPr>
        <w:t xml:space="preserve"> utilizadas com </w:t>
      </w:r>
      <w:r w:rsidRPr="001E3D3A">
        <w:rPr>
          <w:rFonts w:ascii="Mazda Type Medium" w:hAnsi="Mazda Type Medium"/>
          <w:lang w:val="pt-PT"/>
        </w:rPr>
        <w:t xml:space="preserve">total </w:t>
      </w:r>
      <w:r w:rsidR="007D548F" w:rsidRPr="001E3D3A">
        <w:rPr>
          <w:rFonts w:ascii="Mazda Type Medium" w:hAnsi="Mazda Type Medium"/>
          <w:lang w:val="pt-PT"/>
        </w:rPr>
        <w:t>segurança.</w:t>
      </w:r>
      <w:r w:rsidR="005900A8" w:rsidRPr="001E3D3A">
        <w:rPr>
          <w:rFonts w:ascii="Mazda Type Medium" w:hAnsi="Mazda Type Medium"/>
          <w:lang w:val="pt-PT"/>
        </w:rPr>
        <w:t xml:space="preserve"> </w:t>
      </w:r>
    </w:p>
    <w:p w14:paraId="71374C7B" w14:textId="77EDE741" w:rsidR="005900A8" w:rsidRPr="001E3D3A" w:rsidRDefault="00BD3EBE" w:rsidP="005900A8">
      <w:pPr>
        <w:rPr>
          <w:rFonts w:ascii="Mazda Type Medium" w:hAnsi="Mazda Type Medium"/>
          <w:lang w:val="pt-PT"/>
        </w:rPr>
      </w:pPr>
      <w:r w:rsidRPr="001E3D3A">
        <w:rPr>
          <w:rFonts w:ascii="Mazda Type Medium" w:hAnsi="Mazda Type Medium"/>
          <w:lang w:val="pt-PT"/>
        </w:rPr>
        <w:t xml:space="preserve">O MX-5 </w:t>
      </w:r>
      <w:r w:rsidR="00E61CB8" w:rsidRPr="001E3D3A">
        <w:rPr>
          <w:rFonts w:ascii="Mazda Type Medium" w:hAnsi="Mazda Type Medium"/>
          <w:lang w:val="pt-PT"/>
        </w:rPr>
        <w:t xml:space="preserve">de </w:t>
      </w:r>
      <w:r w:rsidRPr="001E3D3A">
        <w:rPr>
          <w:rFonts w:ascii="Mazda Type Medium" w:hAnsi="Mazda Type Medium"/>
          <w:lang w:val="pt-PT"/>
        </w:rPr>
        <w:t>2021 está também disponível com um sistema de som</w:t>
      </w:r>
      <w:r w:rsidR="00E61CB8" w:rsidRPr="001E3D3A">
        <w:rPr>
          <w:rFonts w:ascii="Mazda Type Medium" w:hAnsi="Mazda Type Medium"/>
          <w:lang w:val="pt-PT"/>
        </w:rPr>
        <w:t xml:space="preserve"> </w:t>
      </w:r>
      <w:r w:rsidRPr="001E3D3A">
        <w:rPr>
          <w:rFonts w:ascii="Mazda Type Medium" w:hAnsi="Mazda Type Medium"/>
          <w:lang w:val="pt-PT"/>
        </w:rPr>
        <w:t>BOSE®</w:t>
      </w:r>
      <w:r w:rsidR="00E61CB8" w:rsidRPr="001E3D3A">
        <w:rPr>
          <w:rFonts w:ascii="Mazda Type Medium" w:hAnsi="Mazda Type Medium"/>
          <w:lang w:val="pt-PT"/>
        </w:rPr>
        <w:t xml:space="preserve"> personalizado</w:t>
      </w:r>
      <w:r w:rsidR="00B54273" w:rsidRPr="001E3D3A">
        <w:rPr>
          <w:rFonts w:ascii="Mazda Type Medium" w:hAnsi="Mazda Type Medium"/>
          <w:lang w:val="pt-PT"/>
        </w:rPr>
        <w:t>,</w:t>
      </w:r>
      <w:r w:rsidR="00E61CB8" w:rsidRPr="001E3D3A">
        <w:rPr>
          <w:rFonts w:ascii="Mazda Type Medium" w:hAnsi="Mazda Type Medium"/>
          <w:lang w:val="pt-PT"/>
        </w:rPr>
        <w:t xml:space="preserve"> com </w:t>
      </w:r>
      <w:r w:rsidRPr="001E3D3A">
        <w:rPr>
          <w:rFonts w:ascii="Mazda Type Medium" w:hAnsi="Mazda Type Medium"/>
          <w:lang w:val="pt-PT"/>
        </w:rPr>
        <w:t>nove altifalantes</w:t>
      </w:r>
      <w:r w:rsidR="00B54273" w:rsidRPr="001E3D3A">
        <w:rPr>
          <w:rFonts w:ascii="Mazda Type Medium" w:hAnsi="Mazda Type Medium"/>
          <w:lang w:val="pt-PT"/>
        </w:rPr>
        <w:t xml:space="preserve"> e altifalantes integrados no</w:t>
      </w:r>
      <w:r w:rsidRPr="001E3D3A">
        <w:rPr>
          <w:rFonts w:ascii="Mazda Type Medium" w:hAnsi="Mazda Type Medium"/>
          <w:lang w:val="pt-PT"/>
        </w:rPr>
        <w:t xml:space="preserve"> apoio de cabeça, bem como o sistema de navegação Mazda SD com visualização de mapas 3D</w:t>
      </w:r>
      <w:r w:rsidR="005900A8" w:rsidRPr="001E3D3A">
        <w:rPr>
          <w:rFonts w:ascii="Mazda Type Medium" w:hAnsi="Mazda Type Medium"/>
          <w:lang w:val="pt-PT"/>
        </w:rPr>
        <w:t xml:space="preserve">. </w:t>
      </w:r>
    </w:p>
    <w:p w14:paraId="0C716CD6" w14:textId="0815D97A" w:rsidR="005900A8" w:rsidRPr="001E3D3A" w:rsidRDefault="00BD3EBE" w:rsidP="005900A8">
      <w:pPr>
        <w:rPr>
          <w:rFonts w:ascii="Mazda Type Medium" w:hAnsi="Mazda Type Medium"/>
          <w:lang w:val="pt-PT"/>
        </w:rPr>
      </w:pPr>
      <w:r w:rsidRPr="001E3D3A">
        <w:rPr>
          <w:rFonts w:ascii="Mazda Type Medium" w:hAnsi="Mazda Type Medium"/>
          <w:lang w:val="pt-PT"/>
        </w:rPr>
        <w:t>Quanto ao equipamento de segurança, o MX-5</w:t>
      </w:r>
      <w:r w:rsidR="00B54273" w:rsidRPr="001E3D3A">
        <w:rPr>
          <w:rFonts w:ascii="Mazda Type Medium" w:hAnsi="Mazda Type Medium"/>
          <w:lang w:val="pt-PT"/>
        </w:rPr>
        <w:t xml:space="preserve"> de 2021</w:t>
      </w:r>
      <w:r w:rsidRPr="001E3D3A">
        <w:rPr>
          <w:rFonts w:ascii="Mazda Type Medium" w:hAnsi="Mazda Type Medium"/>
          <w:lang w:val="pt-PT"/>
        </w:rPr>
        <w:t xml:space="preserve"> oferece </w:t>
      </w:r>
      <w:r w:rsidR="00B54273" w:rsidRPr="001E3D3A">
        <w:rPr>
          <w:rFonts w:ascii="Mazda Type Medium" w:hAnsi="Mazda Type Medium"/>
          <w:lang w:val="pt-PT"/>
        </w:rPr>
        <w:t>Lane Departure Warning System (LDWS)</w:t>
      </w:r>
      <w:r w:rsidRPr="001E3D3A">
        <w:rPr>
          <w:rFonts w:ascii="Mazda Type Medium" w:hAnsi="Mazda Type Medium"/>
          <w:lang w:val="pt-PT"/>
        </w:rPr>
        <w:t xml:space="preserve"> e faróis </w:t>
      </w:r>
      <w:r w:rsidR="00B54273" w:rsidRPr="001E3D3A">
        <w:rPr>
          <w:rFonts w:ascii="Mazda Type Medium" w:hAnsi="Mazda Type Medium"/>
          <w:i/>
          <w:iCs/>
          <w:lang w:val="pt-PT"/>
        </w:rPr>
        <w:t>full</w:t>
      </w:r>
      <w:r w:rsidR="00B54273" w:rsidRPr="001E3D3A">
        <w:rPr>
          <w:rFonts w:ascii="Mazda Type Medium" w:hAnsi="Mazda Type Medium"/>
          <w:lang w:val="pt-PT"/>
        </w:rPr>
        <w:t>-</w:t>
      </w:r>
      <w:r w:rsidRPr="001E3D3A">
        <w:rPr>
          <w:rFonts w:ascii="Mazda Type Medium" w:hAnsi="Mazda Type Medium"/>
          <w:lang w:val="pt-PT"/>
        </w:rPr>
        <w:t>LED com ajuste automático d</w:t>
      </w:r>
      <w:r w:rsidR="00B54273" w:rsidRPr="001E3D3A">
        <w:rPr>
          <w:rFonts w:ascii="Mazda Type Medium" w:hAnsi="Mazda Type Medium"/>
          <w:lang w:val="pt-PT"/>
        </w:rPr>
        <w:t>o</w:t>
      </w:r>
      <w:r w:rsidRPr="001E3D3A">
        <w:rPr>
          <w:rFonts w:ascii="Mazda Type Medium" w:hAnsi="Mazda Type Medium"/>
          <w:lang w:val="pt-PT"/>
        </w:rPr>
        <w:t xml:space="preserve"> alcance para assegurar </w:t>
      </w:r>
      <w:r w:rsidR="00B54273" w:rsidRPr="001E3D3A">
        <w:rPr>
          <w:rFonts w:ascii="Mazda Type Medium" w:hAnsi="Mazda Type Medium"/>
          <w:lang w:val="pt-PT"/>
        </w:rPr>
        <w:t xml:space="preserve">a </w:t>
      </w:r>
      <w:r w:rsidRPr="001E3D3A">
        <w:rPr>
          <w:rFonts w:ascii="Mazda Type Medium" w:hAnsi="Mazda Type Medium"/>
          <w:lang w:val="pt-PT"/>
        </w:rPr>
        <w:t>m</w:t>
      </w:r>
      <w:r w:rsidR="00B54273" w:rsidRPr="001E3D3A">
        <w:rPr>
          <w:rFonts w:ascii="Mazda Type Medium" w:hAnsi="Mazda Type Medium"/>
          <w:lang w:val="pt-PT"/>
        </w:rPr>
        <w:t>elhor</w:t>
      </w:r>
      <w:r w:rsidRPr="001E3D3A">
        <w:rPr>
          <w:rFonts w:ascii="Mazda Type Medium" w:hAnsi="Mazda Type Medium"/>
          <w:lang w:val="pt-PT"/>
        </w:rPr>
        <w:t xml:space="preserve"> iluminação da estrada em tod</w:t>
      </w:r>
      <w:r w:rsidR="00B54273" w:rsidRPr="001E3D3A">
        <w:rPr>
          <w:rFonts w:ascii="Mazda Type Medium" w:hAnsi="Mazda Type Medium"/>
          <w:lang w:val="pt-PT"/>
        </w:rPr>
        <w:t>a</w:t>
      </w:r>
      <w:r w:rsidRPr="001E3D3A">
        <w:rPr>
          <w:rFonts w:ascii="Mazda Type Medium" w:hAnsi="Mazda Type Medium"/>
          <w:lang w:val="pt-PT"/>
        </w:rPr>
        <w:t xml:space="preserve">s </w:t>
      </w:r>
      <w:r w:rsidR="00B54273" w:rsidRPr="001E3D3A">
        <w:rPr>
          <w:rFonts w:ascii="Mazda Type Medium" w:hAnsi="Mazda Type Medium"/>
          <w:lang w:val="pt-PT"/>
        </w:rPr>
        <w:t>a</w:t>
      </w:r>
      <w:r w:rsidRPr="001E3D3A">
        <w:rPr>
          <w:rFonts w:ascii="Mazda Type Medium" w:hAnsi="Mazda Type Medium"/>
          <w:lang w:val="pt-PT"/>
        </w:rPr>
        <w:t xml:space="preserve">s </w:t>
      </w:r>
      <w:r w:rsidR="00B54273" w:rsidRPr="001E3D3A">
        <w:rPr>
          <w:rFonts w:ascii="Mazda Type Medium" w:hAnsi="Mazda Type Medium"/>
          <w:lang w:val="pt-PT"/>
        </w:rPr>
        <w:t>si</w:t>
      </w:r>
      <w:r w:rsidRPr="001E3D3A">
        <w:rPr>
          <w:rFonts w:ascii="Mazda Type Medium" w:hAnsi="Mazda Type Medium"/>
          <w:lang w:val="pt-PT"/>
        </w:rPr>
        <w:t>t</w:t>
      </w:r>
      <w:r w:rsidR="00B54273" w:rsidRPr="001E3D3A">
        <w:rPr>
          <w:rFonts w:ascii="Mazda Type Medium" w:hAnsi="Mazda Type Medium"/>
          <w:lang w:val="pt-PT"/>
        </w:rPr>
        <w:t>uaçõe</w:t>
      </w:r>
      <w:r w:rsidRPr="001E3D3A">
        <w:rPr>
          <w:rFonts w:ascii="Mazda Type Medium" w:hAnsi="Mazda Type Medium"/>
          <w:lang w:val="pt-PT"/>
        </w:rPr>
        <w:t>s. Os sistemas de segurança activa incluem também a ajuda ao estacionamento (RCTA), que a</w:t>
      </w:r>
      <w:r w:rsidR="00B54273" w:rsidRPr="001E3D3A">
        <w:rPr>
          <w:rFonts w:ascii="Mazda Type Medium" w:hAnsi="Mazda Type Medium"/>
          <w:lang w:val="pt-PT"/>
        </w:rPr>
        <w:t>lert</w:t>
      </w:r>
      <w:r w:rsidRPr="001E3D3A">
        <w:rPr>
          <w:rFonts w:ascii="Mazda Type Medium" w:hAnsi="Mazda Type Medium"/>
          <w:lang w:val="pt-PT"/>
        </w:rPr>
        <w:t xml:space="preserve">a </w:t>
      </w:r>
      <w:r w:rsidR="00B54273" w:rsidRPr="001E3D3A">
        <w:rPr>
          <w:rFonts w:ascii="Mazda Type Medium" w:hAnsi="Mazda Type Medium"/>
          <w:lang w:val="pt-PT"/>
        </w:rPr>
        <w:t>para a</w:t>
      </w:r>
      <w:r w:rsidRPr="001E3D3A">
        <w:rPr>
          <w:rFonts w:ascii="Mazda Type Medium" w:hAnsi="Mazda Type Medium"/>
          <w:lang w:val="pt-PT"/>
        </w:rPr>
        <w:t xml:space="preserve"> </w:t>
      </w:r>
      <w:r w:rsidR="00B54273" w:rsidRPr="001E3D3A">
        <w:rPr>
          <w:rFonts w:ascii="Mazda Type Medium" w:hAnsi="Mazda Type Medium"/>
          <w:lang w:val="pt-PT"/>
        </w:rPr>
        <w:t>p</w:t>
      </w:r>
      <w:r w:rsidRPr="001E3D3A">
        <w:rPr>
          <w:rFonts w:ascii="Mazda Type Medium" w:hAnsi="Mazda Type Medium"/>
          <w:lang w:val="pt-PT"/>
        </w:rPr>
        <w:t>r</w:t>
      </w:r>
      <w:r w:rsidR="00B54273" w:rsidRPr="001E3D3A">
        <w:rPr>
          <w:rFonts w:ascii="Mazda Type Medium" w:hAnsi="Mazda Type Medium"/>
          <w:lang w:val="pt-PT"/>
        </w:rPr>
        <w:t>ese</w:t>
      </w:r>
      <w:r w:rsidRPr="001E3D3A">
        <w:rPr>
          <w:rFonts w:ascii="Mazda Type Medium" w:hAnsi="Mazda Type Medium"/>
          <w:lang w:val="pt-PT"/>
        </w:rPr>
        <w:t>n</w:t>
      </w:r>
      <w:r w:rsidR="00B54273" w:rsidRPr="001E3D3A">
        <w:rPr>
          <w:rFonts w:ascii="Mazda Type Medium" w:hAnsi="Mazda Type Medium"/>
          <w:lang w:val="pt-PT"/>
        </w:rPr>
        <w:t>ça</w:t>
      </w:r>
      <w:r w:rsidRPr="001E3D3A">
        <w:rPr>
          <w:rFonts w:ascii="Mazda Type Medium" w:hAnsi="Mazda Type Medium"/>
          <w:lang w:val="pt-PT"/>
        </w:rPr>
        <w:t xml:space="preserve"> de </w:t>
      </w:r>
      <w:r w:rsidR="00B54273" w:rsidRPr="001E3D3A">
        <w:rPr>
          <w:rFonts w:ascii="Mazda Type Medium" w:hAnsi="Mazda Type Medium"/>
          <w:lang w:val="pt-PT"/>
        </w:rPr>
        <w:t>veículos nas manobras em ma</w:t>
      </w:r>
      <w:r w:rsidRPr="001E3D3A">
        <w:rPr>
          <w:rFonts w:ascii="Mazda Type Medium" w:hAnsi="Mazda Type Medium"/>
          <w:lang w:val="pt-PT"/>
        </w:rPr>
        <w:t>rcha</w:t>
      </w:r>
      <w:r w:rsidR="00B54273" w:rsidRPr="001E3D3A">
        <w:rPr>
          <w:rFonts w:ascii="Mazda Type Medium" w:hAnsi="Mazda Type Medium"/>
          <w:lang w:val="pt-PT"/>
        </w:rPr>
        <w:t>-</w:t>
      </w:r>
      <w:r w:rsidRPr="001E3D3A">
        <w:rPr>
          <w:rFonts w:ascii="Mazda Type Medium" w:hAnsi="Mazda Type Medium"/>
          <w:lang w:val="pt-PT"/>
        </w:rPr>
        <w:t xml:space="preserve">atrás, </w:t>
      </w:r>
      <w:r w:rsidR="00B54273" w:rsidRPr="001E3D3A">
        <w:rPr>
          <w:rFonts w:ascii="Mazda Type Medium" w:hAnsi="Mazda Type Medium"/>
          <w:lang w:val="pt-PT"/>
        </w:rPr>
        <w:t>Lane Change Assistant Plus (BSM)</w:t>
      </w:r>
      <w:r w:rsidRPr="001E3D3A">
        <w:rPr>
          <w:rFonts w:ascii="Mazda Type Medium" w:hAnsi="Mazda Type Medium"/>
          <w:lang w:val="pt-PT"/>
        </w:rPr>
        <w:t xml:space="preserve">, que </w:t>
      </w:r>
      <w:r w:rsidR="00B54273" w:rsidRPr="001E3D3A">
        <w:rPr>
          <w:rFonts w:ascii="Mazda Type Medium" w:hAnsi="Mazda Type Medium"/>
          <w:lang w:val="pt-PT"/>
        </w:rPr>
        <w:t xml:space="preserve">inclui </w:t>
      </w:r>
      <w:r w:rsidRPr="001E3D3A">
        <w:rPr>
          <w:rFonts w:ascii="Mazda Type Medium" w:hAnsi="Mazda Type Medium"/>
          <w:lang w:val="pt-PT"/>
        </w:rPr>
        <w:t>a</w:t>
      </w:r>
      <w:r w:rsidR="00B54273" w:rsidRPr="001E3D3A">
        <w:rPr>
          <w:rFonts w:ascii="Mazda Type Medium" w:hAnsi="Mazda Type Medium"/>
          <w:lang w:val="pt-PT"/>
        </w:rPr>
        <w:t xml:space="preserve"> vigilância do</w:t>
      </w:r>
      <w:r w:rsidRPr="001E3D3A">
        <w:rPr>
          <w:rFonts w:ascii="Mazda Type Medium" w:hAnsi="Mazda Type Medium"/>
          <w:lang w:val="pt-PT"/>
        </w:rPr>
        <w:t xml:space="preserve">s ângulos mortos e o sistema de </w:t>
      </w:r>
      <w:r w:rsidR="00B54273" w:rsidRPr="001E3D3A">
        <w:rPr>
          <w:rFonts w:ascii="Mazda Type Medium" w:hAnsi="Mazda Type Medium"/>
          <w:lang w:val="pt-PT"/>
        </w:rPr>
        <w:t>f</w:t>
      </w:r>
      <w:r w:rsidRPr="001E3D3A">
        <w:rPr>
          <w:rFonts w:ascii="Mazda Type Medium" w:hAnsi="Mazda Type Medium"/>
          <w:lang w:val="pt-PT"/>
        </w:rPr>
        <w:t>a</w:t>
      </w:r>
      <w:r w:rsidR="00B54273" w:rsidRPr="001E3D3A">
        <w:rPr>
          <w:rFonts w:ascii="Mazda Type Medium" w:hAnsi="Mazda Type Medium"/>
          <w:lang w:val="pt-PT"/>
        </w:rPr>
        <w:t>róis</w:t>
      </w:r>
      <w:r w:rsidRPr="001E3D3A">
        <w:rPr>
          <w:rFonts w:ascii="Mazda Type Medium" w:hAnsi="Mazda Type Medium"/>
          <w:lang w:val="pt-PT"/>
        </w:rPr>
        <w:t xml:space="preserve"> </w:t>
      </w:r>
      <w:r w:rsidR="00B54273" w:rsidRPr="001E3D3A">
        <w:rPr>
          <w:rFonts w:ascii="Mazda Type Medium" w:hAnsi="Mazda Type Medium"/>
          <w:lang w:val="pt-PT"/>
        </w:rPr>
        <w:t xml:space="preserve">adaptativos </w:t>
      </w:r>
      <w:r w:rsidRPr="001E3D3A">
        <w:rPr>
          <w:rFonts w:ascii="Mazda Type Medium" w:hAnsi="Mazda Type Medium"/>
          <w:lang w:val="pt-PT"/>
        </w:rPr>
        <w:t>Matrix LED.</w:t>
      </w:r>
      <w:r w:rsidR="005900A8" w:rsidRPr="001E3D3A">
        <w:rPr>
          <w:rFonts w:ascii="Mazda Type Medium" w:hAnsi="Mazda Type Medium"/>
          <w:lang w:val="pt-PT"/>
        </w:rPr>
        <w:t xml:space="preserve"> </w:t>
      </w:r>
    </w:p>
    <w:p w14:paraId="7668F66D" w14:textId="4944DEBC" w:rsidR="005900A8" w:rsidRPr="001E3D3A" w:rsidRDefault="00B54273" w:rsidP="005900A8">
      <w:pPr>
        <w:rPr>
          <w:rFonts w:ascii="Mazda Type Medium" w:hAnsi="Mazda Type Medium"/>
          <w:lang w:val="pt-PT"/>
        </w:rPr>
      </w:pPr>
      <w:r w:rsidRPr="001E3D3A">
        <w:rPr>
          <w:rFonts w:ascii="Mazda Type Medium" w:hAnsi="Mazda Type Medium"/>
          <w:lang w:val="pt-PT"/>
        </w:rPr>
        <w:t>Agora melhorado, o</w:t>
      </w:r>
      <w:r w:rsidR="00BD3EBE" w:rsidRPr="001E3D3A">
        <w:rPr>
          <w:rFonts w:ascii="Mazda Type Medium" w:hAnsi="Mazda Type Medium"/>
          <w:lang w:val="pt-PT"/>
        </w:rPr>
        <w:t xml:space="preserve"> </w:t>
      </w:r>
      <w:r w:rsidRPr="001E3D3A">
        <w:rPr>
          <w:rFonts w:ascii="Mazda Type Medium" w:hAnsi="Mazda Type Medium"/>
          <w:lang w:val="pt-PT"/>
        </w:rPr>
        <w:t>City Emergency Brake Assist (SCBS - Smart City Brake Support)</w:t>
      </w:r>
      <w:r w:rsidR="00BD3EBE" w:rsidRPr="001E3D3A">
        <w:rPr>
          <w:rFonts w:ascii="Mazda Type Medium" w:hAnsi="Mazda Type Medium"/>
          <w:lang w:val="pt-PT"/>
        </w:rPr>
        <w:t xml:space="preserve"> detecta veículos e peões à frente do carro e</w:t>
      </w:r>
      <w:r w:rsidRPr="001E3D3A">
        <w:rPr>
          <w:rFonts w:ascii="Mazda Type Medium" w:hAnsi="Mazda Type Medium"/>
          <w:lang w:val="pt-PT"/>
        </w:rPr>
        <w:t>, se necessário,</w:t>
      </w:r>
      <w:r w:rsidR="00BD3EBE" w:rsidRPr="001E3D3A">
        <w:rPr>
          <w:rFonts w:ascii="Mazda Type Medium" w:hAnsi="Mazda Type Medium"/>
          <w:lang w:val="pt-PT"/>
        </w:rPr>
        <w:t xml:space="preserve"> </w:t>
      </w:r>
      <w:r w:rsidRPr="001E3D3A">
        <w:rPr>
          <w:rFonts w:ascii="Mazda Type Medium" w:hAnsi="Mazda Type Medium"/>
          <w:lang w:val="pt-PT"/>
        </w:rPr>
        <w:t>a</w:t>
      </w:r>
      <w:r w:rsidR="00BD3EBE" w:rsidRPr="001E3D3A">
        <w:rPr>
          <w:rFonts w:ascii="Mazda Type Medium" w:hAnsi="Mazda Type Medium"/>
          <w:lang w:val="pt-PT"/>
        </w:rPr>
        <w:t>c</w:t>
      </w:r>
      <w:r w:rsidRPr="001E3D3A">
        <w:rPr>
          <w:rFonts w:ascii="Mazda Type Medium" w:hAnsi="Mazda Type Medium"/>
          <w:lang w:val="pt-PT"/>
        </w:rPr>
        <w:t>c</w:t>
      </w:r>
      <w:r w:rsidR="00BD3EBE" w:rsidRPr="001E3D3A">
        <w:rPr>
          <w:rFonts w:ascii="Mazda Type Medium" w:hAnsi="Mazda Type Medium"/>
          <w:lang w:val="pt-PT"/>
        </w:rPr>
        <w:t>i</w:t>
      </w:r>
      <w:r w:rsidRPr="001E3D3A">
        <w:rPr>
          <w:rFonts w:ascii="Mazda Type Medium" w:hAnsi="Mazda Type Medium"/>
          <w:lang w:val="pt-PT"/>
        </w:rPr>
        <w:t>on</w:t>
      </w:r>
      <w:r w:rsidR="00BD3EBE" w:rsidRPr="001E3D3A">
        <w:rPr>
          <w:rFonts w:ascii="Mazda Type Medium" w:hAnsi="Mazda Type Medium"/>
          <w:lang w:val="pt-PT"/>
        </w:rPr>
        <w:t>a a travagem automática</w:t>
      </w:r>
      <w:r w:rsidRPr="001E3D3A">
        <w:rPr>
          <w:rFonts w:ascii="Mazda Type Medium" w:hAnsi="Mazda Type Medium"/>
          <w:lang w:val="pt-PT"/>
        </w:rPr>
        <w:t>;</w:t>
      </w:r>
      <w:r w:rsidR="00BD3EBE" w:rsidRPr="001E3D3A">
        <w:rPr>
          <w:rFonts w:ascii="Mazda Type Medium" w:hAnsi="Mazda Type Medium"/>
          <w:lang w:val="pt-PT"/>
        </w:rPr>
        <w:t xml:space="preserve"> o </w:t>
      </w:r>
      <w:r w:rsidRPr="001E3D3A">
        <w:rPr>
          <w:rFonts w:ascii="Mazda Type Medium" w:hAnsi="Mazda Type Medium"/>
          <w:lang w:val="pt-PT"/>
        </w:rPr>
        <w:t>City Emergency Brake Assist Plus (SCBS R - Smart City Brake Support Reverse)</w:t>
      </w:r>
      <w:r w:rsidR="00BD3EBE" w:rsidRPr="001E3D3A">
        <w:rPr>
          <w:rFonts w:ascii="Mazda Type Medium" w:hAnsi="Mazda Type Medium"/>
          <w:lang w:val="pt-PT"/>
        </w:rPr>
        <w:t xml:space="preserve"> detecta veículos e obstáculos atrás do carro. </w:t>
      </w:r>
      <w:r w:rsidRPr="001E3D3A">
        <w:rPr>
          <w:rFonts w:ascii="Mazda Type Medium" w:hAnsi="Mazda Type Medium"/>
          <w:lang w:val="pt-PT"/>
        </w:rPr>
        <w:t>Est</w:t>
      </w:r>
      <w:r w:rsidR="007F5F75">
        <w:rPr>
          <w:rFonts w:ascii="Mazda Type Medium" w:hAnsi="Mazda Type Medium"/>
          <w:lang w:val="pt-PT"/>
        </w:rPr>
        <w:t>e</w:t>
      </w:r>
      <w:r w:rsidR="00BD3EBE" w:rsidRPr="001E3D3A">
        <w:rPr>
          <w:rFonts w:ascii="Mazda Type Medium" w:hAnsi="Mazda Type Medium"/>
          <w:lang w:val="pt-PT"/>
        </w:rPr>
        <w:t>s sistemas juntam</w:t>
      </w:r>
      <w:r w:rsidRPr="001E3D3A">
        <w:rPr>
          <w:rFonts w:ascii="Mazda Type Medium" w:hAnsi="Mazda Type Medium"/>
          <w:lang w:val="pt-PT"/>
        </w:rPr>
        <w:t>-se aos dispositivos Traffic Sign Recognition (TSR) e Driver Attention Alert (DAA) e à câmara de marcha-atrás</w:t>
      </w:r>
      <w:r w:rsidR="005900A8" w:rsidRPr="001E3D3A">
        <w:rPr>
          <w:rFonts w:ascii="Mazda Type Medium" w:hAnsi="Mazda Type Medium"/>
          <w:lang w:val="pt-PT"/>
        </w:rPr>
        <w:t xml:space="preserve">. </w:t>
      </w:r>
    </w:p>
    <w:p w14:paraId="6C531A0F" w14:textId="7525ACF3" w:rsidR="000B4C41" w:rsidRPr="001E3D3A" w:rsidRDefault="00BD3EBE" w:rsidP="005900A8">
      <w:pPr>
        <w:rPr>
          <w:rFonts w:ascii="Mazda Type Medium" w:hAnsi="Mazda Type Medium"/>
          <w:lang w:val="pt-PT"/>
        </w:rPr>
      </w:pPr>
      <w:r w:rsidRPr="001E3D3A">
        <w:rPr>
          <w:rFonts w:ascii="Mazda Type Medium" w:hAnsi="Mazda Type Medium"/>
          <w:lang w:val="pt-PT"/>
        </w:rPr>
        <w:t>O cap</w:t>
      </w:r>
      <w:r w:rsidR="0090460E" w:rsidRPr="001E3D3A">
        <w:rPr>
          <w:rFonts w:ascii="Mazda Type Medium" w:hAnsi="Mazda Type Medium"/>
          <w:lang w:val="pt-PT"/>
        </w:rPr>
        <w:t>ô</w:t>
      </w:r>
      <w:r w:rsidRPr="001E3D3A">
        <w:rPr>
          <w:rFonts w:ascii="Mazda Type Medium" w:hAnsi="Mazda Type Medium"/>
          <w:lang w:val="pt-PT"/>
        </w:rPr>
        <w:t xml:space="preserve"> activo, melhorado </w:t>
      </w:r>
      <w:r w:rsidR="00B54273" w:rsidRPr="001E3D3A">
        <w:rPr>
          <w:rFonts w:ascii="Mazda Type Medium" w:hAnsi="Mazda Type Medium"/>
          <w:lang w:val="pt-PT"/>
        </w:rPr>
        <w:t>n</w:t>
      </w:r>
      <w:r w:rsidRPr="001E3D3A">
        <w:rPr>
          <w:rFonts w:ascii="Mazda Type Medium" w:hAnsi="Mazda Type Medium"/>
          <w:lang w:val="pt-PT"/>
        </w:rPr>
        <w:t>a actual geração MX-5</w:t>
      </w:r>
      <w:r w:rsidR="0090460E" w:rsidRPr="001E3D3A">
        <w:rPr>
          <w:rFonts w:ascii="Mazda Type Medium" w:hAnsi="Mazda Type Medium"/>
          <w:lang w:val="pt-PT"/>
        </w:rPr>
        <w:t xml:space="preserve"> para</w:t>
      </w:r>
      <w:r w:rsidRPr="001E3D3A">
        <w:rPr>
          <w:rFonts w:ascii="Mazda Type Medium" w:hAnsi="Mazda Type Medium"/>
          <w:lang w:val="pt-PT"/>
        </w:rPr>
        <w:t xml:space="preserve"> r</w:t>
      </w:r>
      <w:r w:rsidR="00B54273" w:rsidRPr="001E3D3A">
        <w:rPr>
          <w:rFonts w:ascii="Mazda Type Medium" w:hAnsi="Mazda Type Medium"/>
          <w:lang w:val="pt-PT"/>
        </w:rPr>
        <w:t>eforç</w:t>
      </w:r>
      <w:r w:rsidRPr="001E3D3A">
        <w:rPr>
          <w:rFonts w:ascii="Mazda Type Medium" w:hAnsi="Mazda Type Medium"/>
          <w:lang w:val="pt-PT"/>
        </w:rPr>
        <w:t>a</w:t>
      </w:r>
      <w:r w:rsidR="0090460E" w:rsidRPr="001E3D3A">
        <w:rPr>
          <w:rFonts w:ascii="Mazda Type Medium" w:hAnsi="Mazda Type Medium"/>
          <w:lang w:val="pt-PT"/>
        </w:rPr>
        <w:t>r</w:t>
      </w:r>
      <w:r w:rsidRPr="001E3D3A">
        <w:rPr>
          <w:rFonts w:ascii="Mazda Type Medium" w:hAnsi="Mazda Type Medium"/>
          <w:lang w:val="pt-PT"/>
        </w:rPr>
        <w:t xml:space="preserve"> a protecção dos peões, levanta em caso de colisão com um peão, criando uma zona crucial de </w:t>
      </w:r>
      <w:r w:rsidR="0090460E" w:rsidRPr="001E3D3A">
        <w:rPr>
          <w:rFonts w:ascii="Mazda Type Medium" w:hAnsi="Mazda Type Medium"/>
          <w:lang w:val="pt-PT"/>
        </w:rPr>
        <w:t>defor</w:t>
      </w:r>
      <w:r w:rsidRPr="001E3D3A">
        <w:rPr>
          <w:rFonts w:ascii="Mazda Type Medium" w:hAnsi="Mazda Type Medium"/>
          <w:lang w:val="pt-PT"/>
        </w:rPr>
        <w:t>ma</w:t>
      </w:r>
      <w:r w:rsidR="0090460E" w:rsidRPr="001E3D3A">
        <w:rPr>
          <w:rFonts w:ascii="Mazda Type Medium" w:hAnsi="Mazda Type Medium"/>
          <w:lang w:val="pt-PT"/>
        </w:rPr>
        <w:t>ção</w:t>
      </w:r>
      <w:r w:rsidRPr="001E3D3A">
        <w:rPr>
          <w:rFonts w:ascii="Mazda Type Medium" w:hAnsi="Mazda Type Medium"/>
          <w:lang w:val="pt-PT"/>
        </w:rPr>
        <w:t xml:space="preserve"> entre o cap</w:t>
      </w:r>
      <w:r w:rsidR="0090460E" w:rsidRPr="001E3D3A">
        <w:rPr>
          <w:rFonts w:ascii="Mazda Type Medium" w:hAnsi="Mazda Type Medium"/>
          <w:lang w:val="pt-PT"/>
        </w:rPr>
        <w:t>ô</w:t>
      </w:r>
      <w:r w:rsidRPr="001E3D3A">
        <w:rPr>
          <w:rFonts w:ascii="Mazda Type Medium" w:hAnsi="Mazda Type Medium"/>
          <w:lang w:val="pt-PT"/>
        </w:rPr>
        <w:t xml:space="preserve"> e </w:t>
      </w:r>
      <w:r w:rsidR="0090460E" w:rsidRPr="001E3D3A">
        <w:rPr>
          <w:rFonts w:ascii="Mazda Type Medium" w:hAnsi="Mazda Type Medium"/>
          <w:lang w:val="pt-PT"/>
        </w:rPr>
        <w:t>o</w:t>
      </w:r>
      <w:r w:rsidRPr="001E3D3A">
        <w:rPr>
          <w:rFonts w:ascii="Mazda Type Medium" w:hAnsi="Mazda Type Medium"/>
          <w:lang w:val="pt-PT"/>
        </w:rPr>
        <w:t xml:space="preserve">s </w:t>
      </w:r>
      <w:r w:rsidR="0090460E" w:rsidRPr="001E3D3A">
        <w:rPr>
          <w:rFonts w:ascii="Mazda Type Medium" w:hAnsi="Mazda Type Medium"/>
          <w:lang w:val="pt-PT"/>
        </w:rPr>
        <w:t>com</w:t>
      </w:r>
      <w:r w:rsidRPr="001E3D3A">
        <w:rPr>
          <w:rFonts w:ascii="Mazda Type Medium" w:hAnsi="Mazda Type Medium"/>
          <w:lang w:val="pt-PT"/>
        </w:rPr>
        <w:t>p</w:t>
      </w:r>
      <w:r w:rsidR="0090460E" w:rsidRPr="001E3D3A">
        <w:rPr>
          <w:rFonts w:ascii="Mazda Type Medium" w:hAnsi="Mazda Type Medium"/>
          <w:lang w:val="pt-PT"/>
        </w:rPr>
        <w:t>on</w:t>
      </w:r>
      <w:r w:rsidRPr="001E3D3A">
        <w:rPr>
          <w:rFonts w:ascii="Mazda Type Medium" w:hAnsi="Mazda Type Medium"/>
          <w:lang w:val="pt-PT"/>
        </w:rPr>
        <w:t>e</w:t>
      </w:r>
      <w:r w:rsidR="0090460E" w:rsidRPr="001E3D3A">
        <w:rPr>
          <w:rFonts w:ascii="Mazda Type Medium" w:hAnsi="Mazda Type Medium"/>
          <w:lang w:val="pt-PT"/>
        </w:rPr>
        <w:t>nte</w:t>
      </w:r>
      <w:r w:rsidRPr="001E3D3A">
        <w:rPr>
          <w:rFonts w:ascii="Mazda Type Medium" w:hAnsi="Mazda Type Medium"/>
          <w:lang w:val="pt-PT"/>
        </w:rPr>
        <w:t>s rígidas do motor</w:t>
      </w:r>
      <w:r w:rsidR="0090460E" w:rsidRPr="001E3D3A">
        <w:rPr>
          <w:rFonts w:ascii="Mazda Type Medium" w:hAnsi="Mazda Type Medium"/>
          <w:lang w:val="pt-PT"/>
        </w:rPr>
        <w:t xml:space="preserve"> sob o capô. </w:t>
      </w:r>
      <w:r w:rsidRPr="001E3D3A">
        <w:rPr>
          <w:rFonts w:ascii="Mazda Type Medium" w:hAnsi="Mazda Type Medium"/>
          <w:lang w:val="pt-PT"/>
        </w:rPr>
        <w:t>Isto reduz o risco de lesões graves na cabeça</w:t>
      </w:r>
      <w:r w:rsidR="0090460E" w:rsidRPr="001E3D3A">
        <w:rPr>
          <w:rFonts w:ascii="Mazda Type Medium" w:hAnsi="Mazda Type Medium"/>
          <w:lang w:val="pt-PT"/>
        </w:rPr>
        <w:t>,</w:t>
      </w:r>
      <w:r w:rsidRPr="001E3D3A">
        <w:rPr>
          <w:rFonts w:ascii="Mazda Type Medium" w:hAnsi="Mazda Type Medium"/>
          <w:lang w:val="pt-PT"/>
        </w:rPr>
        <w:t xml:space="preserve"> sem afectar negativamente a concepção </w:t>
      </w:r>
      <w:r w:rsidR="0090460E" w:rsidRPr="001E3D3A">
        <w:rPr>
          <w:rFonts w:ascii="Mazda Type Medium" w:hAnsi="Mazda Type Medium"/>
          <w:lang w:val="pt-PT"/>
        </w:rPr>
        <w:t xml:space="preserve">geral </w:t>
      </w:r>
      <w:r w:rsidRPr="001E3D3A">
        <w:rPr>
          <w:rFonts w:ascii="Mazda Type Medium" w:hAnsi="Mazda Type Medium"/>
          <w:lang w:val="pt-PT"/>
        </w:rPr>
        <w:t xml:space="preserve">do </w:t>
      </w:r>
      <w:r w:rsidR="0090460E" w:rsidRPr="001E3D3A">
        <w:rPr>
          <w:rFonts w:ascii="Mazda Type Medium" w:hAnsi="Mazda Type Medium"/>
          <w:lang w:val="pt-PT"/>
        </w:rPr>
        <w:t>veíc</w:t>
      </w:r>
      <w:r w:rsidRPr="001E3D3A">
        <w:rPr>
          <w:rFonts w:ascii="Mazda Type Medium" w:hAnsi="Mazda Type Medium"/>
          <w:lang w:val="pt-PT"/>
        </w:rPr>
        <w:t>ul</w:t>
      </w:r>
      <w:r w:rsidR="0090460E" w:rsidRPr="001E3D3A">
        <w:rPr>
          <w:rFonts w:ascii="Mazda Type Medium" w:hAnsi="Mazda Type Medium"/>
          <w:lang w:val="pt-PT"/>
        </w:rPr>
        <w:t>o</w:t>
      </w:r>
      <w:r w:rsidR="005900A8" w:rsidRPr="001E3D3A">
        <w:rPr>
          <w:rFonts w:ascii="Mazda Type Medium" w:hAnsi="Mazda Type Medium"/>
          <w:lang w:val="pt-PT"/>
        </w:rPr>
        <w:t xml:space="preserve">. </w:t>
      </w:r>
    </w:p>
    <w:p w14:paraId="0353020D" w14:textId="55454DB4" w:rsidR="006B1A38" w:rsidRPr="001E3D3A" w:rsidRDefault="00127443" w:rsidP="006B1A38">
      <w:pPr>
        <w:pStyle w:val="Heading1Numbered"/>
        <w:numPr>
          <w:ilvl w:val="0"/>
          <w:numId w:val="1"/>
        </w:numPr>
        <w:rPr>
          <w:rFonts w:ascii="Mazda Type Medium" w:hAnsi="Mazda Type Medium"/>
          <w:lang w:val="pt-PT"/>
        </w:rPr>
      </w:pPr>
      <w:bookmarkStart w:id="6" w:name="_Toc68797200"/>
      <w:bookmarkStart w:id="7" w:name="RANGE!B1"/>
      <w:bookmarkStart w:id="8" w:name="_Toc27045620"/>
      <w:r w:rsidRPr="001E3D3A">
        <w:rPr>
          <w:rFonts w:ascii="Mazda Type Medium" w:hAnsi="Mazda Type Medium"/>
          <w:lang w:val="pt-PT"/>
        </w:rPr>
        <w:lastRenderedPageBreak/>
        <w:t xml:space="preserve">eSPECIFICAÇõeS </w:t>
      </w:r>
      <w:r w:rsidR="006B1A38" w:rsidRPr="001E3D3A">
        <w:rPr>
          <w:rFonts w:ascii="Mazda Type Medium" w:hAnsi="Mazda Type Medium"/>
          <w:lang w:val="pt-PT"/>
        </w:rPr>
        <w:t>T</w:t>
      </w:r>
      <w:r w:rsidRPr="001E3D3A">
        <w:rPr>
          <w:rFonts w:ascii="Mazda Type Medium" w:hAnsi="Mazda Type Medium"/>
          <w:lang w:val="pt-PT"/>
        </w:rPr>
        <w:t>é</w:t>
      </w:r>
      <w:r w:rsidR="006B1A38" w:rsidRPr="001E3D3A">
        <w:rPr>
          <w:rFonts w:ascii="Mazda Type Medium" w:hAnsi="Mazda Type Medium"/>
          <w:lang w:val="pt-PT"/>
        </w:rPr>
        <w:t>CNICAS</w:t>
      </w:r>
      <w:bookmarkEnd w:id="6"/>
      <w:r w:rsidR="00267708" w:rsidRPr="001E3D3A">
        <w:rPr>
          <w:rFonts w:ascii="Mazda Type Medium" w:hAnsi="Mazda Type Medium"/>
          <w:lang w:val="pt-PT"/>
        </w:rPr>
        <w:t xml:space="preserve"> </w:t>
      </w:r>
      <w:bookmarkEnd w:id="7"/>
      <w:bookmarkEnd w:id="8"/>
    </w:p>
    <w:p w14:paraId="22826A17" w14:textId="33D2CC7C" w:rsidR="006B1A38" w:rsidRPr="001E3D3A" w:rsidRDefault="006B1A38" w:rsidP="006B1A38">
      <w:pPr>
        <w:pStyle w:val="Ttulo2"/>
        <w:rPr>
          <w:rFonts w:ascii="Mazda Type Medium" w:hAnsi="Mazda Type Medium"/>
          <w:lang w:val="pt-PT"/>
        </w:rPr>
      </w:pPr>
      <w:r w:rsidRPr="001E3D3A">
        <w:rPr>
          <w:rFonts w:ascii="Mazda Type Medium" w:hAnsi="Mazda Type Medium"/>
          <w:lang w:val="pt-PT"/>
        </w:rPr>
        <w:t>DIMENS</w:t>
      </w:r>
      <w:r w:rsidR="00127443" w:rsidRPr="001E3D3A">
        <w:rPr>
          <w:rFonts w:ascii="Mazda Type Medium" w:hAnsi="Mazda Type Medium"/>
          <w:lang w:val="pt-PT"/>
        </w:rPr>
        <w:t>õe</w:t>
      </w:r>
      <w:r w:rsidRPr="001E3D3A">
        <w:rPr>
          <w:rFonts w:ascii="Mazda Type Medium" w:hAnsi="Mazda Type Medium"/>
          <w:lang w:val="pt-PT"/>
        </w:rPr>
        <w:t>S</w:t>
      </w: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2306"/>
        <w:gridCol w:w="955"/>
        <w:gridCol w:w="2835"/>
        <w:gridCol w:w="3126"/>
      </w:tblGrid>
      <w:tr w:rsidR="005900A8" w:rsidRPr="001E3D3A" w14:paraId="66339122" w14:textId="77777777" w:rsidTr="005900A8">
        <w:tc>
          <w:tcPr>
            <w:tcW w:w="32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A80D69" w14:textId="77777777" w:rsidR="005900A8" w:rsidRPr="001E3D3A" w:rsidRDefault="005900A8" w:rsidP="005900A8">
            <w:pPr>
              <w:rPr>
                <w:rFonts w:ascii="Mazda Type Medium" w:hAnsi="Mazda Type Medium" w:cs="Arial"/>
                <w:lang w:val="pt-PT" w:eastAsia="ja-JP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CDCDC" w:themeFill="background2"/>
            <w:vAlign w:val="center"/>
          </w:tcPr>
          <w:p w14:paraId="2C1743BF" w14:textId="77777777" w:rsidR="005900A8" w:rsidRPr="001E3D3A" w:rsidRDefault="005900A8" w:rsidP="005900A8">
            <w:pPr>
              <w:pStyle w:val="Tabletitle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MX-5</w:t>
            </w:r>
          </w:p>
        </w:tc>
        <w:tc>
          <w:tcPr>
            <w:tcW w:w="312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DCDCDC" w:themeFill="background2"/>
            <w:vAlign w:val="center"/>
          </w:tcPr>
          <w:p w14:paraId="138EBE9F" w14:textId="7608D735" w:rsidR="005900A8" w:rsidRPr="001E3D3A" w:rsidRDefault="005900A8" w:rsidP="005900A8">
            <w:pPr>
              <w:pStyle w:val="Tabletitle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MX-5 RF</w:t>
            </w:r>
          </w:p>
        </w:tc>
      </w:tr>
      <w:tr w:rsidR="005900A8" w:rsidRPr="001E3D3A" w14:paraId="2509E7B0" w14:textId="77777777" w:rsidTr="005900A8">
        <w:tc>
          <w:tcPr>
            <w:tcW w:w="326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53A81B" w14:textId="48115B24" w:rsidR="005900A8" w:rsidRPr="001E3D3A" w:rsidRDefault="002D59EB" w:rsidP="005900A8">
            <w:pPr>
              <w:pStyle w:val="Tabletextleft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Carroçaria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64FD16" w14:textId="0B9AB917" w:rsidR="005900A8" w:rsidRPr="001E3D3A" w:rsidRDefault="009952EE" w:rsidP="005900A8">
            <w:pPr>
              <w:pStyle w:val="Tabeltextcentered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Roadster descapotá</w:t>
            </w:r>
            <w:r w:rsidR="005900A8" w:rsidRPr="001E3D3A">
              <w:rPr>
                <w:rFonts w:ascii="Mazda Type Medium" w:hAnsi="Mazda Type Medium" w:cs="Arial"/>
                <w:lang w:val="pt-PT"/>
              </w:rPr>
              <w:t>vel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C4DF057" w14:textId="00D9EA18" w:rsidR="005900A8" w:rsidRPr="001E3D3A" w:rsidRDefault="00127443" w:rsidP="005900A8">
            <w:pPr>
              <w:pStyle w:val="Tabeltextcentered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Tecto rígido r</w:t>
            </w:r>
            <w:r w:rsidR="005900A8" w:rsidRPr="001E3D3A">
              <w:rPr>
                <w:rFonts w:ascii="Mazda Type Medium" w:hAnsi="Mazda Type Medium" w:cs="Arial"/>
                <w:lang w:val="pt-PT"/>
              </w:rPr>
              <w:t>etr</w:t>
            </w:r>
            <w:r w:rsidRPr="001E3D3A">
              <w:rPr>
                <w:rFonts w:ascii="Mazda Type Medium" w:hAnsi="Mazda Type Medium" w:cs="Arial"/>
                <w:lang w:val="pt-PT"/>
              </w:rPr>
              <w:t>á</w:t>
            </w:r>
            <w:r w:rsidR="005900A8" w:rsidRPr="001E3D3A">
              <w:rPr>
                <w:rFonts w:ascii="Mazda Type Medium" w:hAnsi="Mazda Type Medium" w:cs="Arial"/>
                <w:lang w:val="pt-PT"/>
              </w:rPr>
              <w:t>ct</w:t>
            </w:r>
            <w:r w:rsidRPr="001E3D3A">
              <w:rPr>
                <w:rFonts w:ascii="Mazda Type Medium" w:hAnsi="Mazda Type Medium" w:cs="Arial"/>
                <w:lang w:val="pt-PT"/>
              </w:rPr>
              <w:t>i</w:t>
            </w:r>
            <w:r w:rsidR="005900A8" w:rsidRPr="001E3D3A">
              <w:rPr>
                <w:rFonts w:ascii="Mazda Type Medium" w:hAnsi="Mazda Type Medium" w:cs="Arial"/>
                <w:lang w:val="pt-PT"/>
              </w:rPr>
              <w:t>l</w:t>
            </w:r>
          </w:p>
        </w:tc>
      </w:tr>
      <w:tr w:rsidR="005900A8" w:rsidRPr="001E3D3A" w14:paraId="23B5BD47" w14:textId="77777777" w:rsidTr="005900A8">
        <w:tc>
          <w:tcPr>
            <w:tcW w:w="326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80A199E" w14:textId="358189DB" w:rsidR="005900A8" w:rsidRPr="001E3D3A" w:rsidRDefault="002D59EB" w:rsidP="005900A8">
            <w:pPr>
              <w:pStyle w:val="Tabletextleft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P</w:t>
            </w:r>
            <w:r w:rsidR="005900A8" w:rsidRPr="001E3D3A">
              <w:rPr>
                <w:rFonts w:ascii="Mazda Type Medium" w:hAnsi="Mazda Type Medium" w:cs="Arial"/>
                <w:lang w:val="pt-PT"/>
              </w:rPr>
              <w:t>or</w:t>
            </w:r>
            <w:r w:rsidRPr="001E3D3A">
              <w:rPr>
                <w:rFonts w:ascii="Mazda Type Medium" w:hAnsi="Mazda Type Medium" w:cs="Arial"/>
                <w:lang w:val="pt-PT"/>
              </w:rPr>
              <w:t>ta</w:t>
            </w:r>
            <w:r w:rsidR="005900A8" w:rsidRPr="001E3D3A">
              <w:rPr>
                <w:rFonts w:ascii="Mazda Type Medium" w:hAnsi="Mazda Type Medium" w:cs="Arial"/>
                <w:lang w:val="pt-PT"/>
              </w:rPr>
              <w:t>s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856B3D" w14:textId="77777777" w:rsidR="005900A8" w:rsidRPr="001E3D3A" w:rsidRDefault="005900A8" w:rsidP="005900A8">
            <w:pPr>
              <w:pStyle w:val="Tabeltextcentered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2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76FB669" w14:textId="77777777" w:rsidR="005900A8" w:rsidRPr="001E3D3A" w:rsidRDefault="005900A8" w:rsidP="005900A8">
            <w:pPr>
              <w:pStyle w:val="Tabeltextcentered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2</w:t>
            </w:r>
          </w:p>
        </w:tc>
      </w:tr>
      <w:tr w:rsidR="005900A8" w:rsidRPr="001E3D3A" w14:paraId="367EF530" w14:textId="77777777" w:rsidTr="005900A8">
        <w:tc>
          <w:tcPr>
            <w:tcW w:w="326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2B0C30" w14:textId="69159900" w:rsidR="005900A8" w:rsidRPr="001E3D3A" w:rsidRDefault="002D59EB" w:rsidP="005900A8">
            <w:pPr>
              <w:pStyle w:val="Tabletextleft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Lot</w:t>
            </w:r>
            <w:r w:rsidR="005900A8" w:rsidRPr="001E3D3A">
              <w:rPr>
                <w:rFonts w:ascii="Mazda Type Medium" w:hAnsi="Mazda Type Medium" w:cs="Arial"/>
                <w:lang w:val="pt-PT"/>
              </w:rPr>
              <w:t>a</w:t>
            </w:r>
            <w:r w:rsidRPr="001E3D3A">
              <w:rPr>
                <w:rFonts w:ascii="Mazda Type Medium" w:hAnsi="Mazda Type Medium" w:cs="Arial"/>
                <w:lang w:val="pt-PT"/>
              </w:rPr>
              <w:t>ção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7F342D" w14:textId="77777777" w:rsidR="005900A8" w:rsidRPr="001E3D3A" w:rsidRDefault="005900A8" w:rsidP="005900A8">
            <w:pPr>
              <w:pStyle w:val="Tabeltextcentered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2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F0178AA" w14:textId="77777777" w:rsidR="005900A8" w:rsidRPr="001E3D3A" w:rsidRDefault="005900A8" w:rsidP="005900A8">
            <w:pPr>
              <w:pStyle w:val="Tabeltextcentered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2</w:t>
            </w:r>
          </w:p>
        </w:tc>
      </w:tr>
      <w:tr w:rsidR="005900A8" w:rsidRPr="001E3D3A" w14:paraId="3AC76F02" w14:textId="77777777" w:rsidTr="005900A8">
        <w:tc>
          <w:tcPr>
            <w:tcW w:w="922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F910DB3" w14:textId="77777777" w:rsidR="005900A8" w:rsidRPr="001E3D3A" w:rsidRDefault="005900A8" w:rsidP="005900A8">
            <w:pPr>
              <w:pStyle w:val="Tabletextleft"/>
              <w:rPr>
                <w:rStyle w:val="Forte"/>
                <w:rFonts w:ascii="Mazda Type Medium" w:hAnsi="Mazda Type Medium" w:cs="Arial"/>
                <w:lang w:val="pt-PT"/>
              </w:rPr>
            </w:pPr>
            <w:r w:rsidRPr="001E3D3A">
              <w:rPr>
                <w:rStyle w:val="Forte"/>
                <w:rFonts w:ascii="Mazda Type Medium" w:hAnsi="Mazda Type Medium" w:cs="Arial"/>
                <w:lang w:val="pt-PT"/>
              </w:rPr>
              <w:t>Exterior</w:t>
            </w:r>
          </w:p>
        </w:tc>
      </w:tr>
      <w:tr w:rsidR="005900A8" w:rsidRPr="001E3D3A" w14:paraId="52642E1D" w14:textId="77777777" w:rsidTr="005900A8">
        <w:tc>
          <w:tcPr>
            <w:tcW w:w="2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FA778C" w14:textId="01DD2E07" w:rsidR="005900A8" w:rsidRPr="001E3D3A" w:rsidRDefault="00AC068D" w:rsidP="005900A8">
            <w:pPr>
              <w:pStyle w:val="Tabletextleft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/>
                <w:szCs w:val="14"/>
                <w:lang w:val="pt-PT"/>
              </w:rPr>
              <w:t>Comprimento total</w:t>
            </w:r>
            <w:r w:rsidR="005900A8" w:rsidRPr="001E3D3A">
              <w:rPr>
                <w:rFonts w:ascii="Mazda Type Medium" w:hAnsi="Mazda Type Medium" w:cs="Arial"/>
                <w:lang w:val="pt-PT"/>
              </w:rPr>
              <w:t xml:space="preserve"> (</w:t>
            </w:r>
            <w:r w:rsidRPr="001E3D3A">
              <w:rPr>
                <w:rFonts w:ascii="Mazda Type Medium" w:hAnsi="Mazda Type Medium" w:cs="Arial"/>
                <w:lang w:val="pt-PT"/>
              </w:rPr>
              <w:t>sem suporte de matrícula</w:t>
            </w:r>
            <w:r w:rsidR="005900A8" w:rsidRPr="001E3D3A">
              <w:rPr>
                <w:rFonts w:ascii="Mazda Type Medium" w:hAnsi="Mazda Type Medium" w:cs="Arial"/>
                <w:lang w:val="pt-PT"/>
              </w:rPr>
              <w:t>)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C8E4D8" w14:textId="77777777" w:rsidR="005900A8" w:rsidRPr="001E3D3A" w:rsidRDefault="005900A8" w:rsidP="005900A8">
            <w:pPr>
              <w:pStyle w:val="Tabletextleft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mm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FFE1AD" w14:textId="0B066832" w:rsidR="005900A8" w:rsidRPr="001E3D3A" w:rsidRDefault="005900A8" w:rsidP="005900A8">
            <w:pPr>
              <w:pStyle w:val="Tabeltextcentered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3</w:t>
            </w:r>
            <w:r w:rsidR="00AC068D" w:rsidRPr="001E3D3A">
              <w:rPr>
                <w:rFonts w:ascii="Mazda Type Medium" w:hAnsi="Mazda Type Medium" w:cs="Arial"/>
                <w:lang w:val="pt-PT"/>
              </w:rPr>
              <w:t>.</w:t>
            </w:r>
            <w:r w:rsidRPr="001E3D3A">
              <w:rPr>
                <w:rFonts w:ascii="Mazda Type Medium" w:hAnsi="Mazda Type Medium" w:cs="Arial"/>
                <w:lang w:val="pt-PT"/>
              </w:rPr>
              <w:t>915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A816DF4" w14:textId="6C2C1344" w:rsidR="005900A8" w:rsidRPr="001E3D3A" w:rsidRDefault="005900A8" w:rsidP="005900A8">
            <w:pPr>
              <w:pStyle w:val="Tabeltextcentered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3</w:t>
            </w:r>
            <w:r w:rsidR="00AC068D" w:rsidRPr="001E3D3A">
              <w:rPr>
                <w:rFonts w:ascii="Mazda Type Medium" w:hAnsi="Mazda Type Medium" w:cs="Arial"/>
                <w:lang w:val="pt-PT"/>
              </w:rPr>
              <w:t>.</w:t>
            </w:r>
            <w:r w:rsidRPr="001E3D3A">
              <w:rPr>
                <w:rFonts w:ascii="Mazda Type Medium" w:hAnsi="Mazda Type Medium" w:cs="Arial"/>
                <w:lang w:val="pt-PT"/>
              </w:rPr>
              <w:t>915</w:t>
            </w:r>
          </w:p>
        </w:tc>
      </w:tr>
      <w:tr w:rsidR="005900A8" w:rsidRPr="001E3D3A" w14:paraId="1A691784" w14:textId="77777777" w:rsidTr="005900A8">
        <w:tc>
          <w:tcPr>
            <w:tcW w:w="2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49EDC4" w14:textId="180EEF75" w:rsidR="005900A8" w:rsidRPr="001E3D3A" w:rsidRDefault="00AC068D" w:rsidP="005900A8">
            <w:pPr>
              <w:pStyle w:val="Tabletextleft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/>
                <w:szCs w:val="14"/>
                <w:lang w:val="pt-PT"/>
              </w:rPr>
              <w:t>Largura total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33733B" w14:textId="77777777" w:rsidR="005900A8" w:rsidRPr="001E3D3A" w:rsidRDefault="005900A8" w:rsidP="005900A8">
            <w:pPr>
              <w:pStyle w:val="Tabletextleft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mm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D8A861" w14:textId="28F5E88B" w:rsidR="005900A8" w:rsidRPr="001E3D3A" w:rsidRDefault="005900A8" w:rsidP="005900A8">
            <w:pPr>
              <w:pStyle w:val="Tabeltextcentered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1</w:t>
            </w:r>
            <w:r w:rsidR="00AC068D" w:rsidRPr="001E3D3A">
              <w:rPr>
                <w:rFonts w:ascii="Mazda Type Medium" w:hAnsi="Mazda Type Medium" w:cs="Arial"/>
                <w:lang w:val="pt-PT"/>
              </w:rPr>
              <w:t>.</w:t>
            </w:r>
            <w:r w:rsidRPr="001E3D3A">
              <w:rPr>
                <w:rFonts w:ascii="Mazda Type Medium" w:hAnsi="Mazda Type Medium" w:cs="Arial"/>
                <w:lang w:val="pt-PT"/>
              </w:rPr>
              <w:t>735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1C05427" w14:textId="04B226D5" w:rsidR="005900A8" w:rsidRPr="001E3D3A" w:rsidRDefault="005900A8" w:rsidP="005900A8">
            <w:pPr>
              <w:pStyle w:val="Tabeltextcentered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1</w:t>
            </w:r>
            <w:r w:rsidR="00AC068D" w:rsidRPr="001E3D3A">
              <w:rPr>
                <w:rFonts w:ascii="Mazda Type Medium" w:hAnsi="Mazda Type Medium" w:cs="Arial"/>
                <w:lang w:val="pt-PT"/>
              </w:rPr>
              <w:t>.</w:t>
            </w:r>
            <w:r w:rsidRPr="001E3D3A">
              <w:rPr>
                <w:rFonts w:ascii="Mazda Type Medium" w:hAnsi="Mazda Type Medium" w:cs="Arial"/>
                <w:lang w:val="pt-PT"/>
              </w:rPr>
              <w:t>735</w:t>
            </w:r>
          </w:p>
        </w:tc>
      </w:tr>
      <w:tr w:rsidR="005900A8" w:rsidRPr="001E3D3A" w14:paraId="31340DF0" w14:textId="77777777" w:rsidTr="005900A8">
        <w:tc>
          <w:tcPr>
            <w:tcW w:w="2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B7D109" w14:textId="6966E5E2" w:rsidR="005900A8" w:rsidRPr="001E3D3A" w:rsidRDefault="00AC068D" w:rsidP="005900A8">
            <w:pPr>
              <w:pStyle w:val="Tabletextleft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/>
                <w:szCs w:val="14"/>
                <w:lang w:val="pt-PT"/>
              </w:rPr>
              <w:t>Largura total (espelho a espelho)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DB14F2" w14:textId="77777777" w:rsidR="005900A8" w:rsidRPr="001E3D3A" w:rsidRDefault="005900A8" w:rsidP="005900A8">
            <w:pPr>
              <w:pStyle w:val="Tabletextleft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mm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BF571C" w14:textId="77777777" w:rsidR="005900A8" w:rsidRPr="001E3D3A" w:rsidRDefault="005900A8" w:rsidP="005900A8">
            <w:pPr>
              <w:pStyle w:val="Tabeltextcentered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1,918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C7DCD26" w14:textId="77777777" w:rsidR="005900A8" w:rsidRPr="001E3D3A" w:rsidRDefault="005900A8" w:rsidP="005900A8">
            <w:pPr>
              <w:pStyle w:val="Tabeltextcentered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1,918</w:t>
            </w:r>
          </w:p>
        </w:tc>
      </w:tr>
      <w:tr w:rsidR="005900A8" w:rsidRPr="001E3D3A" w14:paraId="433F8D66" w14:textId="77777777" w:rsidTr="005900A8">
        <w:tc>
          <w:tcPr>
            <w:tcW w:w="2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076FA7" w14:textId="33BE3D55" w:rsidR="005900A8" w:rsidRPr="001E3D3A" w:rsidRDefault="00AC068D" w:rsidP="005900A8">
            <w:pPr>
              <w:pStyle w:val="Tabletextleft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/>
                <w:szCs w:val="14"/>
                <w:lang w:val="pt-PT"/>
              </w:rPr>
              <w:t>Altura total</w:t>
            </w:r>
            <w:r w:rsidRPr="001E3D3A">
              <w:rPr>
                <w:rFonts w:ascii="Mazda Type Medium" w:hAnsi="Mazda Type Medium" w:cs="Arial"/>
                <w:lang w:val="pt-PT"/>
              </w:rPr>
              <w:t xml:space="preserve"> </w:t>
            </w:r>
            <w:r w:rsidR="005900A8" w:rsidRPr="001E3D3A">
              <w:rPr>
                <w:rFonts w:ascii="Mazda Type Medium" w:hAnsi="Mazda Type Medium" w:cs="Arial"/>
                <w:lang w:val="pt-PT"/>
              </w:rPr>
              <w:t>*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532DBC" w14:textId="77777777" w:rsidR="005900A8" w:rsidRPr="001E3D3A" w:rsidRDefault="005900A8" w:rsidP="005900A8">
            <w:pPr>
              <w:pStyle w:val="Tabletextleft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mm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0E7DDC" w14:textId="73B0BE7C" w:rsidR="005900A8" w:rsidRPr="001E3D3A" w:rsidRDefault="005900A8" w:rsidP="005900A8">
            <w:pPr>
              <w:pStyle w:val="Tabeltextcentered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1,225/1</w:t>
            </w:r>
            <w:r w:rsidR="00AC068D" w:rsidRPr="001E3D3A">
              <w:rPr>
                <w:rFonts w:ascii="Mazda Type Medium" w:hAnsi="Mazda Type Medium" w:cs="Arial"/>
                <w:lang w:val="pt-PT"/>
              </w:rPr>
              <w:t>.</w:t>
            </w:r>
            <w:r w:rsidRPr="001E3D3A">
              <w:rPr>
                <w:rFonts w:ascii="Mazda Type Medium" w:hAnsi="Mazda Type Medium" w:cs="Arial"/>
                <w:lang w:val="pt-PT"/>
              </w:rPr>
              <w:t>230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1FF1E70" w14:textId="1B7B6B46" w:rsidR="005900A8" w:rsidRPr="001E3D3A" w:rsidRDefault="005900A8" w:rsidP="005900A8">
            <w:pPr>
              <w:pStyle w:val="Tabeltextcentered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1</w:t>
            </w:r>
            <w:r w:rsidR="00AC068D" w:rsidRPr="001E3D3A">
              <w:rPr>
                <w:rFonts w:ascii="Mazda Type Medium" w:hAnsi="Mazda Type Medium" w:cs="Arial"/>
                <w:lang w:val="pt-PT"/>
              </w:rPr>
              <w:t>.</w:t>
            </w:r>
            <w:r w:rsidRPr="001E3D3A">
              <w:rPr>
                <w:rFonts w:ascii="Mazda Type Medium" w:hAnsi="Mazda Type Medium" w:cs="Arial"/>
                <w:lang w:val="pt-PT"/>
              </w:rPr>
              <w:t>230/1</w:t>
            </w:r>
            <w:r w:rsidR="00AC068D" w:rsidRPr="001E3D3A">
              <w:rPr>
                <w:rFonts w:ascii="Mazda Type Medium" w:hAnsi="Mazda Type Medium" w:cs="Arial"/>
                <w:lang w:val="pt-PT"/>
              </w:rPr>
              <w:t>.</w:t>
            </w:r>
            <w:r w:rsidRPr="001E3D3A">
              <w:rPr>
                <w:rFonts w:ascii="Mazda Type Medium" w:hAnsi="Mazda Type Medium" w:cs="Arial"/>
                <w:lang w:val="pt-PT"/>
              </w:rPr>
              <w:t>235</w:t>
            </w:r>
          </w:p>
        </w:tc>
      </w:tr>
      <w:tr w:rsidR="005900A8" w:rsidRPr="001E3D3A" w14:paraId="18B64ED6" w14:textId="77777777" w:rsidTr="005900A8">
        <w:tc>
          <w:tcPr>
            <w:tcW w:w="2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204C4E" w14:textId="0ABE2CB8" w:rsidR="005900A8" w:rsidRPr="001E3D3A" w:rsidRDefault="00AC068D" w:rsidP="005900A8">
            <w:pPr>
              <w:pStyle w:val="Tabletextleft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/>
                <w:szCs w:val="14"/>
                <w:lang w:val="pt-PT"/>
              </w:rPr>
              <w:t>Distância entre eixos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1C4CC4" w14:textId="77777777" w:rsidR="005900A8" w:rsidRPr="001E3D3A" w:rsidRDefault="005900A8" w:rsidP="005900A8">
            <w:pPr>
              <w:pStyle w:val="Tabletextleft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mm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B9BB90" w14:textId="77777777" w:rsidR="005900A8" w:rsidRPr="001E3D3A" w:rsidRDefault="005900A8" w:rsidP="005900A8">
            <w:pPr>
              <w:pStyle w:val="Tabeltextcentered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2,310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25D84A4" w14:textId="77777777" w:rsidR="005900A8" w:rsidRPr="001E3D3A" w:rsidRDefault="005900A8" w:rsidP="005900A8">
            <w:pPr>
              <w:pStyle w:val="Tabeltextcentered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2,310</w:t>
            </w:r>
          </w:p>
        </w:tc>
      </w:tr>
      <w:tr w:rsidR="005900A8" w:rsidRPr="001E3D3A" w14:paraId="6C67E857" w14:textId="77777777" w:rsidTr="005900A8">
        <w:tc>
          <w:tcPr>
            <w:tcW w:w="2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FB379E" w14:textId="1A3CD810" w:rsidR="005900A8" w:rsidRPr="001E3D3A" w:rsidRDefault="00AC068D" w:rsidP="005900A8">
            <w:pPr>
              <w:pStyle w:val="Tabletextleft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/>
                <w:szCs w:val="14"/>
                <w:lang w:val="pt-PT"/>
              </w:rPr>
              <w:t>Projecção dianteira</w:t>
            </w:r>
            <w:r w:rsidR="005900A8" w:rsidRPr="001E3D3A">
              <w:rPr>
                <w:rFonts w:ascii="Mazda Type Medium" w:hAnsi="Mazda Type Medium" w:cs="Arial"/>
                <w:lang w:val="pt-PT"/>
              </w:rPr>
              <w:t xml:space="preserve"> </w:t>
            </w:r>
            <w:r w:rsidRPr="001E3D3A">
              <w:rPr>
                <w:rFonts w:ascii="Mazda Type Medium" w:hAnsi="Mazda Type Medium" w:cs="Arial"/>
                <w:lang w:val="pt-PT"/>
              </w:rPr>
              <w:t>(sem suporte de matrícula)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917400" w14:textId="77777777" w:rsidR="005900A8" w:rsidRPr="001E3D3A" w:rsidRDefault="005900A8" w:rsidP="005900A8">
            <w:pPr>
              <w:pStyle w:val="Tabletextleft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mm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1C0867" w14:textId="77777777" w:rsidR="005900A8" w:rsidRPr="001E3D3A" w:rsidRDefault="005900A8" w:rsidP="005900A8">
            <w:pPr>
              <w:pStyle w:val="Tabeltextcentered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760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D7B408B" w14:textId="77777777" w:rsidR="005900A8" w:rsidRPr="001E3D3A" w:rsidRDefault="005900A8" w:rsidP="005900A8">
            <w:pPr>
              <w:pStyle w:val="Tabeltextcentered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760</w:t>
            </w:r>
          </w:p>
        </w:tc>
      </w:tr>
      <w:tr w:rsidR="005900A8" w:rsidRPr="001E3D3A" w14:paraId="47B27A83" w14:textId="77777777" w:rsidTr="005900A8">
        <w:tc>
          <w:tcPr>
            <w:tcW w:w="2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493542" w14:textId="59E7F5BA" w:rsidR="005900A8" w:rsidRPr="001E3D3A" w:rsidRDefault="00AC068D" w:rsidP="005900A8">
            <w:pPr>
              <w:pStyle w:val="Tabletextleft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/>
                <w:szCs w:val="14"/>
                <w:lang w:val="pt-PT"/>
              </w:rPr>
              <w:t>Projecção traseira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8D154B" w14:textId="77777777" w:rsidR="005900A8" w:rsidRPr="001E3D3A" w:rsidRDefault="005900A8" w:rsidP="005900A8">
            <w:pPr>
              <w:pStyle w:val="Tabletextleft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mm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76C2CD" w14:textId="77777777" w:rsidR="005900A8" w:rsidRPr="001E3D3A" w:rsidRDefault="005900A8" w:rsidP="005900A8">
            <w:pPr>
              <w:pStyle w:val="Tabeltextcentered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845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21C032C" w14:textId="77777777" w:rsidR="005900A8" w:rsidRPr="001E3D3A" w:rsidRDefault="005900A8" w:rsidP="005900A8">
            <w:pPr>
              <w:pStyle w:val="Tabeltextcentered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845</w:t>
            </w:r>
          </w:p>
        </w:tc>
      </w:tr>
      <w:tr w:rsidR="005900A8" w:rsidRPr="001E3D3A" w14:paraId="683DA936" w14:textId="77777777" w:rsidTr="005900A8">
        <w:tc>
          <w:tcPr>
            <w:tcW w:w="2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12D107" w14:textId="49B10318" w:rsidR="005900A8" w:rsidRPr="001E3D3A" w:rsidRDefault="00AC068D" w:rsidP="005900A8">
            <w:pPr>
              <w:pStyle w:val="Tabletextleft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Vi</w:t>
            </w:r>
            <w:r w:rsidR="005900A8" w:rsidRPr="001E3D3A">
              <w:rPr>
                <w:rFonts w:ascii="Mazda Type Medium" w:hAnsi="Mazda Type Medium" w:cs="Arial"/>
                <w:lang w:val="pt-PT"/>
              </w:rPr>
              <w:t xml:space="preserve">a </w:t>
            </w:r>
            <w:r w:rsidRPr="001E3D3A">
              <w:rPr>
                <w:rFonts w:ascii="Mazda Type Medium" w:hAnsi="Mazda Type Medium" w:cs="Arial"/>
                <w:lang w:val="pt-PT"/>
              </w:rPr>
              <w:t>dian</w:t>
            </w:r>
            <w:r w:rsidRPr="001E3D3A">
              <w:rPr>
                <w:rFonts w:ascii="Mazda Type Medium" w:hAnsi="Mazda Type Medium"/>
                <w:szCs w:val="14"/>
                <w:lang w:val="pt-PT"/>
              </w:rPr>
              <w:t>teira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E9C06C" w14:textId="77777777" w:rsidR="005900A8" w:rsidRPr="001E3D3A" w:rsidRDefault="005900A8" w:rsidP="005900A8">
            <w:pPr>
              <w:pStyle w:val="Tabletextleft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mm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87E8FE" w14:textId="319EBC8B" w:rsidR="005900A8" w:rsidRPr="001E3D3A" w:rsidRDefault="005900A8" w:rsidP="005900A8">
            <w:pPr>
              <w:pStyle w:val="Tabeltextcentered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1</w:t>
            </w:r>
            <w:r w:rsidR="00AC068D" w:rsidRPr="001E3D3A">
              <w:rPr>
                <w:rFonts w:ascii="Mazda Type Medium" w:hAnsi="Mazda Type Medium" w:cs="Arial"/>
                <w:lang w:val="pt-PT"/>
              </w:rPr>
              <w:t>.</w:t>
            </w:r>
            <w:r w:rsidRPr="001E3D3A">
              <w:rPr>
                <w:rFonts w:ascii="Mazda Type Medium" w:hAnsi="Mazda Type Medium" w:cs="Arial"/>
                <w:lang w:val="pt-PT"/>
              </w:rPr>
              <w:t>495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802387B" w14:textId="6C0F1887" w:rsidR="005900A8" w:rsidRPr="001E3D3A" w:rsidRDefault="005900A8" w:rsidP="005900A8">
            <w:pPr>
              <w:pStyle w:val="Tabeltextcentered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1</w:t>
            </w:r>
            <w:r w:rsidR="00AC068D" w:rsidRPr="001E3D3A">
              <w:rPr>
                <w:rFonts w:ascii="Mazda Type Medium" w:hAnsi="Mazda Type Medium" w:cs="Arial"/>
                <w:lang w:val="pt-PT"/>
              </w:rPr>
              <w:t>.</w:t>
            </w:r>
            <w:r w:rsidRPr="001E3D3A">
              <w:rPr>
                <w:rFonts w:ascii="Mazda Type Medium" w:hAnsi="Mazda Type Medium" w:cs="Arial"/>
                <w:lang w:val="pt-PT"/>
              </w:rPr>
              <w:t>495</w:t>
            </w:r>
          </w:p>
        </w:tc>
      </w:tr>
      <w:tr w:rsidR="005900A8" w:rsidRPr="001E3D3A" w14:paraId="0FB64A36" w14:textId="77777777" w:rsidTr="005900A8">
        <w:tc>
          <w:tcPr>
            <w:tcW w:w="2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91775A" w14:textId="5A558ACA" w:rsidR="005900A8" w:rsidRPr="001E3D3A" w:rsidRDefault="00AC068D" w:rsidP="005900A8">
            <w:pPr>
              <w:pStyle w:val="Tabletextleft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Vi</w:t>
            </w:r>
            <w:r w:rsidR="005900A8" w:rsidRPr="001E3D3A">
              <w:rPr>
                <w:rFonts w:ascii="Mazda Type Medium" w:hAnsi="Mazda Type Medium" w:cs="Arial"/>
                <w:lang w:val="pt-PT"/>
              </w:rPr>
              <w:t>a</w:t>
            </w:r>
            <w:r w:rsidRPr="001E3D3A">
              <w:rPr>
                <w:rFonts w:ascii="Mazda Type Medium" w:hAnsi="Mazda Type Medium" w:cs="Arial"/>
                <w:lang w:val="pt-PT"/>
              </w:rPr>
              <w:t xml:space="preserve"> </w:t>
            </w:r>
            <w:r w:rsidRPr="001E3D3A">
              <w:rPr>
                <w:rFonts w:ascii="Mazda Type Medium" w:hAnsi="Mazda Type Medium"/>
                <w:szCs w:val="14"/>
                <w:lang w:val="pt-PT"/>
              </w:rPr>
              <w:t>traseira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9C7F68" w14:textId="77777777" w:rsidR="005900A8" w:rsidRPr="001E3D3A" w:rsidRDefault="005900A8" w:rsidP="005900A8">
            <w:pPr>
              <w:pStyle w:val="Tabletextleft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mm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D065BE" w14:textId="17273FE8" w:rsidR="005900A8" w:rsidRPr="001E3D3A" w:rsidRDefault="005900A8" w:rsidP="005900A8">
            <w:pPr>
              <w:pStyle w:val="Tabeltextcentered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1</w:t>
            </w:r>
            <w:r w:rsidR="00AC068D" w:rsidRPr="001E3D3A">
              <w:rPr>
                <w:rFonts w:ascii="Mazda Type Medium" w:hAnsi="Mazda Type Medium" w:cs="Arial"/>
                <w:lang w:val="pt-PT"/>
              </w:rPr>
              <w:t>.</w:t>
            </w:r>
            <w:r w:rsidRPr="001E3D3A">
              <w:rPr>
                <w:rFonts w:ascii="Mazda Type Medium" w:hAnsi="Mazda Type Medium" w:cs="Arial"/>
                <w:lang w:val="pt-PT"/>
              </w:rPr>
              <w:t>505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ADBDCE6" w14:textId="45B994E2" w:rsidR="005900A8" w:rsidRPr="001E3D3A" w:rsidRDefault="005900A8" w:rsidP="005900A8">
            <w:pPr>
              <w:pStyle w:val="Tabeltextcentered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1</w:t>
            </w:r>
            <w:r w:rsidR="00AC068D" w:rsidRPr="001E3D3A">
              <w:rPr>
                <w:rFonts w:ascii="Mazda Type Medium" w:hAnsi="Mazda Type Medium" w:cs="Arial"/>
                <w:lang w:val="pt-PT"/>
              </w:rPr>
              <w:t>.</w:t>
            </w:r>
            <w:r w:rsidRPr="001E3D3A">
              <w:rPr>
                <w:rFonts w:ascii="Mazda Type Medium" w:hAnsi="Mazda Type Medium" w:cs="Arial"/>
                <w:lang w:val="pt-PT"/>
              </w:rPr>
              <w:t>505</w:t>
            </w:r>
          </w:p>
        </w:tc>
      </w:tr>
      <w:tr w:rsidR="005900A8" w:rsidRPr="001E3D3A" w14:paraId="075F5740" w14:textId="77777777" w:rsidTr="005900A8">
        <w:tc>
          <w:tcPr>
            <w:tcW w:w="2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49A766" w14:textId="48893746" w:rsidR="005900A8" w:rsidRPr="001E3D3A" w:rsidRDefault="00EB2C64" w:rsidP="005900A8">
            <w:pPr>
              <w:pStyle w:val="Tabletextleft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/>
                <w:szCs w:val="14"/>
                <w:lang w:val="pt-PT"/>
              </w:rPr>
              <w:t>Distância ao solo entre os eixos (sem carga</w:t>
            </w:r>
            <w:r w:rsidRPr="001E3D3A">
              <w:rPr>
                <w:rFonts w:ascii="Mazda Type Medium" w:hAnsi="Mazda Type Medium"/>
                <w:lang w:val="pt-PT"/>
              </w:rPr>
              <w:t>)</w:t>
            </w:r>
            <w:r w:rsidR="005900A8" w:rsidRPr="001E3D3A">
              <w:rPr>
                <w:rFonts w:ascii="Mazda Type Medium" w:hAnsi="Mazda Type Medium" w:cs="Arial"/>
                <w:lang w:val="pt-PT"/>
              </w:rPr>
              <w:t>*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A7CD39" w14:textId="77777777" w:rsidR="005900A8" w:rsidRPr="001E3D3A" w:rsidRDefault="005900A8" w:rsidP="005900A8">
            <w:pPr>
              <w:pStyle w:val="Tabletextleft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mm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78BD06" w14:textId="77777777" w:rsidR="005900A8" w:rsidRPr="001E3D3A" w:rsidRDefault="005900A8" w:rsidP="005900A8">
            <w:pPr>
              <w:pStyle w:val="Tabeltextcentered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141/149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1F88DA9" w14:textId="77777777" w:rsidR="005900A8" w:rsidRPr="001E3D3A" w:rsidRDefault="005900A8" w:rsidP="005900A8">
            <w:pPr>
              <w:pStyle w:val="Tabeltextcentered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141/147</w:t>
            </w:r>
          </w:p>
        </w:tc>
      </w:tr>
      <w:tr w:rsidR="005900A8" w:rsidRPr="001E3D3A" w14:paraId="59F763D9" w14:textId="77777777" w:rsidTr="005900A8">
        <w:tc>
          <w:tcPr>
            <w:tcW w:w="922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FA2F755" w14:textId="77777777" w:rsidR="005900A8" w:rsidRPr="001E3D3A" w:rsidRDefault="005900A8" w:rsidP="005900A8">
            <w:pPr>
              <w:pStyle w:val="Tabletextleft"/>
              <w:rPr>
                <w:rStyle w:val="Forte"/>
                <w:rFonts w:ascii="Mazda Type Medium" w:hAnsi="Mazda Type Medium" w:cs="Arial"/>
                <w:lang w:val="pt-PT"/>
              </w:rPr>
            </w:pPr>
            <w:r w:rsidRPr="001E3D3A">
              <w:rPr>
                <w:rStyle w:val="Forte"/>
                <w:rFonts w:ascii="Mazda Type Medium" w:hAnsi="Mazda Type Medium" w:cs="Arial"/>
                <w:lang w:val="pt-PT"/>
              </w:rPr>
              <w:t>Interior</w:t>
            </w:r>
          </w:p>
        </w:tc>
      </w:tr>
      <w:tr w:rsidR="005900A8" w:rsidRPr="001E3D3A" w14:paraId="05244B60" w14:textId="77777777" w:rsidTr="005900A8">
        <w:tc>
          <w:tcPr>
            <w:tcW w:w="2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BE724C" w14:textId="0B1ABCA5" w:rsidR="005900A8" w:rsidRPr="001E3D3A" w:rsidRDefault="00EB2C64" w:rsidP="005900A8">
            <w:pPr>
              <w:pStyle w:val="Tabletextleft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/>
                <w:szCs w:val="14"/>
                <w:lang w:val="pt-PT"/>
              </w:rPr>
              <w:t>Espaço ao nível da cabeça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3387C1" w14:textId="77777777" w:rsidR="005900A8" w:rsidRPr="001E3D3A" w:rsidRDefault="005900A8" w:rsidP="005900A8">
            <w:pPr>
              <w:pStyle w:val="Tabletextleft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mm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EBCF28" w14:textId="77777777" w:rsidR="005900A8" w:rsidRPr="001E3D3A" w:rsidRDefault="005900A8" w:rsidP="005900A8">
            <w:pPr>
              <w:pStyle w:val="Tabeltextcentered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950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F770C6C" w14:textId="52D27394" w:rsidR="005900A8" w:rsidRPr="001E3D3A" w:rsidRDefault="005900A8" w:rsidP="005900A8">
            <w:pPr>
              <w:pStyle w:val="Tabeltextcentered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935</w:t>
            </w:r>
            <w:r w:rsidR="00AC068D" w:rsidRPr="001E3D3A">
              <w:rPr>
                <w:rFonts w:ascii="Mazda Type Medium" w:hAnsi="Mazda Type Medium" w:cs="Arial"/>
                <w:lang w:val="pt-PT"/>
              </w:rPr>
              <w:t>,</w:t>
            </w:r>
            <w:r w:rsidRPr="001E3D3A">
              <w:rPr>
                <w:rFonts w:ascii="Mazda Type Medium" w:hAnsi="Mazda Type Medium" w:cs="Arial"/>
                <w:lang w:val="pt-PT"/>
              </w:rPr>
              <w:t>7</w:t>
            </w:r>
          </w:p>
        </w:tc>
      </w:tr>
      <w:tr w:rsidR="005900A8" w:rsidRPr="001E3D3A" w14:paraId="5F2DD6AF" w14:textId="77777777" w:rsidTr="005900A8">
        <w:tc>
          <w:tcPr>
            <w:tcW w:w="2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6C67EE" w14:textId="141781BF" w:rsidR="005900A8" w:rsidRPr="001E3D3A" w:rsidRDefault="00EB2C64" w:rsidP="005900A8">
            <w:pPr>
              <w:pStyle w:val="Tabletextleft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/>
                <w:szCs w:val="14"/>
                <w:lang w:val="pt-PT"/>
              </w:rPr>
              <w:t>Espaço ao nível dos ombros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DC0F4B" w14:textId="77777777" w:rsidR="005900A8" w:rsidRPr="001E3D3A" w:rsidRDefault="005900A8" w:rsidP="005900A8">
            <w:pPr>
              <w:pStyle w:val="Tabletextleft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mm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43976D" w14:textId="77777777" w:rsidR="005900A8" w:rsidRPr="001E3D3A" w:rsidRDefault="005900A8" w:rsidP="005900A8">
            <w:pPr>
              <w:pStyle w:val="Tabeltextcentered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1.325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A14E8A6" w14:textId="77777777" w:rsidR="005900A8" w:rsidRPr="001E3D3A" w:rsidRDefault="005900A8" w:rsidP="005900A8">
            <w:pPr>
              <w:pStyle w:val="Tabeltextcentered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1.325</w:t>
            </w:r>
          </w:p>
        </w:tc>
      </w:tr>
      <w:tr w:rsidR="005900A8" w:rsidRPr="001E3D3A" w14:paraId="0543F16B" w14:textId="77777777" w:rsidTr="005900A8">
        <w:tc>
          <w:tcPr>
            <w:tcW w:w="2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91E21E" w14:textId="37570B59" w:rsidR="005900A8" w:rsidRPr="001E3D3A" w:rsidRDefault="00EB2C64" w:rsidP="005900A8">
            <w:pPr>
              <w:pStyle w:val="Tabletextleft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/>
                <w:szCs w:val="14"/>
                <w:lang w:val="pt-PT"/>
              </w:rPr>
              <w:t>Espaço ao nível das ancas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9CA458" w14:textId="77777777" w:rsidR="005900A8" w:rsidRPr="001E3D3A" w:rsidRDefault="005900A8" w:rsidP="005900A8">
            <w:pPr>
              <w:pStyle w:val="Tabletextleft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mm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5978CB" w14:textId="5EF99989" w:rsidR="005900A8" w:rsidRPr="001E3D3A" w:rsidRDefault="005900A8" w:rsidP="005900A8">
            <w:pPr>
              <w:pStyle w:val="Tabeltextcentered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1</w:t>
            </w:r>
            <w:r w:rsidR="00AC068D" w:rsidRPr="001E3D3A">
              <w:rPr>
                <w:rFonts w:ascii="Mazda Type Medium" w:hAnsi="Mazda Type Medium" w:cs="Arial"/>
                <w:lang w:val="pt-PT"/>
              </w:rPr>
              <w:t>.</w:t>
            </w:r>
            <w:r w:rsidRPr="001E3D3A">
              <w:rPr>
                <w:rFonts w:ascii="Mazda Type Medium" w:hAnsi="Mazda Type Medium" w:cs="Arial"/>
                <w:lang w:val="pt-PT"/>
              </w:rPr>
              <w:t>320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27BDFC3" w14:textId="1E69656D" w:rsidR="005900A8" w:rsidRPr="001E3D3A" w:rsidRDefault="005900A8" w:rsidP="005900A8">
            <w:pPr>
              <w:pStyle w:val="Tabeltextcentered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1</w:t>
            </w:r>
            <w:r w:rsidR="00AC068D" w:rsidRPr="001E3D3A">
              <w:rPr>
                <w:rFonts w:ascii="Mazda Type Medium" w:hAnsi="Mazda Type Medium" w:cs="Arial"/>
                <w:lang w:val="pt-PT"/>
              </w:rPr>
              <w:t>.</w:t>
            </w:r>
            <w:r w:rsidRPr="001E3D3A">
              <w:rPr>
                <w:rFonts w:ascii="Mazda Type Medium" w:hAnsi="Mazda Type Medium" w:cs="Arial"/>
                <w:lang w:val="pt-PT"/>
              </w:rPr>
              <w:t>320</w:t>
            </w:r>
          </w:p>
        </w:tc>
      </w:tr>
      <w:tr w:rsidR="005900A8" w:rsidRPr="001E3D3A" w14:paraId="463D5073" w14:textId="77777777" w:rsidTr="005900A8">
        <w:tc>
          <w:tcPr>
            <w:tcW w:w="2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91447B" w14:textId="223ABFC9" w:rsidR="005900A8" w:rsidRPr="001E3D3A" w:rsidRDefault="00EB2C64" w:rsidP="005900A8">
            <w:pPr>
              <w:pStyle w:val="Tabletextleft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/>
                <w:szCs w:val="14"/>
                <w:lang w:val="pt-PT"/>
              </w:rPr>
              <w:t>Espaço para as pernas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FCD569" w14:textId="77777777" w:rsidR="005900A8" w:rsidRPr="001E3D3A" w:rsidRDefault="005900A8" w:rsidP="005900A8">
            <w:pPr>
              <w:pStyle w:val="Tabletextleft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mm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93F5DB" w14:textId="6C393214" w:rsidR="005900A8" w:rsidRPr="001E3D3A" w:rsidRDefault="005900A8" w:rsidP="005900A8">
            <w:pPr>
              <w:pStyle w:val="Tabeltextcentered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1</w:t>
            </w:r>
            <w:r w:rsidR="00AC068D" w:rsidRPr="001E3D3A">
              <w:rPr>
                <w:rFonts w:ascii="Mazda Type Medium" w:hAnsi="Mazda Type Medium" w:cs="Arial"/>
                <w:lang w:val="pt-PT"/>
              </w:rPr>
              <w:t>.</w:t>
            </w:r>
            <w:r w:rsidRPr="001E3D3A">
              <w:rPr>
                <w:rFonts w:ascii="Mazda Type Medium" w:hAnsi="Mazda Type Medium" w:cs="Arial"/>
                <w:lang w:val="pt-PT"/>
              </w:rPr>
              <w:t>096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64BD529" w14:textId="4FC03C2B" w:rsidR="005900A8" w:rsidRPr="001E3D3A" w:rsidRDefault="005900A8" w:rsidP="005900A8">
            <w:pPr>
              <w:pStyle w:val="Tabeltextcentered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1</w:t>
            </w:r>
            <w:r w:rsidR="00AC068D" w:rsidRPr="001E3D3A">
              <w:rPr>
                <w:rFonts w:ascii="Mazda Type Medium" w:hAnsi="Mazda Type Medium" w:cs="Arial"/>
                <w:lang w:val="pt-PT"/>
              </w:rPr>
              <w:t>.</w:t>
            </w:r>
            <w:r w:rsidRPr="001E3D3A">
              <w:rPr>
                <w:rFonts w:ascii="Mazda Type Medium" w:hAnsi="Mazda Type Medium" w:cs="Arial"/>
                <w:lang w:val="pt-PT"/>
              </w:rPr>
              <w:t>096</w:t>
            </w:r>
          </w:p>
        </w:tc>
      </w:tr>
      <w:tr w:rsidR="005900A8" w:rsidRPr="001E3D3A" w14:paraId="12C65524" w14:textId="77777777" w:rsidTr="005900A8">
        <w:tc>
          <w:tcPr>
            <w:tcW w:w="2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441B5A" w14:textId="0BDE1253" w:rsidR="005900A8" w:rsidRPr="001E3D3A" w:rsidRDefault="0049462A" w:rsidP="005900A8">
            <w:pPr>
              <w:pStyle w:val="Tabletextleft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Distância da anca</w:t>
            </w:r>
            <w:r w:rsidR="005900A8" w:rsidRPr="001E3D3A">
              <w:rPr>
                <w:rFonts w:ascii="Mazda Type Medium" w:hAnsi="Mazda Type Medium" w:cs="Arial"/>
                <w:lang w:val="pt-PT"/>
              </w:rPr>
              <w:t xml:space="preserve"> </w:t>
            </w:r>
            <w:r w:rsidRPr="001E3D3A">
              <w:rPr>
                <w:rFonts w:ascii="Mazda Type Medium" w:hAnsi="Mazda Type Medium" w:cs="Arial"/>
                <w:lang w:val="pt-PT"/>
              </w:rPr>
              <w:t>a</w:t>
            </w:r>
            <w:r w:rsidR="005900A8" w:rsidRPr="001E3D3A">
              <w:rPr>
                <w:rFonts w:ascii="Mazda Type Medium" w:hAnsi="Mazda Type Medium" w:cs="Arial"/>
                <w:lang w:val="pt-PT"/>
              </w:rPr>
              <w:t xml:space="preserve">o </w:t>
            </w:r>
            <w:r w:rsidRPr="001E3D3A">
              <w:rPr>
                <w:rFonts w:ascii="Mazda Type Medium" w:hAnsi="Mazda Type Medium" w:cs="Arial"/>
                <w:lang w:val="pt-PT"/>
              </w:rPr>
              <w:t>pis</w:t>
            </w:r>
            <w:r w:rsidR="005900A8" w:rsidRPr="001E3D3A">
              <w:rPr>
                <w:rFonts w:ascii="Mazda Type Medium" w:hAnsi="Mazda Type Medium" w:cs="Arial"/>
                <w:lang w:val="pt-PT"/>
              </w:rPr>
              <w:t>o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DA21CB" w14:textId="77777777" w:rsidR="005900A8" w:rsidRPr="001E3D3A" w:rsidRDefault="005900A8" w:rsidP="005900A8">
            <w:pPr>
              <w:pStyle w:val="Tabletextleft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mm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4F10E8" w14:textId="77777777" w:rsidR="005900A8" w:rsidRPr="001E3D3A" w:rsidRDefault="005900A8" w:rsidP="005900A8">
            <w:pPr>
              <w:pStyle w:val="Tabeltextcentered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145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7487BE8" w14:textId="77777777" w:rsidR="005900A8" w:rsidRPr="001E3D3A" w:rsidRDefault="005900A8" w:rsidP="005900A8">
            <w:pPr>
              <w:pStyle w:val="Tabeltextcentered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145</w:t>
            </w:r>
          </w:p>
        </w:tc>
      </w:tr>
      <w:tr w:rsidR="005900A8" w:rsidRPr="001E3D3A" w14:paraId="37063F84" w14:textId="77777777" w:rsidTr="005900A8">
        <w:tc>
          <w:tcPr>
            <w:tcW w:w="922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DBD0218" w14:textId="3E683929" w:rsidR="005900A8" w:rsidRPr="001E3D3A" w:rsidRDefault="005900A8" w:rsidP="005900A8">
            <w:pPr>
              <w:pStyle w:val="Tabletextleft"/>
              <w:rPr>
                <w:rStyle w:val="Forte"/>
                <w:rFonts w:ascii="Mazda Type Medium" w:hAnsi="Mazda Type Medium" w:cs="Arial"/>
                <w:lang w:val="pt-PT"/>
              </w:rPr>
            </w:pPr>
            <w:r w:rsidRPr="001E3D3A">
              <w:rPr>
                <w:rStyle w:val="Forte"/>
                <w:rFonts w:ascii="Mazda Type Medium" w:hAnsi="Mazda Type Medium" w:cs="Arial"/>
                <w:lang w:val="pt-PT"/>
              </w:rPr>
              <w:t>B</w:t>
            </w:r>
            <w:r w:rsidR="00EB2C64" w:rsidRPr="001E3D3A">
              <w:rPr>
                <w:rStyle w:val="Forte"/>
                <w:rFonts w:ascii="Mazda Type Medium" w:hAnsi="Mazda Type Medium" w:cs="Arial"/>
                <w:lang w:val="pt-PT"/>
              </w:rPr>
              <w:t>a</w:t>
            </w:r>
            <w:r w:rsidR="00EB2C64" w:rsidRPr="001E3D3A">
              <w:rPr>
                <w:rStyle w:val="Forte"/>
                <w:rFonts w:ascii="Mazda Type Medium" w:hAnsi="Mazda Type Medium"/>
                <w:lang w:val="pt-PT"/>
              </w:rPr>
              <w:t>gageira</w:t>
            </w:r>
          </w:p>
        </w:tc>
      </w:tr>
      <w:tr w:rsidR="005900A8" w:rsidRPr="001E3D3A" w14:paraId="7C0E58B8" w14:textId="77777777" w:rsidTr="005900A8">
        <w:tc>
          <w:tcPr>
            <w:tcW w:w="2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BF7AE8" w14:textId="77777777" w:rsidR="005900A8" w:rsidRPr="001E3D3A" w:rsidRDefault="005900A8" w:rsidP="005900A8">
            <w:pPr>
              <w:pStyle w:val="Tabletextleft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Volume**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DAC27E" w14:textId="77777777" w:rsidR="005900A8" w:rsidRPr="001E3D3A" w:rsidRDefault="005900A8" w:rsidP="005900A8">
            <w:pPr>
              <w:pStyle w:val="Tabletextleft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l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6415B1" w14:textId="77777777" w:rsidR="005900A8" w:rsidRPr="001E3D3A" w:rsidRDefault="005900A8" w:rsidP="005900A8">
            <w:pPr>
              <w:pStyle w:val="Tabeltextcentered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130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6A110CC" w14:textId="77777777" w:rsidR="005900A8" w:rsidRPr="001E3D3A" w:rsidRDefault="005900A8" w:rsidP="005900A8">
            <w:pPr>
              <w:pStyle w:val="Tabeltextcentered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127</w:t>
            </w:r>
          </w:p>
        </w:tc>
      </w:tr>
      <w:tr w:rsidR="005900A8" w:rsidRPr="001E3D3A" w14:paraId="3CB6E573" w14:textId="77777777" w:rsidTr="005900A8">
        <w:tc>
          <w:tcPr>
            <w:tcW w:w="2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6E794A" w14:textId="2917476F" w:rsidR="005900A8" w:rsidRPr="001E3D3A" w:rsidRDefault="0049462A" w:rsidP="005900A8">
            <w:pPr>
              <w:pStyle w:val="Tabletextleft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Pis</w:t>
            </w:r>
            <w:r w:rsidR="005900A8" w:rsidRPr="001E3D3A">
              <w:rPr>
                <w:rFonts w:ascii="Mazda Type Medium" w:hAnsi="Mazda Type Medium" w:cs="Arial"/>
                <w:lang w:val="pt-PT"/>
              </w:rPr>
              <w:t>o</w:t>
            </w:r>
            <w:r w:rsidRPr="001E3D3A">
              <w:rPr>
                <w:rFonts w:ascii="Mazda Type Medium" w:hAnsi="Mazda Type Medium" w:cs="Arial"/>
                <w:lang w:val="pt-PT"/>
              </w:rPr>
              <w:t xml:space="preserve"> da bagagei</w:t>
            </w:r>
            <w:r w:rsidR="005900A8" w:rsidRPr="001E3D3A">
              <w:rPr>
                <w:rFonts w:ascii="Mazda Type Medium" w:hAnsi="Mazda Type Medium" w:cs="Arial"/>
                <w:lang w:val="pt-PT"/>
              </w:rPr>
              <w:t>r</w:t>
            </w:r>
            <w:r w:rsidRPr="001E3D3A">
              <w:rPr>
                <w:rFonts w:ascii="Mazda Type Medium" w:hAnsi="Mazda Type Medium" w:cs="Arial"/>
                <w:lang w:val="pt-PT"/>
              </w:rPr>
              <w:t>a</w:t>
            </w:r>
            <w:r w:rsidR="005900A8" w:rsidRPr="001E3D3A">
              <w:rPr>
                <w:rFonts w:ascii="Mazda Type Medium" w:hAnsi="Mazda Type Medium" w:cs="Arial"/>
                <w:lang w:val="pt-PT"/>
              </w:rPr>
              <w:t>, dist</w:t>
            </w:r>
            <w:r w:rsidRPr="001E3D3A">
              <w:rPr>
                <w:rFonts w:ascii="Mazda Type Medium" w:hAnsi="Mazda Type Medium" w:cs="Arial"/>
                <w:lang w:val="pt-PT"/>
              </w:rPr>
              <w:t>â</w:t>
            </w:r>
            <w:r w:rsidR="005900A8" w:rsidRPr="001E3D3A">
              <w:rPr>
                <w:rFonts w:ascii="Mazda Type Medium" w:hAnsi="Mazda Type Medium" w:cs="Arial"/>
                <w:lang w:val="pt-PT"/>
              </w:rPr>
              <w:t>nc</w:t>
            </w:r>
            <w:r w:rsidRPr="001E3D3A">
              <w:rPr>
                <w:rFonts w:ascii="Mazda Type Medium" w:hAnsi="Mazda Type Medium" w:cs="Arial"/>
                <w:lang w:val="pt-PT"/>
              </w:rPr>
              <w:t>ia do</w:t>
            </w:r>
            <w:r w:rsidR="005900A8" w:rsidRPr="001E3D3A">
              <w:rPr>
                <w:rFonts w:ascii="Mazda Type Medium" w:hAnsi="Mazda Type Medium" w:cs="Arial"/>
                <w:lang w:val="pt-PT"/>
              </w:rPr>
              <w:t xml:space="preserve"> </w:t>
            </w:r>
            <w:r w:rsidRPr="001E3D3A">
              <w:rPr>
                <w:rFonts w:ascii="Mazda Type Medium" w:hAnsi="Mazda Type Medium" w:cs="Arial"/>
                <w:lang w:val="pt-PT"/>
              </w:rPr>
              <w:t>s</w:t>
            </w:r>
            <w:r w:rsidR="005900A8" w:rsidRPr="001E3D3A">
              <w:rPr>
                <w:rFonts w:ascii="Mazda Type Medium" w:hAnsi="Mazda Type Medium" w:cs="Arial"/>
                <w:lang w:val="pt-PT"/>
              </w:rPr>
              <w:t>o</w:t>
            </w:r>
            <w:r w:rsidRPr="001E3D3A">
              <w:rPr>
                <w:rFonts w:ascii="Mazda Type Medium" w:hAnsi="Mazda Type Medium" w:cs="Arial"/>
                <w:lang w:val="pt-PT"/>
              </w:rPr>
              <w:t>lo</w:t>
            </w:r>
            <w:r w:rsidR="005900A8" w:rsidRPr="001E3D3A">
              <w:rPr>
                <w:rFonts w:ascii="Mazda Type Medium" w:hAnsi="Mazda Type Medium" w:cs="Arial"/>
                <w:lang w:val="pt-PT"/>
              </w:rPr>
              <w:t>*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2FDBD5" w14:textId="77777777" w:rsidR="005900A8" w:rsidRPr="001E3D3A" w:rsidRDefault="005900A8" w:rsidP="005900A8">
            <w:pPr>
              <w:pStyle w:val="Tabletextleft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mm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114CF4" w14:textId="77777777" w:rsidR="005900A8" w:rsidRPr="001E3D3A" w:rsidRDefault="005900A8" w:rsidP="005900A8">
            <w:pPr>
              <w:pStyle w:val="Tabeltextcentered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430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FC1E690" w14:textId="77777777" w:rsidR="005900A8" w:rsidRPr="001E3D3A" w:rsidRDefault="005900A8" w:rsidP="005900A8">
            <w:pPr>
              <w:pStyle w:val="Tabeltextcentered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425/435</w:t>
            </w:r>
          </w:p>
        </w:tc>
      </w:tr>
      <w:tr w:rsidR="005900A8" w:rsidRPr="001E3D3A" w14:paraId="0C6BB855" w14:textId="77777777" w:rsidTr="005900A8">
        <w:tc>
          <w:tcPr>
            <w:tcW w:w="2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8D3D06" w14:textId="661B502B" w:rsidR="005900A8" w:rsidRPr="001E3D3A" w:rsidRDefault="0049462A" w:rsidP="005900A8">
            <w:pPr>
              <w:pStyle w:val="Tabletextleft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 xml:space="preserve">Profundidade para </w:t>
            </w:r>
            <w:r w:rsidR="005900A8" w:rsidRPr="001E3D3A">
              <w:rPr>
                <w:rFonts w:ascii="Mazda Type Medium" w:hAnsi="Mazda Type Medium" w:cs="Arial"/>
                <w:lang w:val="pt-PT"/>
              </w:rPr>
              <w:t xml:space="preserve">o </w:t>
            </w:r>
            <w:r w:rsidRPr="001E3D3A">
              <w:rPr>
                <w:rFonts w:ascii="Mazda Type Medium" w:hAnsi="Mazda Type Medium" w:cs="Arial"/>
                <w:lang w:val="pt-PT"/>
              </w:rPr>
              <w:t>piso de carga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6AFD9F" w14:textId="77777777" w:rsidR="005900A8" w:rsidRPr="001E3D3A" w:rsidRDefault="005900A8" w:rsidP="005900A8">
            <w:pPr>
              <w:pStyle w:val="Tabletextleft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mm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90B2ED" w14:textId="77777777" w:rsidR="005900A8" w:rsidRPr="001E3D3A" w:rsidRDefault="005900A8" w:rsidP="005900A8">
            <w:pPr>
              <w:pStyle w:val="Tabeltextcentered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455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92CF2CF" w14:textId="77777777" w:rsidR="005900A8" w:rsidRPr="001E3D3A" w:rsidRDefault="005900A8" w:rsidP="005900A8">
            <w:pPr>
              <w:pStyle w:val="Tabeltextcentered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455</w:t>
            </w:r>
          </w:p>
        </w:tc>
      </w:tr>
      <w:tr w:rsidR="005900A8" w:rsidRPr="001E3D3A" w14:paraId="22802321" w14:textId="77777777" w:rsidTr="005900A8">
        <w:tc>
          <w:tcPr>
            <w:tcW w:w="2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B8B5326" w14:textId="4ED46D69" w:rsidR="005900A8" w:rsidRPr="001E3D3A" w:rsidRDefault="0049462A" w:rsidP="005900A8">
            <w:pPr>
              <w:pStyle w:val="Tabletextleft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Comprimento do piso de carga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018A1B" w14:textId="77777777" w:rsidR="005900A8" w:rsidRPr="001E3D3A" w:rsidRDefault="005900A8" w:rsidP="005900A8">
            <w:pPr>
              <w:pStyle w:val="Tabletextleft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mm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1C1B95" w14:textId="77777777" w:rsidR="005900A8" w:rsidRPr="001E3D3A" w:rsidRDefault="005900A8" w:rsidP="005900A8">
            <w:pPr>
              <w:pStyle w:val="Tabeltextcentered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640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25ADA93" w14:textId="77777777" w:rsidR="005900A8" w:rsidRPr="001E3D3A" w:rsidRDefault="005900A8" w:rsidP="005900A8">
            <w:pPr>
              <w:pStyle w:val="Tabeltextcentered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640</w:t>
            </w:r>
          </w:p>
        </w:tc>
      </w:tr>
      <w:tr w:rsidR="005900A8" w:rsidRPr="001E3D3A" w14:paraId="29838CF0" w14:textId="77777777" w:rsidTr="005900A8">
        <w:tc>
          <w:tcPr>
            <w:tcW w:w="2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D067DB" w14:textId="5BC09C0A" w:rsidR="005900A8" w:rsidRPr="001E3D3A" w:rsidRDefault="0049462A" w:rsidP="005900A8">
            <w:pPr>
              <w:pStyle w:val="Tabletextleft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Largura no piso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2CFF3E" w14:textId="77777777" w:rsidR="005900A8" w:rsidRPr="001E3D3A" w:rsidRDefault="005900A8" w:rsidP="005900A8">
            <w:pPr>
              <w:pStyle w:val="Tabletextleft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mm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48E0AF" w14:textId="01CFE5D0" w:rsidR="005900A8" w:rsidRPr="001E3D3A" w:rsidRDefault="005900A8" w:rsidP="005900A8">
            <w:pPr>
              <w:pStyle w:val="Tabeltextcentered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1</w:t>
            </w:r>
            <w:r w:rsidR="00AC068D" w:rsidRPr="001E3D3A">
              <w:rPr>
                <w:rFonts w:ascii="Mazda Type Medium" w:hAnsi="Mazda Type Medium" w:cs="Arial"/>
                <w:lang w:val="pt-PT"/>
              </w:rPr>
              <w:t>.</w:t>
            </w:r>
            <w:r w:rsidRPr="001E3D3A">
              <w:rPr>
                <w:rFonts w:ascii="Mazda Type Medium" w:hAnsi="Mazda Type Medium" w:cs="Arial"/>
                <w:lang w:val="pt-PT"/>
              </w:rPr>
              <w:t>100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9E0A0BF" w14:textId="5CAC063F" w:rsidR="005900A8" w:rsidRPr="001E3D3A" w:rsidRDefault="005900A8" w:rsidP="005900A8">
            <w:pPr>
              <w:pStyle w:val="Tabeltextcentered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1</w:t>
            </w:r>
            <w:r w:rsidR="00AC068D" w:rsidRPr="001E3D3A">
              <w:rPr>
                <w:rFonts w:ascii="Mazda Type Medium" w:hAnsi="Mazda Type Medium" w:cs="Arial"/>
                <w:lang w:val="pt-PT"/>
              </w:rPr>
              <w:t>.</w:t>
            </w:r>
            <w:r w:rsidRPr="001E3D3A">
              <w:rPr>
                <w:rFonts w:ascii="Mazda Type Medium" w:hAnsi="Mazda Type Medium" w:cs="Arial"/>
                <w:lang w:val="pt-PT"/>
              </w:rPr>
              <w:t>100</w:t>
            </w:r>
          </w:p>
        </w:tc>
      </w:tr>
      <w:tr w:rsidR="005900A8" w:rsidRPr="001E3D3A" w14:paraId="6EA08B0B" w14:textId="77777777" w:rsidTr="005900A8">
        <w:tc>
          <w:tcPr>
            <w:tcW w:w="2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C2ACF4" w14:textId="617E04DA" w:rsidR="005900A8" w:rsidRPr="001E3D3A" w:rsidRDefault="00893FF6" w:rsidP="005900A8">
            <w:pPr>
              <w:pStyle w:val="Tabletextleft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/>
                <w:lang w:val="pt-PT"/>
              </w:rPr>
              <w:t>Amplitude de abertura do portão traseiro, distância ao solo</w:t>
            </w:r>
            <w:r w:rsidRPr="001E3D3A">
              <w:rPr>
                <w:rFonts w:ascii="Mazda Type Medium" w:hAnsi="Mazda Type Medium" w:cs="Arial"/>
                <w:lang w:val="pt-PT"/>
              </w:rPr>
              <w:t xml:space="preserve"> </w:t>
            </w:r>
            <w:r w:rsidR="005900A8" w:rsidRPr="001E3D3A">
              <w:rPr>
                <w:rFonts w:ascii="Mazda Type Medium" w:hAnsi="Mazda Type Medium" w:cs="Arial"/>
                <w:lang w:val="pt-PT"/>
              </w:rPr>
              <w:t>*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71D758" w14:textId="77777777" w:rsidR="005900A8" w:rsidRPr="001E3D3A" w:rsidRDefault="005900A8" w:rsidP="005900A8">
            <w:pPr>
              <w:pStyle w:val="Tabletextleft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mm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5F287A" w14:textId="77777777" w:rsidR="005900A8" w:rsidRPr="001E3D3A" w:rsidRDefault="005900A8" w:rsidP="005900A8">
            <w:pPr>
              <w:pStyle w:val="Tabeltextcentered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821/828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CA0C488" w14:textId="77777777" w:rsidR="005900A8" w:rsidRPr="001E3D3A" w:rsidRDefault="005900A8" w:rsidP="005900A8">
            <w:pPr>
              <w:pStyle w:val="Tabeltextcentered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816/826</w:t>
            </w:r>
          </w:p>
        </w:tc>
      </w:tr>
      <w:tr w:rsidR="005900A8" w:rsidRPr="001E3D3A" w14:paraId="32282B8F" w14:textId="77777777" w:rsidTr="005900A8">
        <w:tc>
          <w:tcPr>
            <w:tcW w:w="2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0305BB" w14:textId="6EB087F9" w:rsidR="005900A8" w:rsidRPr="001E3D3A" w:rsidRDefault="00893FF6" w:rsidP="005900A8">
            <w:pPr>
              <w:pStyle w:val="Tabletextleft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Largura de abertura da bagageira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FF9D98" w14:textId="77777777" w:rsidR="005900A8" w:rsidRPr="001E3D3A" w:rsidRDefault="005900A8" w:rsidP="005900A8">
            <w:pPr>
              <w:pStyle w:val="Tabletextleft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mm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4D8EB6" w14:textId="77777777" w:rsidR="005900A8" w:rsidRPr="001E3D3A" w:rsidRDefault="005900A8" w:rsidP="005900A8">
            <w:pPr>
              <w:pStyle w:val="Tabeltextcentered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808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D68A252" w14:textId="77777777" w:rsidR="005900A8" w:rsidRPr="001E3D3A" w:rsidRDefault="005900A8" w:rsidP="005900A8">
            <w:pPr>
              <w:pStyle w:val="Tabeltextcentered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769</w:t>
            </w:r>
          </w:p>
        </w:tc>
      </w:tr>
      <w:tr w:rsidR="005900A8" w:rsidRPr="001E3D3A" w14:paraId="0C8A040B" w14:textId="77777777" w:rsidTr="005900A8">
        <w:tc>
          <w:tcPr>
            <w:tcW w:w="9222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A1BEBE2" w14:textId="77777777" w:rsidR="005900A8" w:rsidRPr="001E3D3A" w:rsidRDefault="005900A8" w:rsidP="005900A8">
            <w:pPr>
              <w:pStyle w:val="Textodenotaderodap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</w:p>
          <w:p w14:paraId="2C351C43" w14:textId="16075BE6" w:rsidR="005900A8" w:rsidRPr="001E3D3A" w:rsidRDefault="005900A8" w:rsidP="005900A8">
            <w:pPr>
              <w:pStyle w:val="Textodenotaderodap"/>
              <w:rPr>
                <w:rStyle w:val="Refdenotaderodap"/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1E3D3A">
              <w:rPr>
                <w:rStyle w:val="Refdenotaderodap"/>
                <w:rFonts w:ascii="Mazda Type Medium" w:hAnsi="Mazda Type Medium" w:cs="Arial"/>
                <w:sz w:val="16"/>
                <w:szCs w:val="16"/>
                <w:lang w:val="pt-PT"/>
              </w:rPr>
              <w:t xml:space="preserve">* </w:t>
            </w:r>
            <w:r w:rsidR="00AC068D" w:rsidRPr="001E3D3A">
              <w:rPr>
                <w:rStyle w:val="Refdenotaderodap"/>
                <w:rFonts w:ascii="Mazda Type Medium" w:hAnsi="Mazda Type Medium" w:cs="Arial"/>
                <w:sz w:val="16"/>
                <w:szCs w:val="16"/>
                <w:lang w:val="pt-PT"/>
              </w:rPr>
              <w:t>C</w:t>
            </w:r>
            <w:r w:rsidR="00AC068D" w:rsidRPr="001E3D3A">
              <w:rPr>
                <w:rStyle w:val="Refdenotaderodap"/>
                <w:rFonts w:ascii="Mazda Type Medium" w:hAnsi="Mazda Type Medium"/>
                <w:sz w:val="16"/>
                <w:szCs w:val="16"/>
                <w:lang w:val="pt-PT"/>
              </w:rPr>
              <w:t>om jantes</w:t>
            </w:r>
            <w:r w:rsidRPr="001E3D3A">
              <w:rPr>
                <w:rStyle w:val="Refdenotaderodap"/>
                <w:rFonts w:ascii="Mazda Type Medium" w:hAnsi="Mazda Type Medium" w:cs="Arial"/>
                <w:sz w:val="16"/>
                <w:szCs w:val="16"/>
                <w:lang w:val="pt-PT"/>
              </w:rPr>
              <w:t xml:space="preserve"> 16 / 17</w:t>
            </w:r>
            <w:r w:rsidR="00AC068D" w:rsidRPr="001E3D3A">
              <w:rPr>
                <w:rStyle w:val="Refdenotaderodap"/>
                <w:rFonts w:ascii="Mazda Type Medium" w:hAnsi="Mazda Type Medium" w:cs="Arial"/>
                <w:sz w:val="16"/>
                <w:szCs w:val="16"/>
                <w:lang w:val="pt-PT"/>
              </w:rPr>
              <w:t xml:space="preserve"> </w:t>
            </w:r>
            <w:r w:rsidR="00AC068D" w:rsidRPr="001E3D3A">
              <w:rPr>
                <w:rStyle w:val="Refdenotaderodap"/>
                <w:rFonts w:ascii="Mazda Type Medium" w:hAnsi="Mazda Type Medium"/>
                <w:sz w:val="16"/>
                <w:szCs w:val="16"/>
                <w:lang w:val="pt-PT"/>
              </w:rPr>
              <w:t>poegada</w:t>
            </w:r>
            <w:r w:rsidRPr="001E3D3A">
              <w:rPr>
                <w:rStyle w:val="Refdenotaderodap"/>
                <w:rFonts w:ascii="Mazda Type Medium" w:hAnsi="Mazda Type Medium" w:cs="Arial"/>
                <w:sz w:val="16"/>
                <w:szCs w:val="16"/>
                <w:lang w:val="pt-PT"/>
              </w:rPr>
              <w:t>s</w:t>
            </w:r>
          </w:p>
        </w:tc>
      </w:tr>
      <w:tr w:rsidR="005900A8" w:rsidRPr="001E3D3A" w14:paraId="4BF034B4" w14:textId="77777777" w:rsidTr="005900A8">
        <w:tc>
          <w:tcPr>
            <w:tcW w:w="9222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5C9DB56" w14:textId="5DE92196" w:rsidR="005900A8" w:rsidRPr="001E3D3A" w:rsidRDefault="005900A8" w:rsidP="005900A8">
            <w:pPr>
              <w:pStyle w:val="Textodenotaderodap"/>
              <w:rPr>
                <w:rStyle w:val="Refdenotaderodap"/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1E3D3A">
              <w:rPr>
                <w:rStyle w:val="Refdenotaderodap"/>
                <w:rFonts w:ascii="Mazda Type Medium" w:hAnsi="Mazda Type Medium" w:cs="Arial"/>
                <w:sz w:val="16"/>
                <w:szCs w:val="16"/>
                <w:lang w:val="pt-PT"/>
              </w:rPr>
              <w:t xml:space="preserve">** </w:t>
            </w:r>
            <w:r w:rsidR="0049462A" w:rsidRPr="001E3D3A">
              <w:rPr>
                <w:rStyle w:val="Refdenotaderodap"/>
                <w:rFonts w:ascii="Mazda Type Medium" w:hAnsi="Mazda Type Medium" w:cs="Arial"/>
                <w:sz w:val="16"/>
                <w:szCs w:val="16"/>
                <w:lang w:val="pt-PT"/>
              </w:rPr>
              <w:t>V</w:t>
            </w:r>
            <w:r w:rsidRPr="001E3D3A">
              <w:rPr>
                <w:rStyle w:val="Refdenotaderodap"/>
                <w:rFonts w:ascii="Mazda Type Medium" w:hAnsi="Mazda Type Medium" w:cs="Arial"/>
                <w:sz w:val="16"/>
                <w:szCs w:val="16"/>
                <w:lang w:val="pt-PT"/>
              </w:rPr>
              <w:t>al</w:t>
            </w:r>
            <w:r w:rsidR="0049462A" w:rsidRPr="001E3D3A">
              <w:rPr>
                <w:rStyle w:val="Refdenotaderodap"/>
                <w:rFonts w:ascii="Mazda Type Medium" w:hAnsi="Mazda Type Medium" w:cs="Arial"/>
                <w:sz w:val="16"/>
                <w:szCs w:val="16"/>
                <w:lang w:val="pt-PT"/>
              </w:rPr>
              <w:t>or DIN</w:t>
            </w:r>
            <w:r w:rsidRPr="001E3D3A">
              <w:rPr>
                <w:rStyle w:val="Refdenotaderodap"/>
                <w:rFonts w:ascii="Mazda Type Medium" w:hAnsi="Mazda Type Medium" w:cs="Arial"/>
                <w:sz w:val="16"/>
                <w:szCs w:val="16"/>
                <w:lang w:val="pt-PT"/>
              </w:rPr>
              <w:t>, includin</w:t>
            </w:r>
            <w:r w:rsidR="0049462A" w:rsidRPr="001E3D3A">
              <w:rPr>
                <w:rStyle w:val="Refdenotaderodap"/>
                <w:rFonts w:ascii="Mazda Type Medium" w:hAnsi="Mazda Type Medium" w:cs="Arial"/>
                <w:sz w:val="16"/>
                <w:szCs w:val="16"/>
                <w:lang w:val="pt-PT"/>
              </w:rPr>
              <w:t>d</w:t>
            </w:r>
            <w:r w:rsidR="0049462A" w:rsidRPr="001E3D3A">
              <w:rPr>
                <w:rStyle w:val="Refdenotaderodap"/>
                <w:rFonts w:ascii="Mazda Type Medium" w:hAnsi="Mazda Type Medium"/>
                <w:lang w:val="pt-PT"/>
              </w:rPr>
              <w:t>o</w:t>
            </w:r>
            <w:r w:rsidRPr="001E3D3A">
              <w:rPr>
                <w:rStyle w:val="Refdenotaderodap"/>
                <w:rFonts w:ascii="Mazda Type Medium" w:hAnsi="Mazda Type Medium" w:cs="Arial"/>
                <w:sz w:val="16"/>
                <w:szCs w:val="16"/>
                <w:lang w:val="pt-PT"/>
              </w:rPr>
              <w:t xml:space="preserve"> sub-trunk </w:t>
            </w:r>
          </w:p>
        </w:tc>
      </w:tr>
    </w:tbl>
    <w:p w14:paraId="6F144C92" w14:textId="77777777" w:rsidR="005900A8" w:rsidRPr="001E3D3A" w:rsidRDefault="005900A8" w:rsidP="005900A8">
      <w:pPr>
        <w:rPr>
          <w:rFonts w:ascii="Mazda Type Medium" w:hAnsi="Mazda Type Medium"/>
          <w:lang w:val="pt-PT" w:eastAsia="ja-JP"/>
        </w:rPr>
      </w:pPr>
    </w:p>
    <w:p w14:paraId="4F6147E9" w14:textId="77777777" w:rsidR="005900A8" w:rsidRPr="001E3D3A" w:rsidRDefault="005900A8">
      <w:pPr>
        <w:keepLines w:val="0"/>
        <w:tabs>
          <w:tab w:val="clear" w:pos="1320"/>
        </w:tabs>
        <w:suppressAutoHyphens w:val="0"/>
        <w:spacing w:after="0" w:line="240" w:lineRule="auto"/>
        <w:jc w:val="left"/>
        <w:rPr>
          <w:rFonts w:ascii="Mazda Type Medium" w:eastAsia="MS PGothic" w:hAnsi="Mazda Type Medium" w:cstheme="majorHAnsi"/>
          <w:b/>
          <w:caps/>
          <w:kern w:val="2"/>
          <w:sz w:val="22"/>
          <w:szCs w:val="22"/>
          <w:lang w:val="pt-PT" w:eastAsia="ja-JP"/>
        </w:rPr>
      </w:pPr>
      <w:bookmarkStart w:id="9" w:name="RANGE!F3"/>
      <w:r w:rsidRPr="001E3D3A">
        <w:rPr>
          <w:rFonts w:ascii="Mazda Type Medium" w:hAnsi="Mazda Type Medium"/>
          <w:lang w:val="pt-PT"/>
        </w:rPr>
        <w:br w:type="page"/>
      </w:r>
    </w:p>
    <w:p w14:paraId="37F9FDE0" w14:textId="3736B593" w:rsidR="005900A8" w:rsidRPr="001E3D3A" w:rsidRDefault="00893FF6" w:rsidP="005900A8">
      <w:pPr>
        <w:pStyle w:val="Ttulo2"/>
        <w:rPr>
          <w:rFonts w:ascii="Mazda Type Medium" w:hAnsi="Mazda Type Medium"/>
          <w:lang w:val="pt-PT"/>
        </w:rPr>
      </w:pPr>
      <w:r w:rsidRPr="001E3D3A">
        <w:rPr>
          <w:rFonts w:ascii="Mazda Type Medium" w:hAnsi="Mazda Type Medium"/>
          <w:lang w:val="pt-PT"/>
        </w:rPr>
        <w:lastRenderedPageBreak/>
        <w:t>motor</w:t>
      </w:r>
      <w:r w:rsidR="005900A8" w:rsidRPr="001E3D3A">
        <w:rPr>
          <w:rFonts w:ascii="Mazda Type Medium" w:hAnsi="Mazda Type Medium"/>
          <w:lang w:val="pt-PT"/>
        </w:rPr>
        <w:t xml:space="preserve">ES </w:t>
      </w:r>
      <w:bookmarkEnd w:id="9"/>
    </w:p>
    <w:tbl>
      <w:tblPr>
        <w:tblStyle w:val="TabelacomGrelha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024"/>
        <w:gridCol w:w="966"/>
        <w:gridCol w:w="1516"/>
        <w:gridCol w:w="1522"/>
        <w:gridCol w:w="1516"/>
        <w:gridCol w:w="1516"/>
      </w:tblGrid>
      <w:tr w:rsidR="005900A8" w:rsidRPr="001E3D3A" w14:paraId="249A4458" w14:textId="77777777" w:rsidTr="005900A8">
        <w:tc>
          <w:tcPr>
            <w:tcW w:w="2990" w:type="dxa"/>
            <w:gridSpan w:val="2"/>
            <w:vMerge w:val="restart"/>
            <w:vAlign w:val="center"/>
          </w:tcPr>
          <w:p w14:paraId="0C8D3AF7" w14:textId="77777777" w:rsidR="005900A8" w:rsidRPr="001E3D3A" w:rsidRDefault="005900A8" w:rsidP="005900A8">
            <w:pPr>
              <w:rPr>
                <w:rFonts w:ascii="Mazda Type Medium" w:hAnsi="Mazda Type Medium" w:cs="Arial"/>
                <w:lang w:val="pt-PT" w:eastAsia="ja-JP"/>
              </w:rPr>
            </w:pPr>
          </w:p>
        </w:tc>
        <w:tc>
          <w:tcPr>
            <w:tcW w:w="3038" w:type="dxa"/>
            <w:gridSpan w:val="2"/>
            <w:shd w:val="clear" w:color="auto" w:fill="DCDCDC" w:themeFill="background2"/>
            <w:vAlign w:val="center"/>
          </w:tcPr>
          <w:p w14:paraId="211BDF3D" w14:textId="77777777" w:rsidR="005900A8" w:rsidRPr="001E3D3A" w:rsidRDefault="005900A8" w:rsidP="005900A8">
            <w:pPr>
              <w:pStyle w:val="Tabletitle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MX-5</w:t>
            </w:r>
          </w:p>
        </w:tc>
        <w:tc>
          <w:tcPr>
            <w:tcW w:w="3032" w:type="dxa"/>
            <w:gridSpan w:val="2"/>
            <w:shd w:val="clear" w:color="auto" w:fill="DCDCDC" w:themeFill="background2"/>
            <w:vAlign w:val="center"/>
          </w:tcPr>
          <w:p w14:paraId="454FE1E7" w14:textId="77777777" w:rsidR="005900A8" w:rsidRPr="001E3D3A" w:rsidRDefault="005900A8" w:rsidP="005900A8">
            <w:pPr>
              <w:pStyle w:val="Tabletitle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MX-5 RF</w:t>
            </w:r>
          </w:p>
        </w:tc>
      </w:tr>
      <w:tr w:rsidR="005900A8" w:rsidRPr="001E3D3A" w14:paraId="0B65EF52" w14:textId="77777777" w:rsidTr="00382CEF">
        <w:trPr>
          <w:trHeight w:val="407"/>
        </w:trPr>
        <w:tc>
          <w:tcPr>
            <w:tcW w:w="2990" w:type="dxa"/>
            <w:gridSpan w:val="2"/>
            <w:vMerge/>
            <w:vAlign w:val="center"/>
          </w:tcPr>
          <w:p w14:paraId="4D3CAD40" w14:textId="77777777" w:rsidR="005900A8" w:rsidRPr="001E3D3A" w:rsidRDefault="005900A8" w:rsidP="005900A8">
            <w:pPr>
              <w:rPr>
                <w:rFonts w:ascii="Mazda Type Medium" w:hAnsi="Mazda Type Medium" w:cs="Arial"/>
                <w:lang w:val="pt-PT" w:eastAsia="ja-JP"/>
              </w:rPr>
            </w:pPr>
          </w:p>
        </w:tc>
        <w:tc>
          <w:tcPr>
            <w:tcW w:w="1516" w:type="dxa"/>
            <w:vAlign w:val="center"/>
          </w:tcPr>
          <w:p w14:paraId="2BCF3C74" w14:textId="6C375779" w:rsidR="005900A8" w:rsidRPr="001E3D3A" w:rsidRDefault="008E539B" w:rsidP="005900A8">
            <w:pPr>
              <w:pStyle w:val="Tabletitle"/>
              <w:rPr>
                <w:rFonts w:ascii="Mazda Type Medium" w:hAnsi="Mazda Type Medium" w:cs="Arial"/>
                <w:lang w:val="pt-PT"/>
              </w:rPr>
            </w:pPr>
            <w:r>
              <w:rPr>
                <w:rFonts w:ascii="Mazda Type Medium" w:hAnsi="Mazda Type Medium"/>
                <w:caps w:val="0"/>
                <w:szCs w:val="16"/>
                <w:lang w:val="pt-PT"/>
              </w:rPr>
              <w:t>Skyactiv-G</w:t>
            </w:r>
            <w:r w:rsidR="005900A8" w:rsidRPr="001E3D3A">
              <w:rPr>
                <w:rFonts w:ascii="Mazda Type Medium" w:hAnsi="Mazda Type Medium" w:cs="Arial"/>
                <w:lang w:val="pt-PT"/>
              </w:rPr>
              <w:t xml:space="preserve"> 1.5</w:t>
            </w:r>
          </w:p>
        </w:tc>
        <w:tc>
          <w:tcPr>
            <w:tcW w:w="1522" w:type="dxa"/>
            <w:vAlign w:val="center"/>
          </w:tcPr>
          <w:p w14:paraId="484EFD90" w14:textId="505EBCBE" w:rsidR="005900A8" w:rsidRPr="001E3D3A" w:rsidRDefault="008E539B" w:rsidP="005900A8">
            <w:pPr>
              <w:pStyle w:val="Tabletitle"/>
              <w:rPr>
                <w:rFonts w:ascii="Mazda Type Medium" w:hAnsi="Mazda Type Medium" w:cs="Arial"/>
                <w:lang w:val="pt-PT"/>
              </w:rPr>
            </w:pPr>
            <w:r>
              <w:rPr>
                <w:rFonts w:ascii="Mazda Type Medium" w:hAnsi="Mazda Type Medium"/>
                <w:caps w:val="0"/>
                <w:szCs w:val="16"/>
                <w:lang w:val="pt-PT"/>
              </w:rPr>
              <w:t>Skyactiv-G</w:t>
            </w:r>
            <w:r w:rsidR="005900A8" w:rsidRPr="001E3D3A">
              <w:rPr>
                <w:rFonts w:ascii="Mazda Type Medium" w:hAnsi="Mazda Type Medium" w:cs="Arial"/>
                <w:lang w:val="pt-PT"/>
              </w:rPr>
              <w:t xml:space="preserve"> 2.0</w:t>
            </w:r>
          </w:p>
        </w:tc>
        <w:tc>
          <w:tcPr>
            <w:tcW w:w="1516" w:type="dxa"/>
            <w:vAlign w:val="center"/>
          </w:tcPr>
          <w:p w14:paraId="19626BD6" w14:textId="69DAFDD8" w:rsidR="005900A8" w:rsidRPr="001E3D3A" w:rsidRDefault="008E539B" w:rsidP="005900A8">
            <w:pPr>
              <w:pStyle w:val="Tabletitle"/>
              <w:rPr>
                <w:rFonts w:ascii="Mazda Type Medium" w:hAnsi="Mazda Type Medium" w:cs="Arial"/>
                <w:lang w:val="pt-PT"/>
              </w:rPr>
            </w:pPr>
            <w:r>
              <w:rPr>
                <w:rFonts w:ascii="Mazda Type Medium" w:hAnsi="Mazda Type Medium"/>
                <w:caps w:val="0"/>
                <w:szCs w:val="16"/>
                <w:lang w:val="pt-PT"/>
              </w:rPr>
              <w:t>Skyactiv-G</w:t>
            </w:r>
            <w:r w:rsidR="005900A8" w:rsidRPr="001E3D3A">
              <w:rPr>
                <w:rFonts w:ascii="Mazda Type Medium" w:hAnsi="Mazda Type Medium" w:cs="Arial"/>
                <w:lang w:val="pt-PT"/>
              </w:rPr>
              <w:t xml:space="preserve"> 1.5</w:t>
            </w:r>
          </w:p>
        </w:tc>
        <w:tc>
          <w:tcPr>
            <w:tcW w:w="1516" w:type="dxa"/>
            <w:vAlign w:val="center"/>
          </w:tcPr>
          <w:p w14:paraId="6FCFA125" w14:textId="40ABE18C" w:rsidR="005900A8" w:rsidRPr="001E3D3A" w:rsidRDefault="008E539B" w:rsidP="005900A8">
            <w:pPr>
              <w:pStyle w:val="Tabletitle"/>
              <w:rPr>
                <w:rFonts w:ascii="Mazda Type Medium" w:hAnsi="Mazda Type Medium" w:cs="Arial"/>
                <w:lang w:val="pt-PT"/>
              </w:rPr>
            </w:pPr>
            <w:r>
              <w:rPr>
                <w:rFonts w:ascii="Mazda Type Medium" w:hAnsi="Mazda Type Medium"/>
                <w:caps w:val="0"/>
                <w:szCs w:val="16"/>
                <w:lang w:val="pt-PT"/>
              </w:rPr>
              <w:t>Skyactiv-G</w:t>
            </w:r>
            <w:r w:rsidR="005900A8" w:rsidRPr="001E3D3A">
              <w:rPr>
                <w:rFonts w:ascii="Mazda Type Medium" w:hAnsi="Mazda Type Medium" w:cs="Arial"/>
                <w:lang w:val="pt-PT"/>
              </w:rPr>
              <w:t xml:space="preserve"> 2.0</w:t>
            </w:r>
          </w:p>
        </w:tc>
      </w:tr>
      <w:tr w:rsidR="005900A8" w:rsidRPr="008E539B" w14:paraId="65DC3E16" w14:textId="77777777" w:rsidTr="005900A8">
        <w:tc>
          <w:tcPr>
            <w:tcW w:w="2024" w:type="dxa"/>
            <w:vAlign w:val="center"/>
          </w:tcPr>
          <w:p w14:paraId="609ADF66" w14:textId="0D154BD8" w:rsidR="005900A8" w:rsidRPr="001E3D3A" w:rsidRDefault="0072392F" w:rsidP="005900A8">
            <w:pPr>
              <w:pStyle w:val="Tabletextleft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szCs w:val="14"/>
                <w:lang w:val="pt-PT"/>
              </w:rPr>
              <w:t>Tipo de motor</w:t>
            </w:r>
          </w:p>
        </w:tc>
        <w:tc>
          <w:tcPr>
            <w:tcW w:w="966" w:type="dxa"/>
            <w:vAlign w:val="center"/>
          </w:tcPr>
          <w:p w14:paraId="30793841" w14:textId="77777777" w:rsidR="005900A8" w:rsidRPr="001E3D3A" w:rsidRDefault="005900A8" w:rsidP="005900A8">
            <w:pPr>
              <w:pStyle w:val="Tabletextleft"/>
              <w:rPr>
                <w:rFonts w:ascii="Mazda Type Medium" w:hAnsi="Mazda Type Medium" w:cs="Arial"/>
                <w:lang w:val="pt-PT"/>
              </w:rPr>
            </w:pPr>
          </w:p>
        </w:tc>
        <w:tc>
          <w:tcPr>
            <w:tcW w:w="1516" w:type="dxa"/>
            <w:vAlign w:val="center"/>
          </w:tcPr>
          <w:p w14:paraId="356FD42E" w14:textId="028FDF04" w:rsidR="005900A8" w:rsidRPr="001E3D3A" w:rsidRDefault="005900A8" w:rsidP="005900A8">
            <w:pPr>
              <w:pStyle w:val="Tabeltextcentered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4</w:t>
            </w:r>
            <w:r w:rsidR="0072392F" w:rsidRPr="001E3D3A">
              <w:rPr>
                <w:rFonts w:ascii="Mazda Type Medium" w:hAnsi="Mazda Type Medium" w:cs="Arial"/>
                <w:lang w:val="pt-PT"/>
              </w:rPr>
              <w:t xml:space="preserve"> cilindros em linha,</w:t>
            </w:r>
            <w:r w:rsidRPr="001E3D3A">
              <w:rPr>
                <w:rFonts w:ascii="Mazda Type Medium" w:hAnsi="Mazda Type Medium" w:cs="Arial"/>
                <w:lang w:val="pt-PT"/>
              </w:rPr>
              <w:t xml:space="preserve"> DOHC</w:t>
            </w:r>
            <w:r w:rsidR="0072392F" w:rsidRPr="001E3D3A">
              <w:rPr>
                <w:rFonts w:ascii="Mazda Type Medium" w:hAnsi="Mazda Type Medium" w:cs="Arial"/>
                <w:lang w:val="pt-PT"/>
              </w:rPr>
              <w:t xml:space="preserve">, </w:t>
            </w:r>
            <w:r w:rsidRPr="001E3D3A">
              <w:rPr>
                <w:rFonts w:ascii="Mazda Type Medium" w:hAnsi="Mazda Type Medium" w:cs="Arial"/>
                <w:lang w:val="pt-PT"/>
              </w:rPr>
              <w:t>16 v</w:t>
            </w:r>
            <w:r w:rsidR="0072392F" w:rsidRPr="001E3D3A">
              <w:rPr>
                <w:rFonts w:ascii="Mazda Type Medium" w:hAnsi="Mazda Type Medium" w:cs="Arial"/>
                <w:lang w:val="pt-PT"/>
              </w:rPr>
              <w:t>á</w:t>
            </w:r>
            <w:r w:rsidRPr="001E3D3A">
              <w:rPr>
                <w:rFonts w:ascii="Mazda Type Medium" w:hAnsi="Mazda Type Medium" w:cs="Arial"/>
                <w:lang w:val="pt-PT"/>
              </w:rPr>
              <w:t>lv</w:t>
            </w:r>
            <w:r w:rsidR="0072392F" w:rsidRPr="001E3D3A">
              <w:rPr>
                <w:rFonts w:ascii="Mazda Type Medium" w:hAnsi="Mazda Type Medium" w:cs="Arial"/>
                <w:lang w:val="pt-PT"/>
              </w:rPr>
              <w:t>ula</w:t>
            </w:r>
            <w:r w:rsidRPr="001E3D3A">
              <w:rPr>
                <w:rFonts w:ascii="Mazda Type Medium" w:hAnsi="Mazda Type Medium" w:cs="Arial"/>
                <w:lang w:val="pt-PT"/>
              </w:rPr>
              <w:t>s</w:t>
            </w:r>
          </w:p>
        </w:tc>
        <w:tc>
          <w:tcPr>
            <w:tcW w:w="1522" w:type="dxa"/>
            <w:vAlign w:val="center"/>
          </w:tcPr>
          <w:p w14:paraId="1E2BB5E4" w14:textId="1105B7A8" w:rsidR="005900A8" w:rsidRPr="001E3D3A" w:rsidRDefault="0072392F" w:rsidP="005900A8">
            <w:pPr>
              <w:pStyle w:val="Tabeltextcentered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4 cilindros em linha, DOHC, 16 válvulas</w:t>
            </w:r>
          </w:p>
        </w:tc>
        <w:tc>
          <w:tcPr>
            <w:tcW w:w="1516" w:type="dxa"/>
            <w:vAlign w:val="center"/>
          </w:tcPr>
          <w:p w14:paraId="0DEDA2C1" w14:textId="36C88FBE" w:rsidR="005900A8" w:rsidRPr="001E3D3A" w:rsidRDefault="0072392F" w:rsidP="005900A8">
            <w:pPr>
              <w:pStyle w:val="Tabeltextcentered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4 cilindros em linha, DOHC, 16 válvulas</w:t>
            </w:r>
          </w:p>
        </w:tc>
        <w:tc>
          <w:tcPr>
            <w:tcW w:w="1516" w:type="dxa"/>
            <w:vAlign w:val="center"/>
          </w:tcPr>
          <w:p w14:paraId="70897F0E" w14:textId="60C70833" w:rsidR="005900A8" w:rsidRPr="001E3D3A" w:rsidRDefault="0072392F" w:rsidP="005900A8">
            <w:pPr>
              <w:pStyle w:val="Tabeltextcentered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4 cilindros em linha, DOHC, 16 válvulas</w:t>
            </w:r>
          </w:p>
        </w:tc>
      </w:tr>
      <w:tr w:rsidR="0072392F" w:rsidRPr="001E3D3A" w14:paraId="2F28EBF0" w14:textId="77777777" w:rsidTr="005900A8">
        <w:tc>
          <w:tcPr>
            <w:tcW w:w="2024" w:type="dxa"/>
            <w:vAlign w:val="center"/>
          </w:tcPr>
          <w:p w14:paraId="4D46B186" w14:textId="58564DC9" w:rsidR="0072392F" w:rsidRPr="001E3D3A" w:rsidRDefault="0072392F" w:rsidP="0072392F">
            <w:pPr>
              <w:pStyle w:val="Tabletextleft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szCs w:val="14"/>
                <w:lang w:val="pt-PT"/>
              </w:rPr>
              <w:t>Cilindrada</w:t>
            </w:r>
          </w:p>
        </w:tc>
        <w:tc>
          <w:tcPr>
            <w:tcW w:w="966" w:type="dxa"/>
            <w:vAlign w:val="center"/>
          </w:tcPr>
          <w:p w14:paraId="2C155239" w14:textId="615D6945" w:rsidR="0072392F" w:rsidRPr="001E3D3A" w:rsidRDefault="0072392F" w:rsidP="0072392F">
            <w:pPr>
              <w:pStyle w:val="Tabletextleft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cm</w:t>
            </w:r>
            <w:r w:rsidRPr="001E3D3A">
              <w:rPr>
                <w:rStyle w:val="Refdenotaderodap"/>
                <w:rFonts w:ascii="Mazda Type Medium" w:hAnsi="Mazda Type Medium" w:cs="Arial"/>
                <w:lang w:val="pt-PT"/>
              </w:rPr>
              <w:t>3</w:t>
            </w:r>
          </w:p>
        </w:tc>
        <w:tc>
          <w:tcPr>
            <w:tcW w:w="1516" w:type="dxa"/>
            <w:vAlign w:val="center"/>
          </w:tcPr>
          <w:p w14:paraId="490027CD" w14:textId="3E6845CA" w:rsidR="0072392F" w:rsidRPr="001E3D3A" w:rsidRDefault="0072392F" w:rsidP="0072392F">
            <w:pPr>
              <w:pStyle w:val="Tabeltextcentered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1.496</w:t>
            </w:r>
          </w:p>
        </w:tc>
        <w:tc>
          <w:tcPr>
            <w:tcW w:w="1522" w:type="dxa"/>
            <w:vAlign w:val="center"/>
          </w:tcPr>
          <w:p w14:paraId="2603CE2C" w14:textId="58595329" w:rsidR="0072392F" w:rsidRPr="001E3D3A" w:rsidRDefault="0072392F" w:rsidP="0072392F">
            <w:pPr>
              <w:pStyle w:val="Tabeltextcentered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1.998</w:t>
            </w:r>
          </w:p>
        </w:tc>
        <w:tc>
          <w:tcPr>
            <w:tcW w:w="1516" w:type="dxa"/>
            <w:vAlign w:val="center"/>
          </w:tcPr>
          <w:p w14:paraId="7B093AA2" w14:textId="0068CC42" w:rsidR="0072392F" w:rsidRPr="001E3D3A" w:rsidRDefault="0072392F" w:rsidP="0072392F">
            <w:pPr>
              <w:pStyle w:val="Tabeltextcentered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1.496</w:t>
            </w:r>
          </w:p>
        </w:tc>
        <w:tc>
          <w:tcPr>
            <w:tcW w:w="1516" w:type="dxa"/>
            <w:vAlign w:val="center"/>
          </w:tcPr>
          <w:p w14:paraId="2C1B5216" w14:textId="301A4C67" w:rsidR="0072392F" w:rsidRPr="001E3D3A" w:rsidRDefault="0072392F" w:rsidP="0072392F">
            <w:pPr>
              <w:pStyle w:val="Tabeltextcentered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1.998</w:t>
            </w:r>
          </w:p>
        </w:tc>
      </w:tr>
      <w:tr w:rsidR="0072392F" w:rsidRPr="001E3D3A" w14:paraId="229F74F4" w14:textId="77777777" w:rsidTr="005900A8">
        <w:tc>
          <w:tcPr>
            <w:tcW w:w="2024" w:type="dxa"/>
            <w:vAlign w:val="center"/>
          </w:tcPr>
          <w:p w14:paraId="4FF016C6" w14:textId="28E830C9" w:rsidR="0072392F" w:rsidRPr="001E3D3A" w:rsidRDefault="0072392F" w:rsidP="0072392F">
            <w:pPr>
              <w:pStyle w:val="Tabletextleft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szCs w:val="14"/>
                <w:lang w:val="pt-PT"/>
              </w:rPr>
              <w:t>Diâmetro x curso</w:t>
            </w:r>
          </w:p>
        </w:tc>
        <w:tc>
          <w:tcPr>
            <w:tcW w:w="966" w:type="dxa"/>
            <w:vAlign w:val="center"/>
          </w:tcPr>
          <w:p w14:paraId="48A699CC" w14:textId="34015579" w:rsidR="0072392F" w:rsidRPr="001E3D3A" w:rsidRDefault="0072392F" w:rsidP="0072392F">
            <w:pPr>
              <w:pStyle w:val="Tabletextleft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mm</w:t>
            </w:r>
          </w:p>
        </w:tc>
        <w:tc>
          <w:tcPr>
            <w:tcW w:w="1516" w:type="dxa"/>
            <w:vAlign w:val="center"/>
          </w:tcPr>
          <w:p w14:paraId="3A670838" w14:textId="2DEA10AA" w:rsidR="0072392F" w:rsidRPr="001E3D3A" w:rsidRDefault="0072392F" w:rsidP="0072392F">
            <w:pPr>
              <w:pStyle w:val="Tabeltextcentered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74</w:t>
            </w:r>
            <w:r w:rsidR="008A5B6F" w:rsidRPr="001E3D3A">
              <w:rPr>
                <w:rFonts w:ascii="Mazda Type Medium" w:hAnsi="Mazda Type Medium" w:cs="Arial"/>
                <w:lang w:val="pt-PT"/>
              </w:rPr>
              <w:t>,</w:t>
            </w:r>
            <w:r w:rsidRPr="001E3D3A">
              <w:rPr>
                <w:rFonts w:ascii="Mazda Type Medium" w:hAnsi="Mazda Type Medium" w:cs="Arial"/>
                <w:lang w:val="pt-PT"/>
              </w:rPr>
              <w:t>5 x 85</w:t>
            </w:r>
            <w:r w:rsidR="008A5B6F" w:rsidRPr="001E3D3A">
              <w:rPr>
                <w:rFonts w:ascii="Mazda Type Medium" w:hAnsi="Mazda Type Medium" w:cs="Arial"/>
                <w:lang w:val="pt-PT"/>
              </w:rPr>
              <w:t>,</w:t>
            </w:r>
            <w:r w:rsidRPr="001E3D3A">
              <w:rPr>
                <w:rFonts w:ascii="Mazda Type Medium" w:hAnsi="Mazda Type Medium" w:cs="Arial"/>
                <w:lang w:val="pt-PT"/>
              </w:rPr>
              <w:t>8</w:t>
            </w:r>
          </w:p>
        </w:tc>
        <w:tc>
          <w:tcPr>
            <w:tcW w:w="1522" w:type="dxa"/>
            <w:vAlign w:val="center"/>
          </w:tcPr>
          <w:p w14:paraId="1DB30F68" w14:textId="74BB387C" w:rsidR="0072392F" w:rsidRPr="001E3D3A" w:rsidRDefault="0072392F" w:rsidP="0072392F">
            <w:pPr>
              <w:pStyle w:val="Tabeltextcentered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83</w:t>
            </w:r>
            <w:r w:rsidR="008A5B6F" w:rsidRPr="001E3D3A">
              <w:rPr>
                <w:rFonts w:ascii="Mazda Type Medium" w:hAnsi="Mazda Type Medium" w:cs="Arial"/>
                <w:lang w:val="pt-PT"/>
              </w:rPr>
              <w:t>,</w:t>
            </w:r>
            <w:r w:rsidRPr="001E3D3A">
              <w:rPr>
                <w:rFonts w:ascii="Mazda Type Medium" w:hAnsi="Mazda Type Medium" w:cs="Arial"/>
                <w:lang w:val="pt-PT"/>
              </w:rPr>
              <w:t>5 x 91</w:t>
            </w:r>
            <w:r w:rsidR="008A5B6F" w:rsidRPr="001E3D3A">
              <w:rPr>
                <w:rFonts w:ascii="Mazda Type Medium" w:hAnsi="Mazda Type Medium" w:cs="Arial"/>
                <w:lang w:val="pt-PT"/>
              </w:rPr>
              <w:t>,</w:t>
            </w:r>
            <w:r w:rsidRPr="001E3D3A">
              <w:rPr>
                <w:rFonts w:ascii="Mazda Type Medium" w:hAnsi="Mazda Type Medium" w:cs="Arial"/>
                <w:lang w:val="pt-PT"/>
              </w:rPr>
              <w:t>2</w:t>
            </w:r>
          </w:p>
        </w:tc>
        <w:tc>
          <w:tcPr>
            <w:tcW w:w="1516" w:type="dxa"/>
            <w:vAlign w:val="center"/>
          </w:tcPr>
          <w:p w14:paraId="7962D20F" w14:textId="4DFDA57A" w:rsidR="0072392F" w:rsidRPr="001E3D3A" w:rsidRDefault="0072392F" w:rsidP="0072392F">
            <w:pPr>
              <w:pStyle w:val="Tabeltextcentered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74</w:t>
            </w:r>
            <w:r w:rsidR="008A5B6F" w:rsidRPr="001E3D3A">
              <w:rPr>
                <w:rFonts w:ascii="Mazda Type Medium" w:hAnsi="Mazda Type Medium" w:cs="Arial"/>
                <w:lang w:val="pt-PT"/>
              </w:rPr>
              <w:t>,</w:t>
            </w:r>
            <w:r w:rsidRPr="001E3D3A">
              <w:rPr>
                <w:rFonts w:ascii="Mazda Type Medium" w:hAnsi="Mazda Type Medium" w:cs="Arial"/>
                <w:lang w:val="pt-PT"/>
              </w:rPr>
              <w:t>5 x 85</w:t>
            </w:r>
            <w:r w:rsidR="008A5B6F" w:rsidRPr="001E3D3A">
              <w:rPr>
                <w:rFonts w:ascii="Mazda Type Medium" w:hAnsi="Mazda Type Medium" w:cs="Arial"/>
                <w:lang w:val="pt-PT"/>
              </w:rPr>
              <w:t>,</w:t>
            </w:r>
            <w:r w:rsidRPr="001E3D3A">
              <w:rPr>
                <w:rFonts w:ascii="Mazda Type Medium" w:hAnsi="Mazda Type Medium" w:cs="Arial"/>
                <w:lang w:val="pt-PT"/>
              </w:rPr>
              <w:t>8</w:t>
            </w:r>
          </w:p>
        </w:tc>
        <w:tc>
          <w:tcPr>
            <w:tcW w:w="1516" w:type="dxa"/>
            <w:vAlign w:val="center"/>
          </w:tcPr>
          <w:p w14:paraId="5F217C03" w14:textId="4144EF1A" w:rsidR="0072392F" w:rsidRPr="001E3D3A" w:rsidRDefault="0072392F" w:rsidP="0072392F">
            <w:pPr>
              <w:pStyle w:val="Tabeltextcentered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83</w:t>
            </w:r>
            <w:r w:rsidR="008A5B6F" w:rsidRPr="001E3D3A">
              <w:rPr>
                <w:rFonts w:ascii="Mazda Type Medium" w:hAnsi="Mazda Type Medium" w:cs="Arial"/>
                <w:lang w:val="pt-PT"/>
              </w:rPr>
              <w:t>,</w:t>
            </w:r>
            <w:r w:rsidRPr="001E3D3A">
              <w:rPr>
                <w:rFonts w:ascii="Mazda Type Medium" w:hAnsi="Mazda Type Medium" w:cs="Arial"/>
                <w:lang w:val="pt-PT"/>
              </w:rPr>
              <w:t>5 x 91</w:t>
            </w:r>
            <w:r w:rsidR="008A5B6F" w:rsidRPr="001E3D3A">
              <w:rPr>
                <w:rFonts w:ascii="Mazda Type Medium" w:hAnsi="Mazda Type Medium" w:cs="Arial"/>
                <w:lang w:val="pt-PT"/>
              </w:rPr>
              <w:t>,</w:t>
            </w:r>
            <w:r w:rsidRPr="001E3D3A">
              <w:rPr>
                <w:rFonts w:ascii="Mazda Type Medium" w:hAnsi="Mazda Type Medium" w:cs="Arial"/>
                <w:lang w:val="pt-PT"/>
              </w:rPr>
              <w:t>2</w:t>
            </w:r>
          </w:p>
        </w:tc>
      </w:tr>
      <w:tr w:rsidR="005900A8" w:rsidRPr="001E3D3A" w14:paraId="1B5A8C2C" w14:textId="77777777" w:rsidTr="005900A8">
        <w:tc>
          <w:tcPr>
            <w:tcW w:w="2024" w:type="dxa"/>
            <w:vAlign w:val="center"/>
          </w:tcPr>
          <w:p w14:paraId="5A5683C3" w14:textId="4E0048EB" w:rsidR="005900A8" w:rsidRPr="001E3D3A" w:rsidRDefault="005900A8" w:rsidP="005900A8">
            <w:pPr>
              <w:pStyle w:val="Tabletextleft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C</w:t>
            </w:r>
            <w:r w:rsidR="008A5B6F" w:rsidRPr="001E3D3A">
              <w:rPr>
                <w:rFonts w:ascii="Mazda Type Medium" w:hAnsi="Mazda Type Medium" w:cs="Arial"/>
                <w:lang w:val="pt-PT"/>
              </w:rPr>
              <w:t>o</w:t>
            </w:r>
            <w:r w:rsidRPr="001E3D3A">
              <w:rPr>
                <w:rFonts w:ascii="Mazda Type Medium" w:hAnsi="Mazda Type Medium" w:cs="Arial"/>
                <w:lang w:val="pt-PT"/>
              </w:rPr>
              <w:t>ma</w:t>
            </w:r>
            <w:r w:rsidR="008A5B6F" w:rsidRPr="001E3D3A">
              <w:rPr>
                <w:rFonts w:ascii="Mazda Type Medium" w:hAnsi="Mazda Type Medium" w:cs="Arial"/>
                <w:lang w:val="pt-PT"/>
              </w:rPr>
              <w:t>ndo da distribuição</w:t>
            </w:r>
          </w:p>
        </w:tc>
        <w:tc>
          <w:tcPr>
            <w:tcW w:w="966" w:type="dxa"/>
            <w:vAlign w:val="center"/>
          </w:tcPr>
          <w:p w14:paraId="4409C8D9" w14:textId="77777777" w:rsidR="005900A8" w:rsidRPr="001E3D3A" w:rsidRDefault="005900A8" w:rsidP="005900A8">
            <w:pPr>
              <w:pStyle w:val="Tabletextleft"/>
              <w:rPr>
                <w:rFonts w:ascii="Mazda Type Medium" w:hAnsi="Mazda Type Medium" w:cs="Arial"/>
                <w:lang w:val="pt-PT"/>
              </w:rPr>
            </w:pPr>
          </w:p>
        </w:tc>
        <w:tc>
          <w:tcPr>
            <w:tcW w:w="1516" w:type="dxa"/>
            <w:vAlign w:val="center"/>
          </w:tcPr>
          <w:p w14:paraId="466B1415" w14:textId="18517095" w:rsidR="005900A8" w:rsidRPr="001E3D3A" w:rsidRDefault="008A5B6F" w:rsidP="005900A8">
            <w:pPr>
              <w:pStyle w:val="Tabeltextcentered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Corrente</w:t>
            </w:r>
          </w:p>
        </w:tc>
        <w:tc>
          <w:tcPr>
            <w:tcW w:w="1522" w:type="dxa"/>
            <w:vAlign w:val="center"/>
          </w:tcPr>
          <w:p w14:paraId="14EE4F03" w14:textId="764492EF" w:rsidR="005900A8" w:rsidRPr="001E3D3A" w:rsidRDefault="008A5B6F" w:rsidP="005900A8">
            <w:pPr>
              <w:pStyle w:val="Tabeltextcentered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Corrente</w:t>
            </w:r>
          </w:p>
        </w:tc>
        <w:tc>
          <w:tcPr>
            <w:tcW w:w="1516" w:type="dxa"/>
            <w:vAlign w:val="center"/>
          </w:tcPr>
          <w:p w14:paraId="1559D05A" w14:textId="227F23BD" w:rsidR="005900A8" w:rsidRPr="001E3D3A" w:rsidRDefault="008A5B6F" w:rsidP="005900A8">
            <w:pPr>
              <w:pStyle w:val="Tabeltextcentered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Corrente</w:t>
            </w:r>
          </w:p>
        </w:tc>
        <w:tc>
          <w:tcPr>
            <w:tcW w:w="1516" w:type="dxa"/>
            <w:vAlign w:val="center"/>
          </w:tcPr>
          <w:p w14:paraId="319AD142" w14:textId="24E79B71" w:rsidR="005900A8" w:rsidRPr="001E3D3A" w:rsidRDefault="008A5B6F" w:rsidP="005900A8">
            <w:pPr>
              <w:pStyle w:val="Tabeltextcentered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Corrente</w:t>
            </w:r>
          </w:p>
        </w:tc>
      </w:tr>
      <w:tr w:rsidR="005900A8" w:rsidRPr="001E3D3A" w14:paraId="088B6A01" w14:textId="77777777" w:rsidTr="005900A8">
        <w:tc>
          <w:tcPr>
            <w:tcW w:w="2024" w:type="dxa"/>
            <w:vAlign w:val="center"/>
          </w:tcPr>
          <w:p w14:paraId="7BC03A7D" w14:textId="421C126D" w:rsidR="005900A8" w:rsidRPr="001E3D3A" w:rsidRDefault="008A5B6F" w:rsidP="005900A8">
            <w:pPr>
              <w:pStyle w:val="Tabletextleft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Sistema de injecção de combustível</w:t>
            </w:r>
          </w:p>
        </w:tc>
        <w:tc>
          <w:tcPr>
            <w:tcW w:w="966" w:type="dxa"/>
            <w:vAlign w:val="center"/>
          </w:tcPr>
          <w:p w14:paraId="1890CAB1" w14:textId="77777777" w:rsidR="005900A8" w:rsidRPr="001E3D3A" w:rsidRDefault="005900A8" w:rsidP="005900A8">
            <w:pPr>
              <w:pStyle w:val="Tabletextleft"/>
              <w:rPr>
                <w:rFonts w:ascii="Mazda Type Medium" w:hAnsi="Mazda Type Medium" w:cs="Arial"/>
                <w:lang w:val="pt-PT"/>
              </w:rPr>
            </w:pPr>
          </w:p>
        </w:tc>
        <w:tc>
          <w:tcPr>
            <w:tcW w:w="1516" w:type="dxa"/>
            <w:vAlign w:val="center"/>
          </w:tcPr>
          <w:p w14:paraId="05BCB6C1" w14:textId="45DC177D" w:rsidR="005900A8" w:rsidRPr="001E3D3A" w:rsidRDefault="008A5B6F" w:rsidP="005900A8">
            <w:pPr>
              <w:pStyle w:val="Tabeltextcentered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Injecção directa</w:t>
            </w:r>
          </w:p>
        </w:tc>
        <w:tc>
          <w:tcPr>
            <w:tcW w:w="1522" w:type="dxa"/>
            <w:vAlign w:val="center"/>
          </w:tcPr>
          <w:p w14:paraId="33BBC469" w14:textId="13520E0D" w:rsidR="005900A8" w:rsidRPr="001E3D3A" w:rsidRDefault="008A5B6F" w:rsidP="005900A8">
            <w:pPr>
              <w:pStyle w:val="Tabeltextcentered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Injecção directa</w:t>
            </w:r>
          </w:p>
        </w:tc>
        <w:tc>
          <w:tcPr>
            <w:tcW w:w="1516" w:type="dxa"/>
            <w:vAlign w:val="center"/>
          </w:tcPr>
          <w:p w14:paraId="456AAFC2" w14:textId="6CF05344" w:rsidR="005900A8" w:rsidRPr="001E3D3A" w:rsidRDefault="008A5B6F" w:rsidP="005900A8">
            <w:pPr>
              <w:pStyle w:val="Tabeltextcentered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Injecção directa</w:t>
            </w:r>
          </w:p>
        </w:tc>
        <w:tc>
          <w:tcPr>
            <w:tcW w:w="1516" w:type="dxa"/>
            <w:vAlign w:val="center"/>
          </w:tcPr>
          <w:p w14:paraId="28E5877C" w14:textId="1C5DB039" w:rsidR="005900A8" w:rsidRPr="001E3D3A" w:rsidRDefault="008A5B6F" w:rsidP="005900A8">
            <w:pPr>
              <w:pStyle w:val="Tabeltextcentered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Injecção directa</w:t>
            </w:r>
          </w:p>
        </w:tc>
      </w:tr>
      <w:tr w:rsidR="005900A8" w:rsidRPr="001E3D3A" w14:paraId="3B830654" w14:textId="77777777" w:rsidTr="005900A8">
        <w:tc>
          <w:tcPr>
            <w:tcW w:w="2024" w:type="dxa"/>
            <w:vAlign w:val="center"/>
          </w:tcPr>
          <w:p w14:paraId="676E668D" w14:textId="6D5ADC93" w:rsidR="005900A8" w:rsidRPr="001E3D3A" w:rsidRDefault="008A5B6F" w:rsidP="005900A8">
            <w:pPr>
              <w:pStyle w:val="Tabletextleft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szCs w:val="14"/>
                <w:lang w:val="pt-PT"/>
              </w:rPr>
              <w:t>Taxa de compressão</w:t>
            </w:r>
          </w:p>
        </w:tc>
        <w:tc>
          <w:tcPr>
            <w:tcW w:w="966" w:type="dxa"/>
            <w:vAlign w:val="center"/>
          </w:tcPr>
          <w:p w14:paraId="11612649" w14:textId="77777777" w:rsidR="005900A8" w:rsidRPr="001E3D3A" w:rsidRDefault="005900A8" w:rsidP="005900A8">
            <w:pPr>
              <w:pStyle w:val="Tabletextleft"/>
              <w:rPr>
                <w:rFonts w:ascii="Mazda Type Medium" w:hAnsi="Mazda Type Medium" w:cs="Arial"/>
                <w:lang w:val="pt-PT"/>
              </w:rPr>
            </w:pPr>
          </w:p>
        </w:tc>
        <w:tc>
          <w:tcPr>
            <w:tcW w:w="1516" w:type="dxa"/>
            <w:vAlign w:val="center"/>
          </w:tcPr>
          <w:p w14:paraId="57068A0C" w14:textId="77777777" w:rsidR="005900A8" w:rsidRPr="001E3D3A" w:rsidRDefault="005900A8" w:rsidP="005900A8">
            <w:pPr>
              <w:pStyle w:val="Tabeltextcentered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13.0:1</w:t>
            </w:r>
          </w:p>
        </w:tc>
        <w:tc>
          <w:tcPr>
            <w:tcW w:w="1522" w:type="dxa"/>
            <w:vAlign w:val="center"/>
          </w:tcPr>
          <w:p w14:paraId="30EACBCC" w14:textId="77777777" w:rsidR="005900A8" w:rsidRPr="001E3D3A" w:rsidRDefault="005900A8" w:rsidP="005900A8">
            <w:pPr>
              <w:pStyle w:val="Tabeltextcentered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13.0:1</w:t>
            </w:r>
          </w:p>
        </w:tc>
        <w:tc>
          <w:tcPr>
            <w:tcW w:w="1516" w:type="dxa"/>
            <w:vAlign w:val="center"/>
          </w:tcPr>
          <w:p w14:paraId="3A9917FE" w14:textId="77777777" w:rsidR="005900A8" w:rsidRPr="001E3D3A" w:rsidRDefault="005900A8" w:rsidP="005900A8">
            <w:pPr>
              <w:pStyle w:val="Tabeltextcentered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13.0:1</w:t>
            </w:r>
          </w:p>
        </w:tc>
        <w:tc>
          <w:tcPr>
            <w:tcW w:w="1516" w:type="dxa"/>
            <w:vAlign w:val="center"/>
          </w:tcPr>
          <w:p w14:paraId="1E3A3EAC" w14:textId="77777777" w:rsidR="005900A8" w:rsidRPr="001E3D3A" w:rsidRDefault="005900A8" w:rsidP="005900A8">
            <w:pPr>
              <w:pStyle w:val="Tabeltextcentered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13.0:1</w:t>
            </w:r>
          </w:p>
        </w:tc>
      </w:tr>
      <w:tr w:rsidR="005900A8" w:rsidRPr="001E3D3A" w14:paraId="75E0810C" w14:textId="77777777" w:rsidTr="005900A8">
        <w:tc>
          <w:tcPr>
            <w:tcW w:w="2024" w:type="dxa"/>
            <w:vAlign w:val="center"/>
          </w:tcPr>
          <w:p w14:paraId="2C96A70C" w14:textId="6EC817E2" w:rsidR="005900A8" w:rsidRPr="001E3D3A" w:rsidRDefault="008A5B6F" w:rsidP="005900A8">
            <w:pPr>
              <w:pStyle w:val="Tabletextleft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Sis</w:t>
            </w:r>
            <w:r w:rsidR="005900A8" w:rsidRPr="001E3D3A">
              <w:rPr>
                <w:rFonts w:ascii="Mazda Type Medium" w:hAnsi="Mazda Type Medium" w:cs="Arial"/>
                <w:lang w:val="pt-PT"/>
              </w:rPr>
              <w:t>t</w:t>
            </w:r>
            <w:r w:rsidRPr="001E3D3A">
              <w:rPr>
                <w:rFonts w:ascii="Mazda Type Medium" w:hAnsi="Mazda Type Medium" w:cs="Arial"/>
                <w:lang w:val="pt-PT"/>
              </w:rPr>
              <w:t>ema de esca</w:t>
            </w:r>
            <w:r w:rsidR="005900A8" w:rsidRPr="001E3D3A">
              <w:rPr>
                <w:rFonts w:ascii="Mazda Type Medium" w:hAnsi="Mazda Type Medium" w:cs="Arial"/>
                <w:lang w:val="pt-PT"/>
              </w:rPr>
              <w:t>pe</w:t>
            </w:r>
          </w:p>
        </w:tc>
        <w:tc>
          <w:tcPr>
            <w:tcW w:w="966" w:type="dxa"/>
            <w:vAlign w:val="center"/>
          </w:tcPr>
          <w:p w14:paraId="2A934BBB" w14:textId="77777777" w:rsidR="005900A8" w:rsidRPr="001E3D3A" w:rsidRDefault="005900A8" w:rsidP="005900A8">
            <w:pPr>
              <w:pStyle w:val="Tabletextleft"/>
              <w:rPr>
                <w:rFonts w:ascii="Mazda Type Medium" w:hAnsi="Mazda Type Medium" w:cs="Arial"/>
                <w:lang w:val="pt-PT"/>
              </w:rPr>
            </w:pPr>
          </w:p>
        </w:tc>
        <w:tc>
          <w:tcPr>
            <w:tcW w:w="1516" w:type="dxa"/>
            <w:vAlign w:val="center"/>
          </w:tcPr>
          <w:p w14:paraId="6FCD0CA3" w14:textId="77777777" w:rsidR="005900A8" w:rsidRPr="001E3D3A" w:rsidRDefault="005900A8" w:rsidP="005900A8">
            <w:pPr>
              <w:pStyle w:val="Tabeltextcentered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4-2-1</w:t>
            </w:r>
          </w:p>
        </w:tc>
        <w:tc>
          <w:tcPr>
            <w:tcW w:w="1522" w:type="dxa"/>
            <w:vAlign w:val="center"/>
          </w:tcPr>
          <w:p w14:paraId="286AC2E6" w14:textId="77777777" w:rsidR="005900A8" w:rsidRPr="001E3D3A" w:rsidRDefault="005900A8" w:rsidP="005900A8">
            <w:pPr>
              <w:pStyle w:val="Tabeltextcentered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4-2-1</w:t>
            </w:r>
          </w:p>
        </w:tc>
        <w:tc>
          <w:tcPr>
            <w:tcW w:w="1516" w:type="dxa"/>
            <w:vAlign w:val="center"/>
          </w:tcPr>
          <w:p w14:paraId="22C3CACC" w14:textId="77777777" w:rsidR="005900A8" w:rsidRPr="001E3D3A" w:rsidRDefault="005900A8" w:rsidP="005900A8">
            <w:pPr>
              <w:pStyle w:val="Tabeltextcentered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4-2-1</w:t>
            </w:r>
          </w:p>
        </w:tc>
        <w:tc>
          <w:tcPr>
            <w:tcW w:w="1516" w:type="dxa"/>
            <w:vAlign w:val="center"/>
          </w:tcPr>
          <w:p w14:paraId="4C47B466" w14:textId="77777777" w:rsidR="005900A8" w:rsidRPr="001E3D3A" w:rsidRDefault="005900A8" w:rsidP="005900A8">
            <w:pPr>
              <w:pStyle w:val="Tabeltextcentered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4-2-1</w:t>
            </w:r>
          </w:p>
        </w:tc>
      </w:tr>
      <w:tr w:rsidR="005900A8" w:rsidRPr="001E3D3A" w14:paraId="7DFE82F2" w14:textId="77777777" w:rsidTr="005900A8">
        <w:tc>
          <w:tcPr>
            <w:tcW w:w="2024" w:type="dxa"/>
            <w:vAlign w:val="center"/>
          </w:tcPr>
          <w:p w14:paraId="40C39AF3" w14:textId="3D6AF669" w:rsidR="005900A8" w:rsidRPr="001E3D3A" w:rsidRDefault="008A5B6F" w:rsidP="005900A8">
            <w:pPr>
              <w:pStyle w:val="Tabletextleft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szCs w:val="14"/>
                <w:lang w:val="pt-PT"/>
              </w:rPr>
              <w:t>Sistema de controlo de emissões</w:t>
            </w:r>
          </w:p>
        </w:tc>
        <w:tc>
          <w:tcPr>
            <w:tcW w:w="966" w:type="dxa"/>
            <w:vAlign w:val="center"/>
          </w:tcPr>
          <w:p w14:paraId="2B1C4434" w14:textId="77777777" w:rsidR="005900A8" w:rsidRPr="001E3D3A" w:rsidRDefault="005900A8" w:rsidP="005900A8">
            <w:pPr>
              <w:pStyle w:val="Tabletextleft"/>
              <w:rPr>
                <w:rFonts w:ascii="Mazda Type Medium" w:hAnsi="Mazda Type Medium" w:cs="Arial"/>
                <w:lang w:val="pt-PT"/>
              </w:rPr>
            </w:pPr>
          </w:p>
        </w:tc>
        <w:tc>
          <w:tcPr>
            <w:tcW w:w="1516" w:type="dxa"/>
            <w:vAlign w:val="center"/>
          </w:tcPr>
          <w:p w14:paraId="76715641" w14:textId="387BB890" w:rsidR="005900A8" w:rsidRPr="001E3D3A" w:rsidRDefault="008A5B6F" w:rsidP="005900A8">
            <w:pPr>
              <w:pStyle w:val="Tabeltextcentered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szCs w:val="14"/>
                <w:lang w:val="pt-PT"/>
              </w:rPr>
              <w:t>Catalisador de três vias</w:t>
            </w:r>
          </w:p>
        </w:tc>
        <w:tc>
          <w:tcPr>
            <w:tcW w:w="1522" w:type="dxa"/>
            <w:vAlign w:val="center"/>
          </w:tcPr>
          <w:p w14:paraId="7506F3DF" w14:textId="0D394E59" w:rsidR="005900A8" w:rsidRPr="001E3D3A" w:rsidRDefault="008A5B6F" w:rsidP="005900A8">
            <w:pPr>
              <w:pStyle w:val="Tabeltextcentered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szCs w:val="14"/>
                <w:lang w:val="pt-PT"/>
              </w:rPr>
              <w:t>Catalisador de três vias</w:t>
            </w:r>
          </w:p>
        </w:tc>
        <w:tc>
          <w:tcPr>
            <w:tcW w:w="1516" w:type="dxa"/>
            <w:vAlign w:val="center"/>
          </w:tcPr>
          <w:p w14:paraId="26C6A062" w14:textId="5DC32EFE" w:rsidR="005900A8" w:rsidRPr="001E3D3A" w:rsidRDefault="008A5B6F" w:rsidP="005900A8">
            <w:pPr>
              <w:pStyle w:val="Tabeltextcentered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szCs w:val="14"/>
                <w:lang w:val="pt-PT"/>
              </w:rPr>
              <w:t>Catalisador de três vias</w:t>
            </w:r>
          </w:p>
        </w:tc>
        <w:tc>
          <w:tcPr>
            <w:tcW w:w="1516" w:type="dxa"/>
            <w:vAlign w:val="center"/>
          </w:tcPr>
          <w:p w14:paraId="2D039882" w14:textId="2C59C1C6" w:rsidR="005900A8" w:rsidRPr="001E3D3A" w:rsidRDefault="008A5B6F" w:rsidP="005900A8">
            <w:pPr>
              <w:pStyle w:val="Tabeltextcentered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szCs w:val="14"/>
                <w:lang w:val="pt-PT"/>
              </w:rPr>
              <w:t>Catalisador de três vias</w:t>
            </w:r>
          </w:p>
        </w:tc>
      </w:tr>
      <w:tr w:rsidR="005A5A8D" w:rsidRPr="001E3D3A" w14:paraId="20427AFB" w14:textId="77777777" w:rsidTr="005900A8">
        <w:tc>
          <w:tcPr>
            <w:tcW w:w="2024" w:type="dxa"/>
            <w:vAlign w:val="center"/>
          </w:tcPr>
          <w:p w14:paraId="27F2884F" w14:textId="6A09EEC2" w:rsidR="005A5A8D" w:rsidRPr="001E3D3A" w:rsidRDefault="005A5A8D" w:rsidP="005A5A8D">
            <w:pPr>
              <w:pStyle w:val="Tabletextleft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szCs w:val="14"/>
                <w:lang w:val="pt-PT"/>
              </w:rPr>
              <w:t>Potência máxima</w:t>
            </w:r>
          </w:p>
        </w:tc>
        <w:tc>
          <w:tcPr>
            <w:tcW w:w="966" w:type="dxa"/>
            <w:vAlign w:val="center"/>
          </w:tcPr>
          <w:p w14:paraId="1E64050F" w14:textId="2FEF5372" w:rsidR="005A5A8D" w:rsidRPr="001E3D3A" w:rsidRDefault="005A5A8D" w:rsidP="005A5A8D">
            <w:pPr>
              <w:pStyle w:val="Tabletextleft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kW (CV) / rpm</w:t>
            </w:r>
          </w:p>
        </w:tc>
        <w:tc>
          <w:tcPr>
            <w:tcW w:w="1516" w:type="dxa"/>
            <w:vAlign w:val="center"/>
          </w:tcPr>
          <w:p w14:paraId="7E22D96D" w14:textId="259CD8ED" w:rsidR="005A5A8D" w:rsidRPr="001E3D3A" w:rsidRDefault="005A5A8D" w:rsidP="005A5A8D">
            <w:pPr>
              <w:pStyle w:val="Tabeltextcentered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97(132)/7.000</w:t>
            </w:r>
          </w:p>
        </w:tc>
        <w:tc>
          <w:tcPr>
            <w:tcW w:w="1522" w:type="dxa"/>
            <w:vAlign w:val="center"/>
          </w:tcPr>
          <w:p w14:paraId="19FC27A8" w14:textId="2334409F" w:rsidR="005A5A8D" w:rsidRPr="001E3D3A" w:rsidRDefault="005A5A8D" w:rsidP="005A5A8D">
            <w:pPr>
              <w:pStyle w:val="Tabeltextcentered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135(184)/7.000</w:t>
            </w:r>
          </w:p>
        </w:tc>
        <w:tc>
          <w:tcPr>
            <w:tcW w:w="1516" w:type="dxa"/>
            <w:vAlign w:val="center"/>
          </w:tcPr>
          <w:p w14:paraId="798A11A6" w14:textId="5FCFC599" w:rsidR="005A5A8D" w:rsidRPr="001E3D3A" w:rsidRDefault="005A5A8D" w:rsidP="005A5A8D">
            <w:pPr>
              <w:pStyle w:val="Tabeltextcentered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97 (132)/7.000</w:t>
            </w:r>
          </w:p>
        </w:tc>
        <w:tc>
          <w:tcPr>
            <w:tcW w:w="1516" w:type="dxa"/>
            <w:vAlign w:val="center"/>
          </w:tcPr>
          <w:p w14:paraId="40D4014B" w14:textId="64C244A8" w:rsidR="005A5A8D" w:rsidRPr="001E3D3A" w:rsidRDefault="005A5A8D" w:rsidP="005A5A8D">
            <w:pPr>
              <w:pStyle w:val="Tabeltextcentered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135 (184)/7.000</w:t>
            </w:r>
          </w:p>
        </w:tc>
      </w:tr>
      <w:tr w:rsidR="005A5A8D" w:rsidRPr="001E3D3A" w14:paraId="0BD8A224" w14:textId="77777777" w:rsidTr="005900A8">
        <w:tc>
          <w:tcPr>
            <w:tcW w:w="2024" w:type="dxa"/>
            <w:vAlign w:val="center"/>
          </w:tcPr>
          <w:p w14:paraId="3174B5C4" w14:textId="5DAF0EA3" w:rsidR="005A5A8D" w:rsidRPr="001E3D3A" w:rsidRDefault="005A5A8D" w:rsidP="005A5A8D">
            <w:pPr>
              <w:pStyle w:val="Tabletextleft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/>
                <w:szCs w:val="14"/>
                <w:lang w:val="pt-PT"/>
              </w:rPr>
              <w:t>Binário máximo</w:t>
            </w:r>
          </w:p>
        </w:tc>
        <w:tc>
          <w:tcPr>
            <w:tcW w:w="966" w:type="dxa"/>
            <w:vAlign w:val="center"/>
          </w:tcPr>
          <w:p w14:paraId="656DFE16" w14:textId="77777777" w:rsidR="005A5A8D" w:rsidRPr="001E3D3A" w:rsidRDefault="005A5A8D" w:rsidP="005A5A8D">
            <w:pPr>
              <w:pStyle w:val="Tabletextleft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Nm / rpm</w:t>
            </w:r>
          </w:p>
        </w:tc>
        <w:tc>
          <w:tcPr>
            <w:tcW w:w="1516" w:type="dxa"/>
            <w:vAlign w:val="center"/>
          </w:tcPr>
          <w:p w14:paraId="47B982AF" w14:textId="70701DB0" w:rsidR="005A5A8D" w:rsidRPr="001E3D3A" w:rsidRDefault="005A5A8D" w:rsidP="005A5A8D">
            <w:pPr>
              <w:pStyle w:val="Tabeltextcentered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152/4.500</w:t>
            </w:r>
          </w:p>
        </w:tc>
        <w:tc>
          <w:tcPr>
            <w:tcW w:w="1522" w:type="dxa"/>
            <w:vAlign w:val="center"/>
          </w:tcPr>
          <w:p w14:paraId="32D7549C" w14:textId="2209A734" w:rsidR="005A5A8D" w:rsidRPr="001E3D3A" w:rsidRDefault="005A5A8D" w:rsidP="005A5A8D">
            <w:pPr>
              <w:pStyle w:val="Tabeltextcentered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205/4.000</w:t>
            </w:r>
          </w:p>
        </w:tc>
        <w:tc>
          <w:tcPr>
            <w:tcW w:w="1516" w:type="dxa"/>
            <w:vAlign w:val="center"/>
          </w:tcPr>
          <w:p w14:paraId="09D5A0C5" w14:textId="0112B732" w:rsidR="005A5A8D" w:rsidRPr="001E3D3A" w:rsidRDefault="005A5A8D" w:rsidP="005A5A8D">
            <w:pPr>
              <w:pStyle w:val="Tabeltextcentered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152/4.500</w:t>
            </w:r>
          </w:p>
        </w:tc>
        <w:tc>
          <w:tcPr>
            <w:tcW w:w="1516" w:type="dxa"/>
            <w:vAlign w:val="center"/>
          </w:tcPr>
          <w:p w14:paraId="63854C9A" w14:textId="6501E7A0" w:rsidR="005A5A8D" w:rsidRPr="001E3D3A" w:rsidRDefault="005A5A8D" w:rsidP="005A5A8D">
            <w:pPr>
              <w:pStyle w:val="Tabeltextcentered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205/4.000</w:t>
            </w:r>
          </w:p>
        </w:tc>
      </w:tr>
      <w:tr w:rsidR="005900A8" w:rsidRPr="001E3D3A" w14:paraId="059F0A0E" w14:textId="77777777" w:rsidTr="005900A8">
        <w:tc>
          <w:tcPr>
            <w:tcW w:w="2024" w:type="dxa"/>
            <w:vAlign w:val="center"/>
          </w:tcPr>
          <w:p w14:paraId="10D0EBAA" w14:textId="20200DB9" w:rsidR="005900A8" w:rsidRPr="001E3D3A" w:rsidRDefault="005A5A8D" w:rsidP="005900A8">
            <w:pPr>
              <w:pStyle w:val="Tabletextleft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Regime máximo do motor</w:t>
            </w:r>
          </w:p>
        </w:tc>
        <w:tc>
          <w:tcPr>
            <w:tcW w:w="966" w:type="dxa"/>
            <w:vAlign w:val="center"/>
          </w:tcPr>
          <w:p w14:paraId="39ED8F28" w14:textId="77777777" w:rsidR="005900A8" w:rsidRPr="001E3D3A" w:rsidRDefault="005900A8" w:rsidP="005900A8">
            <w:pPr>
              <w:pStyle w:val="Tabletextleft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rpm</w:t>
            </w:r>
          </w:p>
        </w:tc>
        <w:tc>
          <w:tcPr>
            <w:tcW w:w="1516" w:type="dxa"/>
            <w:vAlign w:val="center"/>
          </w:tcPr>
          <w:p w14:paraId="6999C66C" w14:textId="11C3782B" w:rsidR="005900A8" w:rsidRPr="001E3D3A" w:rsidRDefault="005900A8" w:rsidP="005900A8">
            <w:pPr>
              <w:pStyle w:val="Tabeltextcentered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7</w:t>
            </w:r>
            <w:r w:rsidR="005A5A8D" w:rsidRPr="001E3D3A">
              <w:rPr>
                <w:rFonts w:ascii="Mazda Type Medium" w:hAnsi="Mazda Type Medium" w:cs="Arial"/>
                <w:lang w:val="pt-PT"/>
              </w:rPr>
              <w:t>.</w:t>
            </w:r>
            <w:r w:rsidRPr="001E3D3A">
              <w:rPr>
                <w:rFonts w:ascii="Mazda Type Medium" w:hAnsi="Mazda Type Medium" w:cs="Arial"/>
                <w:lang w:val="pt-PT"/>
              </w:rPr>
              <w:t>500</w:t>
            </w:r>
          </w:p>
        </w:tc>
        <w:tc>
          <w:tcPr>
            <w:tcW w:w="1522" w:type="dxa"/>
            <w:vAlign w:val="center"/>
          </w:tcPr>
          <w:p w14:paraId="4B5E15B8" w14:textId="12AE1898" w:rsidR="005900A8" w:rsidRPr="001E3D3A" w:rsidRDefault="005900A8" w:rsidP="005900A8">
            <w:pPr>
              <w:pStyle w:val="Tabeltextcentered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7</w:t>
            </w:r>
            <w:r w:rsidR="005A5A8D" w:rsidRPr="001E3D3A">
              <w:rPr>
                <w:rFonts w:ascii="Mazda Type Medium" w:hAnsi="Mazda Type Medium" w:cs="Arial"/>
                <w:lang w:val="pt-PT"/>
              </w:rPr>
              <w:t>.</w:t>
            </w:r>
            <w:r w:rsidRPr="001E3D3A">
              <w:rPr>
                <w:rFonts w:ascii="Mazda Type Medium" w:hAnsi="Mazda Type Medium" w:cs="Arial"/>
                <w:lang w:val="pt-PT"/>
              </w:rPr>
              <w:t>500</w:t>
            </w:r>
          </w:p>
        </w:tc>
        <w:tc>
          <w:tcPr>
            <w:tcW w:w="1516" w:type="dxa"/>
            <w:vAlign w:val="center"/>
          </w:tcPr>
          <w:p w14:paraId="737410AD" w14:textId="55AF46EA" w:rsidR="005900A8" w:rsidRPr="001E3D3A" w:rsidRDefault="005900A8" w:rsidP="005900A8">
            <w:pPr>
              <w:pStyle w:val="Tabeltextcentered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7</w:t>
            </w:r>
            <w:r w:rsidR="005A5A8D" w:rsidRPr="001E3D3A">
              <w:rPr>
                <w:rFonts w:ascii="Mazda Type Medium" w:hAnsi="Mazda Type Medium" w:cs="Arial"/>
                <w:lang w:val="pt-PT"/>
              </w:rPr>
              <w:t>.</w:t>
            </w:r>
            <w:r w:rsidRPr="001E3D3A">
              <w:rPr>
                <w:rFonts w:ascii="Mazda Type Medium" w:hAnsi="Mazda Type Medium" w:cs="Arial"/>
                <w:lang w:val="pt-PT"/>
              </w:rPr>
              <w:t>500</w:t>
            </w:r>
          </w:p>
        </w:tc>
        <w:tc>
          <w:tcPr>
            <w:tcW w:w="1516" w:type="dxa"/>
            <w:vAlign w:val="center"/>
          </w:tcPr>
          <w:p w14:paraId="46B0BF13" w14:textId="7E80BB4E" w:rsidR="005900A8" w:rsidRPr="001E3D3A" w:rsidRDefault="005900A8" w:rsidP="005900A8">
            <w:pPr>
              <w:pStyle w:val="Tabeltextcentered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7</w:t>
            </w:r>
            <w:r w:rsidR="005A5A8D" w:rsidRPr="001E3D3A">
              <w:rPr>
                <w:rFonts w:ascii="Mazda Type Medium" w:hAnsi="Mazda Type Medium" w:cs="Arial"/>
                <w:lang w:val="pt-PT"/>
              </w:rPr>
              <w:t>.</w:t>
            </w:r>
            <w:r w:rsidRPr="001E3D3A">
              <w:rPr>
                <w:rFonts w:ascii="Mazda Type Medium" w:hAnsi="Mazda Type Medium" w:cs="Arial"/>
                <w:lang w:val="pt-PT"/>
              </w:rPr>
              <w:t>500</w:t>
            </w:r>
          </w:p>
        </w:tc>
      </w:tr>
      <w:tr w:rsidR="005900A8" w:rsidRPr="001E3D3A" w14:paraId="772537FC" w14:textId="77777777" w:rsidTr="005900A8">
        <w:tc>
          <w:tcPr>
            <w:tcW w:w="2024" w:type="dxa"/>
            <w:vAlign w:val="center"/>
          </w:tcPr>
          <w:p w14:paraId="41517FDF" w14:textId="014680C2" w:rsidR="005900A8" w:rsidRPr="001E3D3A" w:rsidRDefault="005A5A8D" w:rsidP="005900A8">
            <w:pPr>
              <w:pStyle w:val="Tabletextleft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szCs w:val="14"/>
                <w:lang w:val="pt-PT"/>
              </w:rPr>
              <w:t>Combustível recomendado</w:t>
            </w:r>
          </w:p>
        </w:tc>
        <w:tc>
          <w:tcPr>
            <w:tcW w:w="966" w:type="dxa"/>
            <w:vAlign w:val="center"/>
          </w:tcPr>
          <w:p w14:paraId="6EA35E1C" w14:textId="77777777" w:rsidR="005900A8" w:rsidRPr="001E3D3A" w:rsidRDefault="005900A8" w:rsidP="005900A8">
            <w:pPr>
              <w:pStyle w:val="Tabletextleft"/>
              <w:rPr>
                <w:rFonts w:ascii="Mazda Type Medium" w:hAnsi="Mazda Type Medium" w:cs="Arial"/>
                <w:lang w:val="pt-PT"/>
              </w:rPr>
            </w:pPr>
          </w:p>
        </w:tc>
        <w:tc>
          <w:tcPr>
            <w:tcW w:w="1516" w:type="dxa"/>
            <w:vAlign w:val="center"/>
          </w:tcPr>
          <w:p w14:paraId="0C5E38AF" w14:textId="77777777" w:rsidR="005900A8" w:rsidRPr="001E3D3A" w:rsidRDefault="005900A8" w:rsidP="005900A8">
            <w:pPr>
              <w:pStyle w:val="Tabeltextcentered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95 RON</w:t>
            </w:r>
          </w:p>
        </w:tc>
        <w:tc>
          <w:tcPr>
            <w:tcW w:w="1522" w:type="dxa"/>
            <w:vAlign w:val="center"/>
          </w:tcPr>
          <w:p w14:paraId="15B14341" w14:textId="77777777" w:rsidR="005900A8" w:rsidRPr="001E3D3A" w:rsidRDefault="005900A8" w:rsidP="005900A8">
            <w:pPr>
              <w:pStyle w:val="Tabeltextcentered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95 RON</w:t>
            </w:r>
          </w:p>
        </w:tc>
        <w:tc>
          <w:tcPr>
            <w:tcW w:w="1516" w:type="dxa"/>
            <w:vAlign w:val="center"/>
          </w:tcPr>
          <w:p w14:paraId="4C6DD87F" w14:textId="77777777" w:rsidR="005900A8" w:rsidRPr="001E3D3A" w:rsidRDefault="005900A8" w:rsidP="005900A8">
            <w:pPr>
              <w:pStyle w:val="Tabeltextcentered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95 RON</w:t>
            </w:r>
          </w:p>
        </w:tc>
        <w:tc>
          <w:tcPr>
            <w:tcW w:w="1516" w:type="dxa"/>
            <w:vAlign w:val="center"/>
          </w:tcPr>
          <w:p w14:paraId="2D176FB5" w14:textId="77777777" w:rsidR="005900A8" w:rsidRPr="001E3D3A" w:rsidRDefault="005900A8" w:rsidP="005900A8">
            <w:pPr>
              <w:pStyle w:val="Tabeltextcentered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95 RON</w:t>
            </w:r>
          </w:p>
        </w:tc>
      </w:tr>
      <w:tr w:rsidR="005900A8" w:rsidRPr="001E3D3A" w14:paraId="6D31DF00" w14:textId="77777777" w:rsidTr="005900A8">
        <w:tc>
          <w:tcPr>
            <w:tcW w:w="2024" w:type="dxa"/>
            <w:vAlign w:val="center"/>
          </w:tcPr>
          <w:p w14:paraId="69E1B874" w14:textId="54093586" w:rsidR="005900A8" w:rsidRPr="001E3D3A" w:rsidRDefault="005A5A8D" w:rsidP="005900A8">
            <w:pPr>
              <w:pStyle w:val="Tabletextleft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/>
                <w:szCs w:val="14"/>
                <w:lang w:val="pt-PT"/>
              </w:rPr>
              <w:t>Capacidade do depósito de combustível</w:t>
            </w:r>
          </w:p>
        </w:tc>
        <w:tc>
          <w:tcPr>
            <w:tcW w:w="966" w:type="dxa"/>
            <w:vAlign w:val="center"/>
          </w:tcPr>
          <w:p w14:paraId="136E285D" w14:textId="77777777" w:rsidR="005900A8" w:rsidRPr="001E3D3A" w:rsidRDefault="005900A8" w:rsidP="005900A8">
            <w:pPr>
              <w:pStyle w:val="Tabletextleft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l</w:t>
            </w:r>
          </w:p>
        </w:tc>
        <w:tc>
          <w:tcPr>
            <w:tcW w:w="1516" w:type="dxa"/>
            <w:vAlign w:val="center"/>
          </w:tcPr>
          <w:p w14:paraId="040F32AF" w14:textId="77777777" w:rsidR="005900A8" w:rsidRPr="001E3D3A" w:rsidRDefault="005900A8" w:rsidP="005900A8">
            <w:pPr>
              <w:pStyle w:val="Tabeltextcentered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45</w:t>
            </w:r>
          </w:p>
        </w:tc>
        <w:tc>
          <w:tcPr>
            <w:tcW w:w="1522" w:type="dxa"/>
            <w:vAlign w:val="center"/>
          </w:tcPr>
          <w:p w14:paraId="56180E35" w14:textId="77777777" w:rsidR="005900A8" w:rsidRPr="001E3D3A" w:rsidRDefault="005900A8" w:rsidP="005900A8">
            <w:pPr>
              <w:pStyle w:val="Tabeltextcentered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45</w:t>
            </w:r>
          </w:p>
        </w:tc>
        <w:tc>
          <w:tcPr>
            <w:tcW w:w="1516" w:type="dxa"/>
            <w:vAlign w:val="center"/>
          </w:tcPr>
          <w:p w14:paraId="73E5EEA7" w14:textId="77777777" w:rsidR="005900A8" w:rsidRPr="001E3D3A" w:rsidRDefault="005900A8" w:rsidP="005900A8">
            <w:pPr>
              <w:pStyle w:val="Tabeltextcentered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45</w:t>
            </w:r>
          </w:p>
        </w:tc>
        <w:tc>
          <w:tcPr>
            <w:tcW w:w="1516" w:type="dxa"/>
            <w:vAlign w:val="center"/>
          </w:tcPr>
          <w:p w14:paraId="57016FFB" w14:textId="77777777" w:rsidR="005900A8" w:rsidRPr="001E3D3A" w:rsidRDefault="005900A8" w:rsidP="005900A8">
            <w:pPr>
              <w:pStyle w:val="Tabeltextcentered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45</w:t>
            </w:r>
          </w:p>
        </w:tc>
      </w:tr>
      <w:tr w:rsidR="005900A8" w:rsidRPr="001E3D3A" w14:paraId="4F4F422E" w14:textId="77777777" w:rsidTr="005900A8">
        <w:tc>
          <w:tcPr>
            <w:tcW w:w="2024" w:type="dxa"/>
            <w:vAlign w:val="center"/>
          </w:tcPr>
          <w:p w14:paraId="2D44F5A4" w14:textId="3035AD09" w:rsidR="005900A8" w:rsidRPr="001E3D3A" w:rsidRDefault="005A5A8D" w:rsidP="005900A8">
            <w:pPr>
              <w:pStyle w:val="Tabletextleft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Capacidade de óleo do motor</w:t>
            </w:r>
          </w:p>
        </w:tc>
        <w:tc>
          <w:tcPr>
            <w:tcW w:w="966" w:type="dxa"/>
            <w:vAlign w:val="center"/>
          </w:tcPr>
          <w:p w14:paraId="49906B1F" w14:textId="77777777" w:rsidR="005900A8" w:rsidRPr="001E3D3A" w:rsidRDefault="005900A8" w:rsidP="005900A8">
            <w:pPr>
              <w:pStyle w:val="Tabletextleft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l</w:t>
            </w:r>
          </w:p>
        </w:tc>
        <w:tc>
          <w:tcPr>
            <w:tcW w:w="1516" w:type="dxa"/>
            <w:vAlign w:val="center"/>
          </w:tcPr>
          <w:p w14:paraId="446A563C" w14:textId="189B007E" w:rsidR="005900A8" w:rsidRPr="001E3D3A" w:rsidRDefault="005900A8" w:rsidP="005900A8">
            <w:pPr>
              <w:pStyle w:val="Tabeltextcentered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4</w:t>
            </w:r>
            <w:r w:rsidR="005A5A8D" w:rsidRPr="001E3D3A">
              <w:rPr>
                <w:rFonts w:ascii="Mazda Type Medium" w:hAnsi="Mazda Type Medium" w:cs="Arial"/>
                <w:lang w:val="pt-PT"/>
              </w:rPr>
              <w:t>,</w:t>
            </w:r>
            <w:r w:rsidRPr="001E3D3A">
              <w:rPr>
                <w:rFonts w:ascii="Mazda Type Medium" w:hAnsi="Mazda Type Medium" w:cs="Arial"/>
                <w:lang w:val="pt-PT"/>
              </w:rPr>
              <w:t>1</w:t>
            </w:r>
          </w:p>
        </w:tc>
        <w:tc>
          <w:tcPr>
            <w:tcW w:w="1522" w:type="dxa"/>
            <w:vAlign w:val="center"/>
          </w:tcPr>
          <w:p w14:paraId="3E7B0AB2" w14:textId="6965C722" w:rsidR="005900A8" w:rsidRPr="001E3D3A" w:rsidRDefault="005900A8" w:rsidP="005900A8">
            <w:pPr>
              <w:pStyle w:val="Tabeltextcentered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4</w:t>
            </w:r>
            <w:r w:rsidR="005A5A8D" w:rsidRPr="001E3D3A">
              <w:rPr>
                <w:rFonts w:ascii="Mazda Type Medium" w:hAnsi="Mazda Type Medium" w:cs="Arial"/>
                <w:lang w:val="pt-PT"/>
              </w:rPr>
              <w:t>,</w:t>
            </w:r>
            <w:r w:rsidRPr="001E3D3A">
              <w:rPr>
                <w:rFonts w:ascii="Mazda Type Medium" w:hAnsi="Mazda Type Medium" w:cs="Arial"/>
                <w:lang w:val="pt-PT"/>
              </w:rPr>
              <w:t>1</w:t>
            </w:r>
          </w:p>
        </w:tc>
        <w:tc>
          <w:tcPr>
            <w:tcW w:w="1516" w:type="dxa"/>
            <w:vAlign w:val="center"/>
          </w:tcPr>
          <w:p w14:paraId="115632C5" w14:textId="78E06C64" w:rsidR="005900A8" w:rsidRPr="001E3D3A" w:rsidRDefault="005900A8" w:rsidP="005900A8">
            <w:pPr>
              <w:pStyle w:val="Tabeltextcentered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4</w:t>
            </w:r>
            <w:r w:rsidR="005A5A8D" w:rsidRPr="001E3D3A">
              <w:rPr>
                <w:rFonts w:ascii="Mazda Type Medium" w:hAnsi="Mazda Type Medium" w:cs="Arial"/>
                <w:lang w:val="pt-PT"/>
              </w:rPr>
              <w:t>,</w:t>
            </w:r>
            <w:r w:rsidRPr="001E3D3A">
              <w:rPr>
                <w:rFonts w:ascii="Mazda Type Medium" w:hAnsi="Mazda Type Medium" w:cs="Arial"/>
                <w:lang w:val="pt-PT"/>
              </w:rPr>
              <w:t>1</w:t>
            </w:r>
          </w:p>
        </w:tc>
        <w:tc>
          <w:tcPr>
            <w:tcW w:w="1516" w:type="dxa"/>
            <w:vAlign w:val="center"/>
          </w:tcPr>
          <w:p w14:paraId="32E67CD2" w14:textId="474B7AA0" w:rsidR="005900A8" w:rsidRPr="001E3D3A" w:rsidRDefault="005900A8" w:rsidP="005900A8">
            <w:pPr>
              <w:pStyle w:val="Tabeltextcentered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4</w:t>
            </w:r>
            <w:r w:rsidR="005A5A8D" w:rsidRPr="001E3D3A">
              <w:rPr>
                <w:rFonts w:ascii="Mazda Type Medium" w:hAnsi="Mazda Type Medium" w:cs="Arial"/>
                <w:lang w:val="pt-PT"/>
              </w:rPr>
              <w:t>,</w:t>
            </w:r>
            <w:r w:rsidRPr="001E3D3A">
              <w:rPr>
                <w:rFonts w:ascii="Mazda Type Medium" w:hAnsi="Mazda Type Medium" w:cs="Arial"/>
                <w:lang w:val="pt-PT"/>
              </w:rPr>
              <w:t>1</w:t>
            </w:r>
          </w:p>
        </w:tc>
      </w:tr>
      <w:tr w:rsidR="005900A8" w:rsidRPr="001E3D3A" w14:paraId="552820CB" w14:textId="77777777" w:rsidTr="005900A8">
        <w:tc>
          <w:tcPr>
            <w:tcW w:w="2024" w:type="dxa"/>
            <w:vAlign w:val="center"/>
          </w:tcPr>
          <w:p w14:paraId="2EAAB9E6" w14:textId="2A329FA3" w:rsidR="005900A8" w:rsidRPr="001E3D3A" w:rsidRDefault="005900A8" w:rsidP="005900A8">
            <w:pPr>
              <w:pStyle w:val="Tabletextleft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Bater</w:t>
            </w:r>
            <w:r w:rsidR="005A5A8D" w:rsidRPr="001E3D3A">
              <w:rPr>
                <w:rFonts w:ascii="Mazda Type Medium" w:hAnsi="Mazda Type Medium" w:cs="Arial"/>
                <w:lang w:val="pt-PT"/>
              </w:rPr>
              <w:t>ia</w:t>
            </w:r>
          </w:p>
        </w:tc>
        <w:tc>
          <w:tcPr>
            <w:tcW w:w="966" w:type="dxa"/>
            <w:vAlign w:val="center"/>
          </w:tcPr>
          <w:p w14:paraId="66AA8891" w14:textId="77777777" w:rsidR="005900A8" w:rsidRPr="001E3D3A" w:rsidRDefault="005900A8" w:rsidP="005900A8">
            <w:pPr>
              <w:pStyle w:val="Tabletextleft"/>
              <w:rPr>
                <w:rFonts w:ascii="Mazda Type Medium" w:hAnsi="Mazda Type Medium" w:cs="Arial"/>
                <w:lang w:val="pt-PT"/>
              </w:rPr>
            </w:pPr>
          </w:p>
        </w:tc>
        <w:tc>
          <w:tcPr>
            <w:tcW w:w="1516" w:type="dxa"/>
            <w:vAlign w:val="center"/>
          </w:tcPr>
          <w:p w14:paraId="3745FE9D" w14:textId="77777777" w:rsidR="005900A8" w:rsidRPr="001E3D3A" w:rsidRDefault="005900A8" w:rsidP="005900A8">
            <w:pPr>
              <w:pStyle w:val="Tabeltextcentered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N-55(S)</w:t>
            </w:r>
          </w:p>
        </w:tc>
        <w:tc>
          <w:tcPr>
            <w:tcW w:w="1522" w:type="dxa"/>
            <w:vAlign w:val="center"/>
          </w:tcPr>
          <w:p w14:paraId="1345A202" w14:textId="77777777" w:rsidR="005900A8" w:rsidRPr="001E3D3A" w:rsidRDefault="005900A8" w:rsidP="005900A8">
            <w:pPr>
              <w:pStyle w:val="Tabeltextcentered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N-55(S)</w:t>
            </w:r>
          </w:p>
        </w:tc>
        <w:tc>
          <w:tcPr>
            <w:tcW w:w="1516" w:type="dxa"/>
            <w:vAlign w:val="center"/>
          </w:tcPr>
          <w:p w14:paraId="7164D973" w14:textId="77777777" w:rsidR="005900A8" w:rsidRPr="001E3D3A" w:rsidRDefault="005900A8" w:rsidP="005900A8">
            <w:pPr>
              <w:pStyle w:val="Tabeltextcentered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N-55(S)</w:t>
            </w:r>
          </w:p>
        </w:tc>
        <w:tc>
          <w:tcPr>
            <w:tcW w:w="1516" w:type="dxa"/>
            <w:vAlign w:val="center"/>
          </w:tcPr>
          <w:p w14:paraId="44F70FDB" w14:textId="77777777" w:rsidR="005900A8" w:rsidRPr="001E3D3A" w:rsidRDefault="005900A8" w:rsidP="005900A8">
            <w:pPr>
              <w:pStyle w:val="Tabeltextcentered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N-55(S)</w:t>
            </w:r>
          </w:p>
        </w:tc>
      </w:tr>
      <w:tr w:rsidR="005900A8" w:rsidRPr="001E3D3A" w14:paraId="29329AAF" w14:textId="77777777" w:rsidTr="005900A8">
        <w:tc>
          <w:tcPr>
            <w:tcW w:w="2024" w:type="dxa"/>
            <w:vAlign w:val="center"/>
          </w:tcPr>
          <w:p w14:paraId="7F7EFC96" w14:textId="78E24474" w:rsidR="005900A8" w:rsidRPr="001E3D3A" w:rsidRDefault="005900A8" w:rsidP="005900A8">
            <w:pPr>
              <w:pStyle w:val="Tabletextleft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Transmiss</w:t>
            </w:r>
            <w:r w:rsidR="005A5A8D" w:rsidRPr="001E3D3A">
              <w:rPr>
                <w:rFonts w:ascii="Mazda Type Medium" w:hAnsi="Mazda Type Medium" w:cs="Arial"/>
                <w:lang w:val="pt-PT"/>
              </w:rPr>
              <w:t>ã</w:t>
            </w:r>
            <w:r w:rsidRPr="001E3D3A">
              <w:rPr>
                <w:rFonts w:ascii="Mazda Type Medium" w:hAnsi="Mazda Type Medium" w:cs="Arial"/>
                <w:lang w:val="pt-PT"/>
              </w:rPr>
              <w:t>o</w:t>
            </w:r>
          </w:p>
        </w:tc>
        <w:tc>
          <w:tcPr>
            <w:tcW w:w="966" w:type="dxa"/>
            <w:vAlign w:val="center"/>
          </w:tcPr>
          <w:p w14:paraId="45ACF576" w14:textId="77777777" w:rsidR="005900A8" w:rsidRPr="001E3D3A" w:rsidRDefault="005900A8" w:rsidP="005900A8">
            <w:pPr>
              <w:pStyle w:val="Tabletextleft"/>
              <w:rPr>
                <w:rFonts w:ascii="Mazda Type Medium" w:hAnsi="Mazda Type Medium" w:cs="Arial"/>
                <w:lang w:val="pt-PT"/>
              </w:rPr>
            </w:pPr>
          </w:p>
        </w:tc>
        <w:tc>
          <w:tcPr>
            <w:tcW w:w="1516" w:type="dxa"/>
            <w:vAlign w:val="center"/>
          </w:tcPr>
          <w:p w14:paraId="17518A29" w14:textId="77777777" w:rsidR="005900A8" w:rsidRPr="001E3D3A" w:rsidRDefault="005900A8" w:rsidP="005900A8">
            <w:pPr>
              <w:pStyle w:val="Tabeltextcentered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6MT</w:t>
            </w:r>
          </w:p>
        </w:tc>
        <w:tc>
          <w:tcPr>
            <w:tcW w:w="1522" w:type="dxa"/>
            <w:vAlign w:val="center"/>
          </w:tcPr>
          <w:p w14:paraId="2E2DF5A7" w14:textId="77777777" w:rsidR="005900A8" w:rsidRPr="001E3D3A" w:rsidRDefault="005900A8" w:rsidP="005900A8">
            <w:pPr>
              <w:pStyle w:val="Tabeltextcentered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6MT</w:t>
            </w:r>
          </w:p>
        </w:tc>
        <w:tc>
          <w:tcPr>
            <w:tcW w:w="1516" w:type="dxa"/>
            <w:vAlign w:val="center"/>
          </w:tcPr>
          <w:p w14:paraId="3435C855" w14:textId="77777777" w:rsidR="005900A8" w:rsidRPr="001E3D3A" w:rsidRDefault="005900A8" w:rsidP="005900A8">
            <w:pPr>
              <w:pStyle w:val="Tabeltextcentered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6MT</w:t>
            </w:r>
          </w:p>
        </w:tc>
        <w:tc>
          <w:tcPr>
            <w:tcW w:w="1516" w:type="dxa"/>
            <w:vAlign w:val="center"/>
          </w:tcPr>
          <w:p w14:paraId="0E53355B" w14:textId="77777777" w:rsidR="005900A8" w:rsidRPr="001E3D3A" w:rsidRDefault="005900A8" w:rsidP="005900A8">
            <w:pPr>
              <w:pStyle w:val="Tabeltextcentered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6MT/6AT</w:t>
            </w:r>
          </w:p>
        </w:tc>
      </w:tr>
    </w:tbl>
    <w:p w14:paraId="1564EF03" w14:textId="0ED3F905" w:rsidR="005900A8" w:rsidRPr="001E3D3A" w:rsidRDefault="005900A8" w:rsidP="005900A8">
      <w:pPr>
        <w:pStyle w:val="Ttulo2"/>
        <w:rPr>
          <w:rFonts w:ascii="Mazda Type Medium" w:hAnsi="Mazda Type Medium"/>
          <w:lang w:val="pt-PT"/>
        </w:rPr>
      </w:pPr>
      <w:r w:rsidRPr="001E3D3A">
        <w:rPr>
          <w:rFonts w:ascii="Mazda Type Medium" w:hAnsi="Mazda Type Medium"/>
          <w:lang w:val="pt-PT"/>
        </w:rPr>
        <w:t>TRANSMISS</w:t>
      </w:r>
      <w:r w:rsidR="005A5A8D" w:rsidRPr="001E3D3A">
        <w:rPr>
          <w:rFonts w:ascii="Mazda Type Medium" w:hAnsi="Mazda Type Medium"/>
          <w:lang w:val="pt-PT"/>
        </w:rPr>
        <w:t>Ã</w:t>
      </w:r>
      <w:r w:rsidRPr="001E3D3A">
        <w:rPr>
          <w:rFonts w:ascii="Mazda Type Medium" w:hAnsi="Mazda Type Medium"/>
          <w:lang w:val="pt-PT"/>
        </w:rPr>
        <w:t>O</w:t>
      </w:r>
    </w:p>
    <w:tbl>
      <w:tblPr>
        <w:tblStyle w:val="TabelacomGrelha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546"/>
        <w:gridCol w:w="1546"/>
        <w:gridCol w:w="1547"/>
        <w:gridCol w:w="1547"/>
        <w:gridCol w:w="1547"/>
        <w:gridCol w:w="1547"/>
      </w:tblGrid>
      <w:tr w:rsidR="005900A8" w:rsidRPr="001E3D3A" w14:paraId="515FD4E8" w14:textId="77777777" w:rsidTr="005900A8">
        <w:tc>
          <w:tcPr>
            <w:tcW w:w="1546" w:type="dxa"/>
            <w:vAlign w:val="center"/>
          </w:tcPr>
          <w:p w14:paraId="5C320BD9" w14:textId="77777777" w:rsidR="005900A8" w:rsidRPr="001E3D3A" w:rsidRDefault="005900A8" w:rsidP="005900A8">
            <w:pPr>
              <w:rPr>
                <w:rFonts w:ascii="Mazda Type Medium" w:hAnsi="Mazda Type Medium" w:cs="Arial"/>
                <w:lang w:val="pt-PT" w:eastAsia="ja-JP"/>
              </w:rPr>
            </w:pPr>
          </w:p>
        </w:tc>
        <w:tc>
          <w:tcPr>
            <w:tcW w:w="3093" w:type="dxa"/>
            <w:gridSpan w:val="2"/>
            <w:shd w:val="clear" w:color="auto" w:fill="DCDCDC" w:themeFill="background2"/>
            <w:vAlign w:val="center"/>
          </w:tcPr>
          <w:p w14:paraId="06FD61CC" w14:textId="77777777" w:rsidR="005900A8" w:rsidRPr="001E3D3A" w:rsidRDefault="005900A8" w:rsidP="005900A8">
            <w:pPr>
              <w:pStyle w:val="Tabletitle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MX-5</w:t>
            </w:r>
          </w:p>
        </w:tc>
        <w:tc>
          <w:tcPr>
            <w:tcW w:w="4641" w:type="dxa"/>
            <w:gridSpan w:val="3"/>
            <w:shd w:val="clear" w:color="auto" w:fill="DCDCDC" w:themeFill="background2"/>
            <w:vAlign w:val="center"/>
          </w:tcPr>
          <w:p w14:paraId="419D7A0B" w14:textId="77777777" w:rsidR="005900A8" w:rsidRPr="001E3D3A" w:rsidRDefault="005900A8" w:rsidP="005900A8">
            <w:pPr>
              <w:pStyle w:val="Tabletitle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MX-5 RF</w:t>
            </w:r>
          </w:p>
        </w:tc>
      </w:tr>
      <w:tr w:rsidR="00382CEF" w:rsidRPr="001E3D3A" w14:paraId="3B2D2C7A" w14:textId="77777777" w:rsidTr="005900A8">
        <w:tc>
          <w:tcPr>
            <w:tcW w:w="1546" w:type="dxa"/>
            <w:vAlign w:val="center"/>
          </w:tcPr>
          <w:p w14:paraId="6477AB1C" w14:textId="77777777" w:rsidR="00382CEF" w:rsidRPr="001E3D3A" w:rsidRDefault="00382CEF" w:rsidP="00382CEF">
            <w:pPr>
              <w:rPr>
                <w:rFonts w:ascii="Mazda Type Medium" w:hAnsi="Mazda Type Medium" w:cs="Arial"/>
                <w:lang w:val="pt-PT" w:eastAsia="ja-JP"/>
              </w:rPr>
            </w:pPr>
          </w:p>
        </w:tc>
        <w:tc>
          <w:tcPr>
            <w:tcW w:w="1546" w:type="dxa"/>
            <w:vAlign w:val="center"/>
          </w:tcPr>
          <w:p w14:paraId="5DEC416A" w14:textId="08506250" w:rsidR="00382CEF" w:rsidRPr="001E3D3A" w:rsidRDefault="008E539B" w:rsidP="00382CEF">
            <w:pPr>
              <w:pStyle w:val="Tabletitle"/>
              <w:rPr>
                <w:rFonts w:ascii="Mazda Type Medium" w:hAnsi="Mazda Type Medium" w:cs="Arial"/>
                <w:lang w:val="pt-PT"/>
              </w:rPr>
            </w:pPr>
            <w:r>
              <w:rPr>
                <w:rFonts w:ascii="Mazda Type Medium" w:hAnsi="Mazda Type Medium"/>
                <w:caps w:val="0"/>
                <w:szCs w:val="16"/>
                <w:lang w:val="pt-PT"/>
              </w:rPr>
              <w:t>Skyactiv-G</w:t>
            </w:r>
            <w:r w:rsidR="00382CEF" w:rsidRPr="001E3D3A">
              <w:rPr>
                <w:rFonts w:ascii="Mazda Type Medium" w:hAnsi="Mazda Type Medium" w:cs="Arial"/>
                <w:lang w:val="pt-PT"/>
              </w:rPr>
              <w:t xml:space="preserve"> 1.5</w:t>
            </w:r>
          </w:p>
        </w:tc>
        <w:tc>
          <w:tcPr>
            <w:tcW w:w="1547" w:type="dxa"/>
            <w:vAlign w:val="center"/>
          </w:tcPr>
          <w:p w14:paraId="4B965D18" w14:textId="1BDE343A" w:rsidR="00382CEF" w:rsidRPr="001E3D3A" w:rsidRDefault="008E539B" w:rsidP="00382CEF">
            <w:pPr>
              <w:pStyle w:val="Tabletitle"/>
              <w:rPr>
                <w:rFonts w:ascii="Mazda Type Medium" w:hAnsi="Mazda Type Medium" w:cs="Arial"/>
                <w:lang w:val="pt-PT"/>
              </w:rPr>
            </w:pPr>
            <w:r>
              <w:rPr>
                <w:rFonts w:ascii="Mazda Type Medium" w:hAnsi="Mazda Type Medium"/>
                <w:caps w:val="0"/>
                <w:szCs w:val="16"/>
                <w:lang w:val="pt-PT"/>
              </w:rPr>
              <w:t>Skyactiv-G</w:t>
            </w:r>
            <w:r w:rsidR="00382CEF" w:rsidRPr="001E3D3A">
              <w:rPr>
                <w:rFonts w:ascii="Mazda Type Medium" w:hAnsi="Mazda Type Medium" w:cs="Arial"/>
                <w:lang w:val="pt-PT"/>
              </w:rPr>
              <w:t xml:space="preserve"> 2.0</w:t>
            </w:r>
          </w:p>
        </w:tc>
        <w:tc>
          <w:tcPr>
            <w:tcW w:w="1547" w:type="dxa"/>
            <w:vAlign w:val="center"/>
          </w:tcPr>
          <w:p w14:paraId="627E3689" w14:textId="5CAD6596" w:rsidR="00382CEF" w:rsidRPr="001E3D3A" w:rsidRDefault="008E539B" w:rsidP="00382CEF">
            <w:pPr>
              <w:pStyle w:val="Tabletitle"/>
              <w:rPr>
                <w:rFonts w:ascii="Mazda Type Medium" w:hAnsi="Mazda Type Medium" w:cs="Arial"/>
                <w:lang w:val="pt-PT"/>
              </w:rPr>
            </w:pPr>
            <w:r>
              <w:rPr>
                <w:rFonts w:ascii="Mazda Type Medium" w:hAnsi="Mazda Type Medium"/>
                <w:caps w:val="0"/>
                <w:szCs w:val="16"/>
                <w:lang w:val="pt-PT"/>
              </w:rPr>
              <w:t>Skyactiv-G</w:t>
            </w:r>
            <w:r w:rsidR="00382CEF" w:rsidRPr="001E3D3A">
              <w:rPr>
                <w:rFonts w:ascii="Mazda Type Medium" w:hAnsi="Mazda Type Medium" w:cs="Arial"/>
                <w:lang w:val="pt-PT"/>
              </w:rPr>
              <w:t xml:space="preserve"> 1.5</w:t>
            </w:r>
          </w:p>
        </w:tc>
        <w:tc>
          <w:tcPr>
            <w:tcW w:w="3094" w:type="dxa"/>
            <w:gridSpan w:val="2"/>
            <w:vAlign w:val="center"/>
          </w:tcPr>
          <w:p w14:paraId="1EFF174A" w14:textId="5813BFF0" w:rsidR="00382CEF" w:rsidRPr="001E3D3A" w:rsidRDefault="008E539B" w:rsidP="00382CEF">
            <w:pPr>
              <w:pStyle w:val="Tabletitle"/>
              <w:rPr>
                <w:rFonts w:ascii="Mazda Type Medium" w:hAnsi="Mazda Type Medium" w:cs="Arial"/>
                <w:lang w:val="pt-PT"/>
              </w:rPr>
            </w:pPr>
            <w:r>
              <w:rPr>
                <w:rFonts w:ascii="Mazda Type Medium" w:hAnsi="Mazda Type Medium"/>
                <w:caps w:val="0"/>
                <w:szCs w:val="16"/>
                <w:lang w:val="pt-PT"/>
              </w:rPr>
              <w:t>Skyactiv-G</w:t>
            </w:r>
            <w:r w:rsidR="00382CEF" w:rsidRPr="001E3D3A">
              <w:rPr>
                <w:rFonts w:ascii="Mazda Type Medium" w:hAnsi="Mazda Type Medium" w:cs="Arial"/>
                <w:lang w:val="pt-PT"/>
              </w:rPr>
              <w:t xml:space="preserve"> 2.0</w:t>
            </w:r>
          </w:p>
        </w:tc>
      </w:tr>
      <w:tr w:rsidR="005900A8" w:rsidRPr="001E3D3A" w14:paraId="67FCCDA5" w14:textId="77777777" w:rsidTr="005900A8">
        <w:tc>
          <w:tcPr>
            <w:tcW w:w="1546" w:type="dxa"/>
            <w:vAlign w:val="center"/>
          </w:tcPr>
          <w:p w14:paraId="4F101FCF" w14:textId="15D49910" w:rsidR="005900A8" w:rsidRPr="001E3D3A" w:rsidRDefault="005900A8" w:rsidP="005900A8">
            <w:pPr>
              <w:pStyle w:val="Tabletextleft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Transmiss</w:t>
            </w:r>
            <w:r w:rsidR="005A5A8D" w:rsidRPr="001E3D3A">
              <w:rPr>
                <w:rFonts w:ascii="Mazda Type Medium" w:hAnsi="Mazda Type Medium" w:cs="Arial"/>
                <w:lang w:val="pt-PT"/>
              </w:rPr>
              <w:t>ão</w:t>
            </w:r>
          </w:p>
        </w:tc>
        <w:tc>
          <w:tcPr>
            <w:tcW w:w="1546" w:type="dxa"/>
            <w:vAlign w:val="center"/>
          </w:tcPr>
          <w:p w14:paraId="38A119B9" w14:textId="15F954B0" w:rsidR="005900A8" w:rsidRPr="001E3D3A" w:rsidRDefault="005A5A8D" w:rsidP="005900A8">
            <w:pPr>
              <w:pStyle w:val="Tabeltextcentered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 xml:space="preserve">Manual, </w:t>
            </w:r>
            <w:r w:rsidR="005900A8" w:rsidRPr="001E3D3A">
              <w:rPr>
                <w:rFonts w:ascii="Mazda Type Medium" w:hAnsi="Mazda Type Medium" w:cs="Arial"/>
                <w:lang w:val="pt-PT"/>
              </w:rPr>
              <w:t>6</w:t>
            </w:r>
            <w:r w:rsidRPr="001E3D3A">
              <w:rPr>
                <w:rFonts w:ascii="Mazda Type Medium" w:hAnsi="Mazda Type Medium" w:cs="Arial"/>
                <w:lang w:val="pt-PT"/>
              </w:rPr>
              <w:t xml:space="preserve"> v</w:t>
            </w:r>
            <w:r w:rsidR="005900A8" w:rsidRPr="001E3D3A">
              <w:rPr>
                <w:rFonts w:ascii="Mazda Type Medium" w:hAnsi="Mazda Type Medium" w:cs="Arial"/>
                <w:lang w:val="pt-PT"/>
              </w:rPr>
              <w:t>e</w:t>
            </w:r>
            <w:r w:rsidRPr="001E3D3A">
              <w:rPr>
                <w:rFonts w:ascii="Mazda Type Medium" w:hAnsi="Mazda Type Medium" w:cs="Arial"/>
                <w:lang w:val="pt-PT"/>
              </w:rPr>
              <w:t>loci</w:t>
            </w:r>
            <w:r w:rsidR="005900A8" w:rsidRPr="001E3D3A">
              <w:rPr>
                <w:rFonts w:ascii="Mazda Type Medium" w:hAnsi="Mazda Type Medium" w:cs="Arial"/>
                <w:lang w:val="pt-PT"/>
              </w:rPr>
              <w:t>da</w:t>
            </w:r>
            <w:r w:rsidRPr="001E3D3A">
              <w:rPr>
                <w:rFonts w:ascii="Mazda Type Medium" w:hAnsi="Mazda Type Medium" w:cs="Arial"/>
                <w:lang w:val="pt-PT"/>
              </w:rPr>
              <w:t>des</w:t>
            </w:r>
          </w:p>
        </w:tc>
        <w:tc>
          <w:tcPr>
            <w:tcW w:w="1547" w:type="dxa"/>
            <w:vAlign w:val="center"/>
          </w:tcPr>
          <w:p w14:paraId="176499AA" w14:textId="31A638A7" w:rsidR="005900A8" w:rsidRPr="001E3D3A" w:rsidRDefault="005A5A8D" w:rsidP="005900A8">
            <w:pPr>
              <w:pStyle w:val="Tabeltextcentered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Manual, 6 velocidades</w:t>
            </w:r>
          </w:p>
        </w:tc>
        <w:tc>
          <w:tcPr>
            <w:tcW w:w="1547" w:type="dxa"/>
            <w:vAlign w:val="center"/>
          </w:tcPr>
          <w:p w14:paraId="0967BEDE" w14:textId="1241A1CC" w:rsidR="005900A8" w:rsidRPr="001E3D3A" w:rsidRDefault="005A5A8D" w:rsidP="005900A8">
            <w:pPr>
              <w:pStyle w:val="Tabeltextcentered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Manual, 6 velocidades</w:t>
            </w:r>
          </w:p>
        </w:tc>
        <w:tc>
          <w:tcPr>
            <w:tcW w:w="1547" w:type="dxa"/>
            <w:vAlign w:val="center"/>
          </w:tcPr>
          <w:p w14:paraId="6C11EF49" w14:textId="50D96B01" w:rsidR="005900A8" w:rsidRPr="001E3D3A" w:rsidRDefault="005A5A8D" w:rsidP="005900A8">
            <w:pPr>
              <w:pStyle w:val="Tabeltextcentered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Manual, 6 velocidades</w:t>
            </w:r>
          </w:p>
        </w:tc>
        <w:tc>
          <w:tcPr>
            <w:tcW w:w="1547" w:type="dxa"/>
            <w:vAlign w:val="center"/>
          </w:tcPr>
          <w:p w14:paraId="0715BCE8" w14:textId="780C0C60" w:rsidR="005900A8" w:rsidRPr="001E3D3A" w:rsidRDefault="005A5A8D" w:rsidP="005900A8">
            <w:pPr>
              <w:pStyle w:val="Tabeltextcentered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A</w:t>
            </w:r>
            <w:r w:rsidR="005900A8" w:rsidRPr="001E3D3A">
              <w:rPr>
                <w:rFonts w:ascii="Mazda Type Medium" w:hAnsi="Mazda Type Medium" w:cs="Arial"/>
                <w:lang w:val="pt-PT"/>
              </w:rPr>
              <w:t>utom</w:t>
            </w:r>
            <w:r w:rsidRPr="001E3D3A">
              <w:rPr>
                <w:rFonts w:ascii="Mazda Type Medium" w:hAnsi="Mazda Type Medium" w:cs="Arial"/>
                <w:lang w:val="pt-PT"/>
              </w:rPr>
              <w:t>á</w:t>
            </w:r>
            <w:r w:rsidR="005900A8" w:rsidRPr="001E3D3A">
              <w:rPr>
                <w:rFonts w:ascii="Mazda Type Medium" w:hAnsi="Mazda Type Medium" w:cs="Arial"/>
                <w:lang w:val="pt-PT"/>
              </w:rPr>
              <w:t>tic</w:t>
            </w:r>
            <w:r w:rsidRPr="001E3D3A">
              <w:rPr>
                <w:rFonts w:ascii="Mazda Type Medium" w:hAnsi="Mazda Type Medium" w:cs="Arial"/>
                <w:lang w:val="pt-PT"/>
              </w:rPr>
              <w:t>a, 6 velocidades</w:t>
            </w:r>
          </w:p>
        </w:tc>
      </w:tr>
      <w:tr w:rsidR="005900A8" w:rsidRPr="001E3D3A" w14:paraId="7770AE0F" w14:textId="77777777" w:rsidTr="005900A8">
        <w:trPr>
          <w:trHeight w:val="246"/>
        </w:trPr>
        <w:tc>
          <w:tcPr>
            <w:tcW w:w="1546" w:type="dxa"/>
            <w:vAlign w:val="center"/>
          </w:tcPr>
          <w:p w14:paraId="686A2A13" w14:textId="35AC7925" w:rsidR="005900A8" w:rsidRPr="001E3D3A" w:rsidRDefault="005A5A8D" w:rsidP="005900A8">
            <w:pPr>
              <w:pStyle w:val="Tabletextleft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T</w:t>
            </w:r>
            <w:r w:rsidR="005900A8" w:rsidRPr="001E3D3A">
              <w:rPr>
                <w:rFonts w:ascii="Mazda Type Medium" w:hAnsi="Mazda Type Medium" w:cs="Arial"/>
                <w:lang w:val="pt-PT"/>
              </w:rPr>
              <w:t>ra</w:t>
            </w:r>
            <w:r w:rsidRPr="001E3D3A">
              <w:rPr>
                <w:rFonts w:ascii="Mazda Type Medium" w:hAnsi="Mazda Type Medium" w:cs="Arial"/>
                <w:lang w:val="pt-PT"/>
              </w:rPr>
              <w:t>cção</w:t>
            </w:r>
          </w:p>
        </w:tc>
        <w:tc>
          <w:tcPr>
            <w:tcW w:w="1546" w:type="dxa"/>
            <w:vAlign w:val="center"/>
          </w:tcPr>
          <w:p w14:paraId="4BDD13C3" w14:textId="3A907667" w:rsidR="005900A8" w:rsidRPr="001E3D3A" w:rsidRDefault="005A5A8D" w:rsidP="005900A8">
            <w:pPr>
              <w:pStyle w:val="Tabeltextcentered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Rodas traseiras motrizes (</w:t>
            </w:r>
            <w:r w:rsidR="005900A8" w:rsidRPr="001E3D3A">
              <w:rPr>
                <w:rFonts w:ascii="Mazda Type Medium" w:hAnsi="Mazda Type Medium" w:cs="Arial"/>
                <w:lang w:val="pt-PT"/>
              </w:rPr>
              <w:t>RWD</w:t>
            </w:r>
            <w:r w:rsidRPr="001E3D3A">
              <w:rPr>
                <w:rFonts w:ascii="Mazda Type Medium" w:hAnsi="Mazda Type Medium" w:cs="Arial"/>
                <w:lang w:val="pt-PT"/>
              </w:rPr>
              <w:t>)</w:t>
            </w:r>
          </w:p>
        </w:tc>
        <w:tc>
          <w:tcPr>
            <w:tcW w:w="1547" w:type="dxa"/>
            <w:vAlign w:val="center"/>
          </w:tcPr>
          <w:p w14:paraId="7B4BF927" w14:textId="2DC34146" w:rsidR="005900A8" w:rsidRPr="001E3D3A" w:rsidRDefault="005A5A8D" w:rsidP="005900A8">
            <w:pPr>
              <w:pStyle w:val="Tabeltextcentered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Rodas traseiras motrizes (RWD)</w:t>
            </w:r>
          </w:p>
        </w:tc>
        <w:tc>
          <w:tcPr>
            <w:tcW w:w="1547" w:type="dxa"/>
            <w:vAlign w:val="center"/>
          </w:tcPr>
          <w:p w14:paraId="2CA23ACA" w14:textId="7ADE4E3B" w:rsidR="005900A8" w:rsidRPr="001E3D3A" w:rsidRDefault="005A5A8D" w:rsidP="005900A8">
            <w:pPr>
              <w:pStyle w:val="Tabeltextcentered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Rodas traseiras motrizes (RWD)</w:t>
            </w:r>
          </w:p>
        </w:tc>
        <w:tc>
          <w:tcPr>
            <w:tcW w:w="1547" w:type="dxa"/>
            <w:vAlign w:val="center"/>
          </w:tcPr>
          <w:p w14:paraId="66B62754" w14:textId="7908C494" w:rsidR="005900A8" w:rsidRPr="001E3D3A" w:rsidRDefault="005A5A8D" w:rsidP="005900A8">
            <w:pPr>
              <w:pStyle w:val="Tabeltextcentered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Rodas traseiras motrizes (RWD)</w:t>
            </w:r>
          </w:p>
        </w:tc>
        <w:tc>
          <w:tcPr>
            <w:tcW w:w="1547" w:type="dxa"/>
            <w:vAlign w:val="center"/>
          </w:tcPr>
          <w:p w14:paraId="750FBA72" w14:textId="6AECE80B" w:rsidR="005900A8" w:rsidRPr="001E3D3A" w:rsidRDefault="005A5A8D" w:rsidP="005900A8">
            <w:pPr>
              <w:pStyle w:val="Tabeltextcentered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Rodas traseiras motrizes (RWD)</w:t>
            </w:r>
          </w:p>
        </w:tc>
      </w:tr>
      <w:tr w:rsidR="005900A8" w:rsidRPr="001E3D3A" w14:paraId="79944078" w14:textId="77777777" w:rsidTr="005900A8">
        <w:tc>
          <w:tcPr>
            <w:tcW w:w="9280" w:type="dxa"/>
            <w:gridSpan w:val="6"/>
            <w:vAlign w:val="center"/>
          </w:tcPr>
          <w:p w14:paraId="38D25F06" w14:textId="77777777" w:rsidR="005900A8" w:rsidRPr="001E3D3A" w:rsidRDefault="005900A8" w:rsidP="005900A8">
            <w:pPr>
              <w:pStyle w:val="Tabletextleft"/>
              <w:rPr>
                <w:rStyle w:val="Forte"/>
                <w:rFonts w:ascii="Mazda Type Medium" w:hAnsi="Mazda Type Medium" w:cs="Arial"/>
                <w:lang w:val="pt-PT"/>
              </w:rPr>
            </w:pPr>
            <w:r w:rsidRPr="001E3D3A">
              <w:rPr>
                <w:rStyle w:val="Forte"/>
                <w:rFonts w:ascii="Mazda Type Medium" w:hAnsi="Mazda Type Medium" w:cs="Arial"/>
                <w:lang w:val="pt-PT"/>
              </w:rPr>
              <w:t>Gear ratios</w:t>
            </w:r>
          </w:p>
        </w:tc>
      </w:tr>
      <w:tr w:rsidR="005900A8" w:rsidRPr="001E3D3A" w14:paraId="6B33576D" w14:textId="77777777" w:rsidTr="005900A8">
        <w:tc>
          <w:tcPr>
            <w:tcW w:w="1546" w:type="dxa"/>
            <w:vAlign w:val="center"/>
          </w:tcPr>
          <w:p w14:paraId="477A2CE3" w14:textId="5CE38F05" w:rsidR="005900A8" w:rsidRPr="001E3D3A" w:rsidRDefault="005900A8" w:rsidP="005900A8">
            <w:pPr>
              <w:pStyle w:val="Tabletextleft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1</w:t>
            </w:r>
            <w:r w:rsidR="007B747C" w:rsidRPr="001E3D3A">
              <w:rPr>
                <w:rStyle w:val="Superscript"/>
                <w:rFonts w:ascii="Mazda Type Medium" w:hAnsi="Mazda Type Medium"/>
                <w:lang w:val="pt-PT"/>
              </w:rPr>
              <w:t>ª</w:t>
            </w:r>
          </w:p>
        </w:tc>
        <w:tc>
          <w:tcPr>
            <w:tcW w:w="1546" w:type="dxa"/>
            <w:vAlign w:val="center"/>
          </w:tcPr>
          <w:p w14:paraId="3518CC85" w14:textId="4A1F19FF" w:rsidR="005900A8" w:rsidRPr="001E3D3A" w:rsidRDefault="005900A8" w:rsidP="005900A8">
            <w:pPr>
              <w:pStyle w:val="Tabeltextcentered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5</w:t>
            </w:r>
            <w:r w:rsidR="008C71DE" w:rsidRPr="001E3D3A">
              <w:rPr>
                <w:rFonts w:ascii="Mazda Type Medium" w:hAnsi="Mazda Type Medium" w:cs="Arial"/>
                <w:lang w:val="pt-PT"/>
              </w:rPr>
              <w:t>,</w:t>
            </w:r>
            <w:r w:rsidRPr="001E3D3A">
              <w:rPr>
                <w:rFonts w:ascii="Mazda Type Medium" w:hAnsi="Mazda Type Medium" w:cs="Arial"/>
                <w:lang w:val="pt-PT"/>
              </w:rPr>
              <w:t>087</w:t>
            </w:r>
          </w:p>
        </w:tc>
        <w:tc>
          <w:tcPr>
            <w:tcW w:w="1547" w:type="dxa"/>
            <w:vAlign w:val="center"/>
          </w:tcPr>
          <w:p w14:paraId="136ACBCF" w14:textId="60A66296" w:rsidR="005900A8" w:rsidRPr="001E3D3A" w:rsidRDefault="005900A8" w:rsidP="005900A8">
            <w:pPr>
              <w:pStyle w:val="Tabeltextcentered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5</w:t>
            </w:r>
            <w:r w:rsidR="008C71DE" w:rsidRPr="001E3D3A">
              <w:rPr>
                <w:rFonts w:ascii="Mazda Type Medium" w:hAnsi="Mazda Type Medium" w:cs="Arial"/>
                <w:lang w:val="pt-PT"/>
              </w:rPr>
              <w:t>,</w:t>
            </w:r>
            <w:r w:rsidRPr="001E3D3A">
              <w:rPr>
                <w:rFonts w:ascii="Mazda Type Medium" w:hAnsi="Mazda Type Medium" w:cs="Arial"/>
                <w:lang w:val="pt-PT"/>
              </w:rPr>
              <w:t>087</w:t>
            </w:r>
          </w:p>
        </w:tc>
        <w:tc>
          <w:tcPr>
            <w:tcW w:w="1547" w:type="dxa"/>
            <w:vAlign w:val="center"/>
          </w:tcPr>
          <w:p w14:paraId="03196E3D" w14:textId="0C6CA42B" w:rsidR="005900A8" w:rsidRPr="001E3D3A" w:rsidRDefault="005900A8" w:rsidP="005900A8">
            <w:pPr>
              <w:pStyle w:val="Tabeltextcentered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5</w:t>
            </w:r>
            <w:r w:rsidR="008C71DE" w:rsidRPr="001E3D3A">
              <w:rPr>
                <w:rFonts w:ascii="Mazda Type Medium" w:hAnsi="Mazda Type Medium" w:cs="Arial"/>
                <w:lang w:val="pt-PT"/>
              </w:rPr>
              <w:t>,</w:t>
            </w:r>
            <w:r w:rsidRPr="001E3D3A">
              <w:rPr>
                <w:rFonts w:ascii="Mazda Type Medium" w:hAnsi="Mazda Type Medium" w:cs="Arial"/>
                <w:lang w:val="pt-PT"/>
              </w:rPr>
              <w:t>087</w:t>
            </w:r>
          </w:p>
        </w:tc>
        <w:tc>
          <w:tcPr>
            <w:tcW w:w="1547" w:type="dxa"/>
            <w:vAlign w:val="center"/>
          </w:tcPr>
          <w:p w14:paraId="01A6C9D2" w14:textId="18F83BDF" w:rsidR="005900A8" w:rsidRPr="001E3D3A" w:rsidRDefault="005900A8" w:rsidP="005900A8">
            <w:pPr>
              <w:pStyle w:val="Tabeltextcentered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5</w:t>
            </w:r>
            <w:r w:rsidR="008C71DE" w:rsidRPr="001E3D3A">
              <w:rPr>
                <w:rFonts w:ascii="Mazda Type Medium" w:hAnsi="Mazda Type Medium" w:cs="Arial"/>
                <w:lang w:val="pt-PT"/>
              </w:rPr>
              <w:t>,</w:t>
            </w:r>
            <w:r w:rsidRPr="001E3D3A">
              <w:rPr>
                <w:rFonts w:ascii="Mazda Type Medium" w:hAnsi="Mazda Type Medium" w:cs="Arial"/>
                <w:lang w:val="pt-PT"/>
              </w:rPr>
              <w:t>087</w:t>
            </w:r>
          </w:p>
        </w:tc>
        <w:tc>
          <w:tcPr>
            <w:tcW w:w="1547" w:type="dxa"/>
            <w:vAlign w:val="center"/>
          </w:tcPr>
          <w:p w14:paraId="76991E7B" w14:textId="38D7CE6B" w:rsidR="005900A8" w:rsidRPr="001E3D3A" w:rsidRDefault="005900A8" w:rsidP="005900A8">
            <w:pPr>
              <w:pStyle w:val="Tabeltextcentered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3</w:t>
            </w:r>
            <w:r w:rsidR="008C71DE" w:rsidRPr="001E3D3A">
              <w:rPr>
                <w:rFonts w:ascii="Mazda Type Medium" w:hAnsi="Mazda Type Medium" w:cs="Arial"/>
                <w:lang w:val="pt-PT"/>
              </w:rPr>
              <w:t>,</w:t>
            </w:r>
            <w:r w:rsidRPr="001E3D3A">
              <w:rPr>
                <w:rFonts w:ascii="Mazda Type Medium" w:hAnsi="Mazda Type Medium" w:cs="Arial"/>
                <w:lang w:val="pt-PT"/>
              </w:rPr>
              <w:t>538</w:t>
            </w:r>
          </w:p>
        </w:tc>
      </w:tr>
      <w:tr w:rsidR="005900A8" w:rsidRPr="001E3D3A" w14:paraId="4627B4DA" w14:textId="77777777" w:rsidTr="005900A8">
        <w:tc>
          <w:tcPr>
            <w:tcW w:w="1546" w:type="dxa"/>
            <w:vAlign w:val="center"/>
          </w:tcPr>
          <w:p w14:paraId="2BADDC45" w14:textId="18B6A4E8" w:rsidR="005900A8" w:rsidRPr="001E3D3A" w:rsidRDefault="005900A8" w:rsidP="005900A8">
            <w:pPr>
              <w:pStyle w:val="Tabletextleft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2</w:t>
            </w:r>
            <w:r w:rsidR="007B747C" w:rsidRPr="001E3D3A">
              <w:rPr>
                <w:rStyle w:val="Superscript"/>
                <w:rFonts w:ascii="Mazda Type Medium" w:hAnsi="Mazda Type Medium"/>
                <w:lang w:val="pt-PT"/>
              </w:rPr>
              <w:t>ª</w:t>
            </w:r>
          </w:p>
        </w:tc>
        <w:tc>
          <w:tcPr>
            <w:tcW w:w="1546" w:type="dxa"/>
            <w:vAlign w:val="center"/>
          </w:tcPr>
          <w:p w14:paraId="47E81DA8" w14:textId="2D3A71EC" w:rsidR="005900A8" w:rsidRPr="001E3D3A" w:rsidRDefault="005900A8" w:rsidP="005900A8">
            <w:pPr>
              <w:pStyle w:val="Tabeltextcentered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2</w:t>
            </w:r>
            <w:r w:rsidR="008C71DE" w:rsidRPr="001E3D3A">
              <w:rPr>
                <w:rFonts w:ascii="Mazda Type Medium" w:hAnsi="Mazda Type Medium" w:cs="Arial"/>
                <w:lang w:val="pt-PT"/>
              </w:rPr>
              <w:t>,</w:t>
            </w:r>
            <w:r w:rsidRPr="001E3D3A">
              <w:rPr>
                <w:rFonts w:ascii="Mazda Type Medium" w:hAnsi="Mazda Type Medium" w:cs="Arial"/>
                <w:lang w:val="pt-PT"/>
              </w:rPr>
              <w:t>991</w:t>
            </w:r>
          </w:p>
        </w:tc>
        <w:tc>
          <w:tcPr>
            <w:tcW w:w="1547" w:type="dxa"/>
            <w:vAlign w:val="center"/>
          </w:tcPr>
          <w:p w14:paraId="2EC680A9" w14:textId="14593993" w:rsidR="005900A8" w:rsidRPr="001E3D3A" w:rsidRDefault="005900A8" w:rsidP="005900A8">
            <w:pPr>
              <w:pStyle w:val="Tabeltextcentered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2</w:t>
            </w:r>
            <w:r w:rsidR="008C71DE" w:rsidRPr="001E3D3A">
              <w:rPr>
                <w:rFonts w:ascii="Mazda Type Medium" w:hAnsi="Mazda Type Medium" w:cs="Arial"/>
                <w:lang w:val="pt-PT"/>
              </w:rPr>
              <w:t>,</w:t>
            </w:r>
            <w:r w:rsidRPr="001E3D3A">
              <w:rPr>
                <w:rFonts w:ascii="Mazda Type Medium" w:hAnsi="Mazda Type Medium" w:cs="Arial"/>
                <w:lang w:val="pt-PT"/>
              </w:rPr>
              <w:t>991</w:t>
            </w:r>
          </w:p>
        </w:tc>
        <w:tc>
          <w:tcPr>
            <w:tcW w:w="1547" w:type="dxa"/>
            <w:vAlign w:val="center"/>
          </w:tcPr>
          <w:p w14:paraId="1042A9F1" w14:textId="1EC7D0E7" w:rsidR="005900A8" w:rsidRPr="001E3D3A" w:rsidRDefault="005900A8" w:rsidP="005900A8">
            <w:pPr>
              <w:pStyle w:val="Tabeltextcentered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2</w:t>
            </w:r>
            <w:r w:rsidR="008C71DE" w:rsidRPr="001E3D3A">
              <w:rPr>
                <w:rFonts w:ascii="Mazda Type Medium" w:hAnsi="Mazda Type Medium" w:cs="Arial"/>
                <w:lang w:val="pt-PT"/>
              </w:rPr>
              <w:t>,</w:t>
            </w:r>
            <w:r w:rsidRPr="001E3D3A">
              <w:rPr>
                <w:rFonts w:ascii="Mazda Type Medium" w:hAnsi="Mazda Type Medium" w:cs="Arial"/>
                <w:lang w:val="pt-PT"/>
              </w:rPr>
              <w:t>991</w:t>
            </w:r>
          </w:p>
        </w:tc>
        <w:tc>
          <w:tcPr>
            <w:tcW w:w="1547" w:type="dxa"/>
            <w:vAlign w:val="center"/>
          </w:tcPr>
          <w:p w14:paraId="687E2E28" w14:textId="3683D042" w:rsidR="005900A8" w:rsidRPr="001E3D3A" w:rsidRDefault="005900A8" w:rsidP="005900A8">
            <w:pPr>
              <w:pStyle w:val="Tabeltextcentered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2</w:t>
            </w:r>
            <w:r w:rsidR="008C71DE" w:rsidRPr="001E3D3A">
              <w:rPr>
                <w:rFonts w:ascii="Mazda Type Medium" w:hAnsi="Mazda Type Medium" w:cs="Arial"/>
                <w:lang w:val="pt-PT"/>
              </w:rPr>
              <w:t>,</w:t>
            </w:r>
            <w:r w:rsidRPr="001E3D3A">
              <w:rPr>
                <w:rFonts w:ascii="Mazda Type Medium" w:hAnsi="Mazda Type Medium" w:cs="Arial"/>
                <w:lang w:val="pt-PT"/>
              </w:rPr>
              <w:t>991</w:t>
            </w:r>
          </w:p>
        </w:tc>
        <w:tc>
          <w:tcPr>
            <w:tcW w:w="1547" w:type="dxa"/>
            <w:vAlign w:val="center"/>
          </w:tcPr>
          <w:p w14:paraId="4BBDA9CB" w14:textId="60DEFC25" w:rsidR="005900A8" w:rsidRPr="001E3D3A" w:rsidRDefault="005900A8" w:rsidP="005900A8">
            <w:pPr>
              <w:pStyle w:val="Tabeltextcentered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2</w:t>
            </w:r>
            <w:r w:rsidR="008C71DE" w:rsidRPr="001E3D3A">
              <w:rPr>
                <w:rFonts w:ascii="Mazda Type Medium" w:hAnsi="Mazda Type Medium" w:cs="Arial"/>
                <w:lang w:val="pt-PT"/>
              </w:rPr>
              <w:t>,</w:t>
            </w:r>
            <w:r w:rsidRPr="001E3D3A">
              <w:rPr>
                <w:rFonts w:ascii="Mazda Type Medium" w:hAnsi="Mazda Type Medium" w:cs="Arial"/>
                <w:lang w:val="pt-PT"/>
              </w:rPr>
              <w:t>060</w:t>
            </w:r>
          </w:p>
        </w:tc>
      </w:tr>
      <w:tr w:rsidR="005900A8" w:rsidRPr="001E3D3A" w14:paraId="65C6FF1D" w14:textId="77777777" w:rsidTr="005900A8">
        <w:tc>
          <w:tcPr>
            <w:tcW w:w="1546" w:type="dxa"/>
            <w:vAlign w:val="center"/>
          </w:tcPr>
          <w:p w14:paraId="7C51DC71" w14:textId="23478F3C" w:rsidR="005900A8" w:rsidRPr="001E3D3A" w:rsidRDefault="005900A8" w:rsidP="005900A8">
            <w:pPr>
              <w:pStyle w:val="Tabletextleft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3</w:t>
            </w:r>
            <w:r w:rsidR="007B747C" w:rsidRPr="001E3D3A">
              <w:rPr>
                <w:rStyle w:val="Superscript"/>
                <w:rFonts w:ascii="Mazda Type Medium" w:hAnsi="Mazda Type Medium"/>
                <w:lang w:val="pt-PT"/>
              </w:rPr>
              <w:t>ª</w:t>
            </w:r>
          </w:p>
        </w:tc>
        <w:tc>
          <w:tcPr>
            <w:tcW w:w="1546" w:type="dxa"/>
            <w:vAlign w:val="center"/>
          </w:tcPr>
          <w:p w14:paraId="6B82E5AA" w14:textId="02A62238" w:rsidR="005900A8" w:rsidRPr="001E3D3A" w:rsidRDefault="005900A8" w:rsidP="005900A8">
            <w:pPr>
              <w:pStyle w:val="Tabeltextcentered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2</w:t>
            </w:r>
            <w:r w:rsidR="008C71DE" w:rsidRPr="001E3D3A">
              <w:rPr>
                <w:rFonts w:ascii="Mazda Type Medium" w:hAnsi="Mazda Type Medium" w:cs="Arial"/>
                <w:lang w:val="pt-PT"/>
              </w:rPr>
              <w:t>,</w:t>
            </w:r>
            <w:r w:rsidRPr="001E3D3A">
              <w:rPr>
                <w:rFonts w:ascii="Mazda Type Medium" w:hAnsi="Mazda Type Medium" w:cs="Arial"/>
                <w:lang w:val="pt-PT"/>
              </w:rPr>
              <w:t>035</w:t>
            </w:r>
          </w:p>
        </w:tc>
        <w:tc>
          <w:tcPr>
            <w:tcW w:w="1547" w:type="dxa"/>
            <w:vAlign w:val="center"/>
          </w:tcPr>
          <w:p w14:paraId="17B1AC76" w14:textId="31205981" w:rsidR="005900A8" w:rsidRPr="001E3D3A" w:rsidRDefault="005900A8" w:rsidP="005900A8">
            <w:pPr>
              <w:pStyle w:val="Tabeltextcentered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2</w:t>
            </w:r>
            <w:r w:rsidR="008C71DE" w:rsidRPr="001E3D3A">
              <w:rPr>
                <w:rFonts w:ascii="Mazda Type Medium" w:hAnsi="Mazda Type Medium" w:cs="Arial"/>
                <w:lang w:val="pt-PT"/>
              </w:rPr>
              <w:t>,</w:t>
            </w:r>
            <w:r w:rsidRPr="001E3D3A">
              <w:rPr>
                <w:rFonts w:ascii="Mazda Type Medium" w:hAnsi="Mazda Type Medium" w:cs="Arial"/>
                <w:lang w:val="pt-PT"/>
              </w:rPr>
              <w:t>035</w:t>
            </w:r>
          </w:p>
        </w:tc>
        <w:tc>
          <w:tcPr>
            <w:tcW w:w="1547" w:type="dxa"/>
            <w:vAlign w:val="center"/>
          </w:tcPr>
          <w:p w14:paraId="1631EE88" w14:textId="65AFB8B7" w:rsidR="005900A8" w:rsidRPr="001E3D3A" w:rsidRDefault="005900A8" w:rsidP="005900A8">
            <w:pPr>
              <w:pStyle w:val="Tabeltextcentered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2</w:t>
            </w:r>
            <w:r w:rsidR="008C71DE" w:rsidRPr="001E3D3A">
              <w:rPr>
                <w:rFonts w:ascii="Mazda Type Medium" w:hAnsi="Mazda Type Medium" w:cs="Arial"/>
                <w:lang w:val="pt-PT"/>
              </w:rPr>
              <w:t>,</w:t>
            </w:r>
            <w:r w:rsidRPr="001E3D3A">
              <w:rPr>
                <w:rFonts w:ascii="Mazda Type Medium" w:hAnsi="Mazda Type Medium" w:cs="Arial"/>
                <w:lang w:val="pt-PT"/>
              </w:rPr>
              <w:t>035</w:t>
            </w:r>
          </w:p>
        </w:tc>
        <w:tc>
          <w:tcPr>
            <w:tcW w:w="1547" w:type="dxa"/>
            <w:vAlign w:val="center"/>
          </w:tcPr>
          <w:p w14:paraId="14988BB6" w14:textId="1A221666" w:rsidR="005900A8" w:rsidRPr="001E3D3A" w:rsidRDefault="005900A8" w:rsidP="005900A8">
            <w:pPr>
              <w:pStyle w:val="Tabeltextcentered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2</w:t>
            </w:r>
            <w:r w:rsidR="008C71DE" w:rsidRPr="001E3D3A">
              <w:rPr>
                <w:rFonts w:ascii="Mazda Type Medium" w:hAnsi="Mazda Type Medium" w:cs="Arial"/>
                <w:lang w:val="pt-PT"/>
              </w:rPr>
              <w:t>,</w:t>
            </w:r>
            <w:r w:rsidRPr="001E3D3A">
              <w:rPr>
                <w:rFonts w:ascii="Mazda Type Medium" w:hAnsi="Mazda Type Medium" w:cs="Arial"/>
                <w:lang w:val="pt-PT"/>
              </w:rPr>
              <w:t>035</w:t>
            </w:r>
          </w:p>
        </w:tc>
        <w:tc>
          <w:tcPr>
            <w:tcW w:w="1547" w:type="dxa"/>
            <w:vAlign w:val="center"/>
          </w:tcPr>
          <w:p w14:paraId="3B34705A" w14:textId="63AF919B" w:rsidR="005900A8" w:rsidRPr="001E3D3A" w:rsidRDefault="005900A8" w:rsidP="005900A8">
            <w:pPr>
              <w:pStyle w:val="Tabeltextcentered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1</w:t>
            </w:r>
            <w:r w:rsidR="008C71DE" w:rsidRPr="001E3D3A">
              <w:rPr>
                <w:rFonts w:ascii="Mazda Type Medium" w:hAnsi="Mazda Type Medium" w:cs="Arial"/>
                <w:lang w:val="pt-PT"/>
              </w:rPr>
              <w:t>,</w:t>
            </w:r>
            <w:r w:rsidRPr="001E3D3A">
              <w:rPr>
                <w:rFonts w:ascii="Mazda Type Medium" w:hAnsi="Mazda Type Medium" w:cs="Arial"/>
                <w:lang w:val="pt-PT"/>
              </w:rPr>
              <w:t>404</w:t>
            </w:r>
          </w:p>
        </w:tc>
      </w:tr>
      <w:tr w:rsidR="005900A8" w:rsidRPr="001E3D3A" w14:paraId="4CB81E68" w14:textId="77777777" w:rsidTr="005900A8">
        <w:tc>
          <w:tcPr>
            <w:tcW w:w="1546" w:type="dxa"/>
            <w:vAlign w:val="center"/>
          </w:tcPr>
          <w:p w14:paraId="1E35F43F" w14:textId="6590459D" w:rsidR="005900A8" w:rsidRPr="001E3D3A" w:rsidRDefault="005900A8" w:rsidP="005900A8">
            <w:pPr>
              <w:pStyle w:val="Tabletextleft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4</w:t>
            </w:r>
            <w:r w:rsidR="007B747C" w:rsidRPr="001E3D3A">
              <w:rPr>
                <w:rStyle w:val="Superscript"/>
                <w:rFonts w:ascii="Mazda Type Medium" w:hAnsi="Mazda Type Medium"/>
                <w:lang w:val="pt-PT"/>
              </w:rPr>
              <w:t>ª</w:t>
            </w:r>
          </w:p>
        </w:tc>
        <w:tc>
          <w:tcPr>
            <w:tcW w:w="1546" w:type="dxa"/>
            <w:vAlign w:val="center"/>
          </w:tcPr>
          <w:p w14:paraId="16E7E044" w14:textId="77777777" w:rsidR="005900A8" w:rsidRPr="001E3D3A" w:rsidRDefault="005900A8" w:rsidP="005900A8">
            <w:pPr>
              <w:pStyle w:val="Tabeltextcentered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1.594</w:t>
            </w:r>
          </w:p>
        </w:tc>
        <w:tc>
          <w:tcPr>
            <w:tcW w:w="1547" w:type="dxa"/>
            <w:vAlign w:val="center"/>
          </w:tcPr>
          <w:p w14:paraId="58936033" w14:textId="009A27B2" w:rsidR="005900A8" w:rsidRPr="001E3D3A" w:rsidRDefault="005900A8" w:rsidP="005900A8">
            <w:pPr>
              <w:pStyle w:val="Tabeltextcentered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1</w:t>
            </w:r>
            <w:r w:rsidR="008C71DE" w:rsidRPr="001E3D3A">
              <w:rPr>
                <w:rFonts w:ascii="Mazda Type Medium" w:hAnsi="Mazda Type Medium" w:cs="Arial"/>
                <w:lang w:val="pt-PT"/>
              </w:rPr>
              <w:t>,</w:t>
            </w:r>
            <w:r w:rsidRPr="001E3D3A">
              <w:rPr>
                <w:rFonts w:ascii="Mazda Type Medium" w:hAnsi="Mazda Type Medium" w:cs="Arial"/>
                <w:lang w:val="pt-PT"/>
              </w:rPr>
              <w:t>594</w:t>
            </w:r>
          </w:p>
        </w:tc>
        <w:tc>
          <w:tcPr>
            <w:tcW w:w="1547" w:type="dxa"/>
            <w:vAlign w:val="center"/>
          </w:tcPr>
          <w:p w14:paraId="28DE7A04" w14:textId="5251C362" w:rsidR="005900A8" w:rsidRPr="001E3D3A" w:rsidRDefault="005900A8" w:rsidP="005900A8">
            <w:pPr>
              <w:pStyle w:val="Tabeltextcentered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1</w:t>
            </w:r>
            <w:r w:rsidR="008C71DE" w:rsidRPr="001E3D3A">
              <w:rPr>
                <w:rFonts w:ascii="Mazda Type Medium" w:hAnsi="Mazda Type Medium" w:cs="Arial"/>
                <w:lang w:val="pt-PT"/>
              </w:rPr>
              <w:t>,</w:t>
            </w:r>
            <w:r w:rsidRPr="001E3D3A">
              <w:rPr>
                <w:rFonts w:ascii="Mazda Type Medium" w:hAnsi="Mazda Type Medium" w:cs="Arial"/>
                <w:lang w:val="pt-PT"/>
              </w:rPr>
              <w:t>594</w:t>
            </w:r>
          </w:p>
        </w:tc>
        <w:tc>
          <w:tcPr>
            <w:tcW w:w="1547" w:type="dxa"/>
            <w:vAlign w:val="center"/>
          </w:tcPr>
          <w:p w14:paraId="79FBBE19" w14:textId="38D139D0" w:rsidR="005900A8" w:rsidRPr="001E3D3A" w:rsidRDefault="005900A8" w:rsidP="005900A8">
            <w:pPr>
              <w:pStyle w:val="Tabeltextcentered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1</w:t>
            </w:r>
            <w:r w:rsidR="008C71DE" w:rsidRPr="001E3D3A">
              <w:rPr>
                <w:rFonts w:ascii="Mazda Type Medium" w:hAnsi="Mazda Type Medium" w:cs="Arial"/>
                <w:lang w:val="pt-PT"/>
              </w:rPr>
              <w:t>,</w:t>
            </w:r>
            <w:r w:rsidRPr="001E3D3A">
              <w:rPr>
                <w:rFonts w:ascii="Mazda Type Medium" w:hAnsi="Mazda Type Medium" w:cs="Arial"/>
                <w:lang w:val="pt-PT"/>
              </w:rPr>
              <w:t>594</w:t>
            </w:r>
          </w:p>
        </w:tc>
        <w:tc>
          <w:tcPr>
            <w:tcW w:w="1547" w:type="dxa"/>
            <w:vAlign w:val="center"/>
          </w:tcPr>
          <w:p w14:paraId="49B8AC55" w14:textId="64BAF896" w:rsidR="005900A8" w:rsidRPr="001E3D3A" w:rsidRDefault="005900A8" w:rsidP="005900A8">
            <w:pPr>
              <w:pStyle w:val="Tabeltextcentered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1</w:t>
            </w:r>
            <w:r w:rsidR="008C71DE" w:rsidRPr="001E3D3A">
              <w:rPr>
                <w:rFonts w:ascii="Mazda Type Medium" w:hAnsi="Mazda Type Medium" w:cs="Arial"/>
                <w:lang w:val="pt-PT"/>
              </w:rPr>
              <w:t>,</w:t>
            </w:r>
            <w:r w:rsidRPr="001E3D3A">
              <w:rPr>
                <w:rFonts w:ascii="Mazda Type Medium" w:hAnsi="Mazda Type Medium" w:cs="Arial"/>
                <w:lang w:val="pt-PT"/>
              </w:rPr>
              <w:t>000</w:t>
            </w:r>
          </w:p>
        </w:tc>
      </w:tr>
      <w:tr w:rsidR="005900A8" w:rsidRPr="001E3D3A" w14:paraId="045DDE82" w14:textId="77777777" w:rsidTr="005900A8">
        <w:tc>
          <w:tcPr>
            <w:tcW w:w="1546" w:type="dxa"/>
            <w:vAlign w:val="center"/>
          </w:tcPr>
          <w:p w14:paraId="4E735A57" w14:textId="1CB68F33" w:rsidR="005900A8" w:rsidRPr="001E3D3A" w:rsidRDefault="005900A8" w:rsidP="005900A8">
            <w:pPr>
              <w:pStyle w:val="Tabletextleft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5</w:t>
            </w:r>
            <w:r w:rsidR="007B747C" w:rsidRPr="001E3D3A">
              <w:rPr>
                <w:rStyle w:val="Superscript"/>
                <w:rFonts w:ascii="Mazda Type Medium" w:hAnsi="Mazda Type Medium"/>
                <w:lang w:val="pt-PT"/>
              </w:rPr>
              <w:t>ª</w:t>
            </w:r>
          </w:p>
        </w:tc>
        <w:tc>
          <w:tcPr>
            <w:tcW w:w="1546" w:type="dxa"/>
            <w:vAlign w:val="center"/>
          </w:tcPr>
          <w:p w14:paraId="3A5D9E49" w14:textId="2C02FDB9" w:rsidR="005900A8" w:rsidRPr="001E3D3A" w:rsidRDefault="005900A8" w:rsidP="005900A8">
            <w:pPr>
              <w:pStyle w:val="Tabeltextcentered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1</w:t>
            </w:r>
            <w:r w:rsidR="008C71DE" w:rsidRPr="001E3D3A">
              <w:rPr>
                <w:rFonts w:ascii="Mazda Type Medium" w:hAnsi="Mazda Type Medium" w:cs="Arial"/>
                <w:lang w:val="pt-PT"/>
              </w:rPr>
              <w:t>,</w:t>
            </w:r>
            <w:r w:rsidRPr="001E3D3A">
              <w:rPr>
                <w:rFonts w:ascii="Mazda Type Medium" w:hAnsi="Mazda Type Medium" w:cs="Arial"/>
                <w:lang w:val="pt-PT"/>
              </w:rPr>
              <w:t>286</w:t>
            </w:r>
          </w:p>
        </w:tc>
        <w:tc>
          <w:tcPr>
            <w:tcW w:w="1547" w:type="dxa"/>
            <w:vAlign w:val="center"/>
          </w:tcPr>
          <w:p w14:paraId="348E38D4" w14:textId="702E880B" w:rsidR="005900A8" w:rsidRPr="001E3D3A" w:rsidRDefault="005900A8" w:rsidP="005900A8">
            <w:pPr>
              <w:pStyle w:val="Tabeltextcentered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1</w:t>
            </w:r>
            <w:r w:rsidR="008C71DE" w:rsidRPr="001E3D3A">
              <w:rPr>
                <w:rFonts w:ascii="Mazda Type Medium" w:hAnsi="Mazda Type Medium" w:cs="Arial"/>
                <w:lang w:val="pt-PT"/>
              </w:rPr>
              <w:t>,</w:t>
            </w:r>
            <w:r w:rsidRPr="001E3D3A">
              <w:rPr>
                <w:rFonts w:ascii="Mazda Type Medium" w:hAnsi="Mazda Type Medium" w:cs="Arial"/>
                <w:lang w:val="pt-PT"/>
              </w:rPr>
              <w:t>286</w:t>
            </w:r>
          </w:p>
        </w:tc>
        <w:tc>
          <w:tcPr>
            <w:tcW w:w="1547" w:type="dxa"/>
            <w:vAlign w:val="center"/>
          </w:tcPr>
          <w:p w14:paraId="4F26DC7B" w14:textId="09104489" w:rsidR="005900A8" w:rsidRPr="001E3D3A" w:rsidRDefault="005900A8" w:rsidP="005900A8">
            <w:pPr>
              <w:pStyle w:val="Tabeltextcentered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1</w:t>
            </w:r>
            <w:r w:rsidR="008C71DE" w:rsidRPr="001E3D3A">
              <w:rPr>
                <w:rFonts w:ascii="Mazda Type Medium" w:hAnsi="Mazda Type Medium" w:cs="Arial"/>
                <w:lang w:val="pt-PT"/>
              </w:rPr>
              <w:t>,</w:t>
            </w:r>
            <w:r w:rsidRPr="001E3D3A">
              <w:rPr>
                <w:rFonts w:ascii="Mazda Type Medium" w:hAnsi="Mazda Type Medium" w:cs="Arial"/>
                <w:lang w:val="pt-PT"/>
              </w:rPr>
              <w:t>286</w:t>
            </w:r>
          </w:p>
        </w:tc>
        <w:tc>
          <w:tcPr>
            <w:tcW w:w="1547" w:type="dxa"/>
            <w:vAlign w:val="center"/>
          </w:tcPr>
          <w:p w14:paraId="20E52EC1" w14:textId="1B57C8F1" w:rsidR="005900A8" w:rsidRPr="001E3D3A" w:rsidRDefault="005900A8" w:rsidP="005900A8">
            <w:pPr>
              <w:pStyle w:val="Tabeltextcentered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1</w:t>
            </w:r>
            <w:r w:rsidR="008C71DE" w:rsidRPr="001E3D3A">
              <w:rPr>
                <w:rFonts w:ascii="Mazda Type Medium" w:hAnsi="Mazda Type Medium" w:cs="Arial"/>
                <w:lang w:val="pt-PT"/>
              </w:rPr>
              <w:t>,</w:t>
            </w:r>
            <w:r w:rsidRPr="001E3D3A">
              <w:rPr>
                <w:rFonts w:ascii="Mazda Type Medium" w:hAnsi="Mazda Type Medium" w:cs="Arial"/>
                <w:lang w:val="pt-PT"/>
              </w:rPr>
              <w:t>286</w:t>
            </w:r>
          </w:p>
        </w:tc>
        <w:tc>
          <w:tcPr>
            <w:tcW w:w="1547" w:type="dxa"/>
            <w:vAlign w:val="center"/>
          </w:tcPr>
          <w:p w14:paraId="133F7450" w14:textId="5FCCCDB6" w:rsidR="005900A8" w:rsidRPr="001E3D3A" w:rsidRDefault="005900A8" w:rsidP="005900A8">
            <w:pPr>
              <w:pStyle w:val="Tabeltextcentered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0</w:t>
            </w:r>
            <w:r w:rsidR="008C71DE" w:rsidRPr="001E3D3A">
              <w:rPr>
                <w:rFonts w:ascii="Mazda Type Medium" w:hAnsi="Mazda Type Medium" w:cs="Arial"/>
                <w:lang w:val="pt-PT"/>
              </w:rPr>
              <w:t>,</w:t>
            </w:r>
            <w:r w:rsidRPr="001E3D3A">
              <w:rPr>
                <w:rFonts w:ascii="Mazda Type Medium" w:hAnsi="Mazda Type Medium" w:cs="Arial"/>
                <w:lang w:val="pt-PT"/>
              </w:rPr>
              <w:t>713</w:t>
            </w:r>
          </w:p>
        </w:tc>
      </w:tr>
      <w:tr w:rsidR="005900A8" w:rsidRPr="001E3D3A" w14:paraId="085E09A7" w14:textId="77777777" w:rsidTr="005900A8">
        <w:tc>
          <w:tcPr>
            <w:tcW w:w="1546" w:type="dxa"/>
            <w:vAlign w:val="center"/>
          </w:tcPr>
          <w:p w14:paraId="202DD29B" w14:textId="7E750879" w:rsidR="005900A8" w:rsidRPr="001E3D3A" w:rsidRDefault="005900A8" w:rsidP="005900A8">
            <w:pPr>
              <w:pStyle w:val="Tabletextleft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6</w:t>
            </w:r>
            <w:r w:rsidR="007B747C" w:rsidRPr="001E3D3A">
              <w:rPr>
                <w:rStyle w:val="Superscript"/>
                <w:rFonts w:ascii="Mazda Type Medium" w:hAnsi="Mazda Type Medium"/>
                <w:lang w:val="pt-PT"/>
              </w:rPr>
              <w:t>ª</w:t>
            </w:r>
          </w:p>
        </w:tc>
        <w:tc>
          <w:tcPr>
            <w:tcW w:w="1546" w:type="dxa"/>
            <w:vAlign w:val="center"/>
          </w:tcPr>
          <w:p w14:paraId="18F552B0" w14:textId="2493B3CA" w:rsidR="005900A8" w:rsidRPr="001E3D3A" w:rsidRDefault="005900A8" w:rsidP="005900A8">
            <w:pPr>
              <w:pStyle w:val="Tabeltextcentered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1</w:t>
            </w:r>
            <w:r w:rsidR="008C71DE" w:rsidRPr="001E3D3A">
              <w:rPr>
                <w:rFonts w:ascii="Mazda Type Medium" w:hAnsi="Mazda Type Medium" w:cs="Arial"/>
                <w:lang w:val="pt-PT"/>
              </w:rPr>
              <w:t>,</w:t>
            </w:r>
            <w:r w:rsidRPr="001E3D3A">
              <w:rPr>
                <w:rFonts w:ascii="Mazda Type Medium" w:hAnsi="Mazda Type Medium" w:cs="Arial"/>
                <w:lang w:val="pt-PT"/>
              </w:rPr>
              <w:t>000</w:t>
            </w:r>
          </w:p>
        </w:tc>
        <w:tc>
          <w:tcPr>
            <w:tcW w:w="1547" w:type="dxa"/>
            <w:vAlign w:val="center"/>
          </w:tcPr>
          <w:p w14:paraId="1671DD44" w14:textId="3061C879" w:rsidR="005900A8" w:rsidRPr="001E3D3A" w:rsidRDefault="005900A8" w:rsidP="005900A8">
            <w:pPr>
              <w:pStyle w:val="Tabeltextcentered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1</w:t>
            </w:r>
            <w:r w:rsidR="008C71DE" w:rsidRPr="001E3D3A">
              <w:rPr>
                <w:rFonts w:ascii="Mazda Type Medium" w:hAnsi="Mazda Type Medium" w:cs="Arial"/>
                <w:lang w:val="pt-PT"/>
              </w:rPr>
              <w:t>,</w:t>
            </w:r>
            <w:r w:rsidRPr="001E3D3A">
              <w:rPr>
                <w:rFonts w:ascii="Mazda Type Medium" w:hAnsi="Mazda Type Medium" w:cs="Arial"/>
                <w:lang w:val="pt-PT"/>
              </w:rPr>
              <w:t>000</w:t>
            </w:r>
          </w:p>
        </w:tc>
        <w:tc>
          <w:tcPr>
            <w:tcW w:w="1547" w:type="dxa"/>
            <w:vAlign w:val="center"/>
          </w:tcPr>
          <w:p w14:paraId="29423D71" w14:textId="3E6BB203" w:rsidR="005900A8" w:rsidRPr="001E3D3A" w:rsidRDefault="005900A8" w:rsidP="005900A8">
            <w:pPr>
              <w:pStyle w:val="Tabeltextcentered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1</w:t>
            </w:r>
            <w:r w:rsidR="008C71DE" w:rsidRPr="001E3D3A">
              <w:rPr>
                <w:rFonts w:ascii="Mazda Type Medium" w:hAnsi="Mazda Type Medium" w:cs="Arial"/>
                <w:lang w:val="pt-PT"/>
              </w:rPr>
              <w:t>,</w:t>
            </w:r>
            <w:r w:rsidRPr="001E3D3A">
              <w:rPr>
                <w:rFonts w:ascii="Mazda Type Medium" w:hAnsi="Mazda Type Medium" w:cs="Arial"/>
                <w:lang w:val="pt-PT"/>
              </w:rPr>
              <w:t>000</w:t>
            </w:r>
          </w:p>
        </w:tc>
        <w:tc>
          <w:tcPr>
            <w:tcW w:w="1547" w:type="dxa"/>
            <w:vAlign w:val="center"/>
          </w:tcPr>
          <w:p w14:paraId="6D3BD351" w14:textId="48779B98" w:rsidR="005900A8" w:rsidRPr="001E3D3A" w:rsidRDefault="005900A8" w:rsidP="005900A8">
            <w:pPr>
              <w:pStyle w:val="Tabeltextcentered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1</w:t>
            </w:r>
            <w:r w:rsidR="008C71DE" w:rsidRPr="001E3D3A">
              <w:rPr>
                <w:rFonts w:ascii="Mazda Type Medium" w:hAnsi="Mazda Type Medium" w:cs="Arial"/>
                <w:lang w:val="pt-PT"/>
              </w:rPr>
              <w:t>,</w:t>
            </w:r>
            <w:r w:rsidRPr="001E3D3A">
              <w:rPr>
                <w:rFonts w:ascii="Mazda Type Medium" w:hAnsi="Mazda Type Medium" w:cs="Arial"/>
                <w:lang w:val="pt-PT"/>
              </w:rPr>
              <w:t>000</w:t>
            </w:r>
          </w:p>
        </w:tc>
        <w:tc>
          <w:tcPr>
            <w:tcW w:w="1547" w:type="dxa"/>
            <w:vAlign w:val="center"/>
          </w:tcPr>
          <w:p w14:paraId="2B26BE44" w14:textId="4BB87E59" w:rsidR="005900A8" w:rsidRPr="001E3D3A" w:rsidRDefault="005900A8" w:rsidP="005900A8">
            <w:pPr>
              <w:pStyle w:val="Tabeltextcentered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0</w:t>
            </w:r>
            <w:r w:rsidR="008C71DE" w:rsidRPr="001E3D3A">
              <w:rPr>
                <w:rFonts w:ascii="Mazda Type Medium" w:hAnsi="Mazda Type Medium" w:cs="Arial"/>
                <w:lang w:val="pt-PT"/>
              </w:rPr>
              <w:t>,</w:t>
            </w:r>
            <w:r w:rsidRPr="001E3D3A">
              <w:rPr>
                <w:rFonts w:ascii="Mazda Type Medium" w:hAnsi="Mazda Type Medium" w:cs="Arial"/>
                <w:lang w:val="pt-PT"/>
              </w:rPr>
              <w:t>582</w:t>
            </w:r>
          </w:p>
        </w:tc>
      </w:tr>
      <w:tr w:rsidR="005900A8" w:rsidRPr="001E3D3A" w14:paraId="0DE6B2C7" w14:textId="77777777" w:rsidTr="005900A8">
        <w:tc>
          <w:tcPr>
            <w:tcW w:w="1546" w:type="dxa"/>
            <w:vAlign w:val="center"/>
          </w:tcPr>
          <w:p w14:paraId="1AA50212" w14:textId="64DA6DD0" w:rsidR="005900A8" w:rsidRPr="001E3D3A" w:rsidRDefault="007B747C" w:rsidP="005900A8">
            <w:pPr>
              <w:pStyle w:val="Tabletextleft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Marcha-atrás</w:t>
            </w:r>
          </w:p>
        </w:tc>
        <w:tc>
          <w:tcPr>
            <w:tcW w:w="1546" w:type="dxa"/>
            <w:vAlign w:val="center"/>
          </w:tcPr>
          <w:p w14:paraId="474D1B12" w14:textId="3BE162D5" w:rsidR="005900A8" w:rsidRPr="001E3D3A" w:rsidRDefault="005900A8" w:rsidP="005900A8">
            <w:pPr>
              <w:pStyle w:val="Tabeltextcentered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4</w:t>
            </w:r>
            <w:r w:rsidR="008C71DE" w:rsidRPr="001E3D3A">
              <w:rPr>
                <w:rFonts w:ascii="Mazda Type Medium" w:hAnsi="Mazda Type Medium" w:cs="Arial"/>
                <w:lang w:val="pt-PT"/>
              </w:rPr>
              <w:t>,</w:t>
            </w:r>
            <w:r w:rsidRPr="001E3D3A">
              <w:rPr>
                <w:rFonts w:ascii="Mazda Type Medium" w:hAnsi="Mazda Type Medium" w:cs="Arial"/>
                <w:lang w:val="pt-PT"/>
              </w:rPr>
              <w:t>696</w:t>
            </w:r>
          </w:p>
        </w:tc>
        <w:tc>
          <w:tcPr>
            <w:tcW w:w="1547" w:type="dxa"/>
            <w:vAlign w:val="center"/>
          </w:tcPr>
          <w:p w14:paraId="741453A8" w14:textId="68677640" w:rsidR="005900A8" w:rsidRPr="001E3D3A" w:rsidRDefault="005900A8" w:rsidP="005900A8">
            <w:pPr>
              <w:pStyle w:val="Tabeltextcentered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4</w:t>
            </w:r>
            <w:r w:rsidR="008C71DE" w:rsidRPr="001E3D3A">
              <w:rPr>
                <w:rFonts w:ascii="Mazda Type Medium" w:hAnsi="Mazda Type Medium" w:cs="Arial"/>
                <w:lang w:val="pt-PT"/>
              </w:rPr>
              <w:t>,</w:t>
            </w:r>
            <w:r w:rsidRPr="001E3D3A">
              <w:rPr>
                <w:rFonts w:ascii="Mazda Type Medium" w:hAnsi="Mazda Type Medium" w:cs="Arial"/>
                <w:lang w:val="pt-PT"/>
              </w:rPr>
              <w:t>696</w:t>
            </w:r>
          </w:p>
        </w:tc>
        <w:tc>
          <w:tcPr>
            <w:tcW w:w="1547" w:type="dxa"/>
            <w:vAlign w:val="center"/>
          </w:tcPr>
          <w:p w14:paraId="4ADA573B" w14:textId="39183339" w:rsidR="005900A8" w:rsidRPr="001E3D3A" w:rsidRDefault="005900A8" w:rsidP="005900A8">
            <w:pPr>
              <w:pStyle w:val="Tabeltextcentered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4</w:t>
            </w:r>
            <w:r w:rsidR="008C71DE" w:rsidRPr="001E3D3A">
              <w:rPr>
                <w:rFonts w:ascii="Mazda Type Medium" w:hAnsi="Mazda Type Medium" w:cs="Arial"/>
                <w:lang w:val="pt-PT"/>
              </w:rPr>
              <w:t>,</w:t>
            </w:r>
            <w:r w:rsidRPr="001E3D3A">
              <w:rPr>
                <w:rFonts w:ascii="Mazda Type Medium" w:hAnsi="Mazda Type Medium" w:cs="Arial"/>
                <w:lang w:val="pt-PT"/>
              </w:rPr>
              <w:t>696</w:t>
            </w:r>
          </w:p>
        </w:tc>
        <w:tc>
          <w:tcPr>
            <w:tcW w:w="1547" w:type="dxa"/>
            <w:vAlign w:val="center"/>
          </w:tcPr>
          <w:p w14:paraId="35514E5F" w14:textId="1C5290ED" w:rsidR="005900A8" w:rsidRPr="001E3D3A" w:rsidRDefault="005900A8" w:rsidP="005900A8">
            <w:pPr>
              <w:pStyle w:val="Tabeltextcentered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4</w:t>
            </w:r>
            <w:r w:rsidR="008C71DE" w:rsidRPr="001E3D3A">
              <w:rPr>
                <w:rFonts w:ascii="Mazda Type Medium" w:hAnsi="Mazda Type Medium" w:cs="Arial"/>
                <w:lang w:val="pt-PT"/>
              </w:rPr>
              <w:t>,</w:t>
            </w:r>
            <w:r w:rsidRPr="001E3D3A">
              <w:rPr>
                <w:rFonts w:ascii="Mazda Type Medium" w:hAnsi="Mazda Type Medium" w:cs="Arial"/>
                <w:lang w:val="pt-PT"/>
              </w:rPr>
              <w:t>696</w:t>
            </w:r>
          </w:p>
        </w:tc>
        <w:tc>
          <w:tcPr>
            <w:tcW w:w="1547" w:type="dxa"/>
            <w:vAlign w:val="center"/>
          </w:tcPr>
          <w:p w14:paraId="0B38677C" w14:textId="01E8440A" w:rsidR="005900A8" w:rsidRPr="001E3D3A" w:rsidRDefault="005900A8" w:rsidP="005900A8">
            <w:pPr>
              <w:pStyle w:val="Tabeltextcentered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3</w:t>
            </w:r>
            <w:r w:rsidR="008C71DE" w:rsidRPr="001E3D3A">
              <w:rPr>
                <w:rFonts w:ascii="Mazda Type Medium" w:hAnsi="Mazda Type Medium" w:cs="Arial"/>
                <w:lang w:val="pt-PT"/>
              </w:rPr>
              <w:t>,</w:t>
            </w:r>
            <w:r w:rsidRPr="001E3D3A">
              <w:rPr>
                <w:rFonts w:ascii="Mazda Type Medium" w:hAnsi="Mazda Type Medium" w:cs="Arial"/>
                <w:lang w:val="pt-PT"/>
              </w:rPr>
              <w:t>168</w:t>
            </w:r>
          </w:p>
        </w:tc>
      </w:tr>
      <w:tr w:rsidR="005900A8" w:rsidRPr="001E3D3A" w14:paraId="67ECEA0E" w14:textId="77777777" w:rsidTr="005900A8">
        <w:tc>
          <w:tcPr>
            <w:tcW w:w="1546" w:type="dxa"/>
            <w:vAlign w:val="center"/>
          </w:tcPr>
          <w:p w14:paraId="66652EA5" w14:textId="41639992" w:rsidR="005900A8" w:rsidRPr="001E3D3A" w:rsidRDefault="007B747C" w:rsidP="005900A8">
            <w:pPr>
              <w:pStyle w:val="Tabletextleft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Relação f</w:t>
            </w:r>
            <w:r w:rsidR="005900A8" w:rsidRPr="001E3D3A">
              <w:rPr>
                <w:rFonts w:ascii="Mazda Type Medium" w:hAnsi="Mazda Type Medium" w:cs="Arial"/>
                <w:lang w:val="pt-PT"/>
              </w:rPr>
              <w:t>inal</w:t>
            </w:r>
          </w:p>
        </w:tc>
        <w:tc>
          <w:tcPr>
            <w:tcW w:w="1546" w:type="dxa"/>
            <w:vAlign w:val="center"/>
          </w:tcPr>
          <w:p w14:paraId="52BB4C2D" w14:textId="004E281C" w:rsidR="005900A8" w:rsidRPr="001E3D3A" w:rsidRDefault="005900A8" w:rsidP="005900A8">
            <w:pPr>
              <w:pStyle w:val="Tabeltextcentered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2</w:t>
            </w:r>
            <w:r w:rsidR="008C71DE" w:rsidRPr="001E3D3A">
              <w:rPr>
                <w:rFonts w:ascii="Mazda Type Medium" w:hAnsi="Mazda Type Medium" w:cs="Arial"/>
                <w:lang w:val="pt-PT"/>
              </w:rPr>
              <w:t>,</w:t>
            </w:r>
            <w:r w:rsidRPr="001E3D3A">
              <w:rPr>
                <w:rFonts w:ascii="Mazda Type Medium" w:hAnsi="Mazda Type Medium" w:cs="Arial"/>
                <w:lang w:val="pt-PT"/>
              </w:rPr>
              <w:t>866</w:t>
            </w:r>
          </w:p>
        </w:tc>
        <w:tc>
          <w:tcPr>
            <w:tcW w:w="1547" w:type="dxa"/>
            <w:vAlign w:val="center"/>
          </w:tcPr>
          <w:p w14:paraId="76664B30" w14:textId="1A9A633C" w:rsidR="005900A8" w:rsidRPr="001E3D3A" w:rsidRDefault="005900A8" w:rsidP="005900A8">
            <w:pPr>
              <w:pStyle w:val="Tabeltextcentered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2</w:t>
            </w:r>
            <w:r w:rsidR="008C71DE" w:rsidRPr="001E3D3A">
              <w:rPr>
                <w:rFonts w:ascii="Mazda Type Medium" w:hAnsi="Mazda Type Medium" w:cs="Arial"/>
                <w:lang w:val="pt-PT"/>
              </w:rPr>
              <w:t>,</w:t>
            </w:r>
            <w:r w:rsidRPr="001E3D3A">
              <w:rPr>
                <w:rFonts w:ascii="Mazda Type Medium" w:hAnsi="Mazda Type Medium" w:cs="Arial"/>
                <w:lang w:val="pt-PT"/>
              </w:rPr>
              <w:t>866</w:t>
            </w:r>
          </w:p>
        </w:tc>
        <w:tc>
          <w:tcPr>
            <w:tcW w:w="1547" w:type="dxa"/>
            <w:vAlign w:val="center"/>
          </w:tcPr>
          <w:p w14:paraId="4D5F5F68" w14:textId="5C6936E9" w:rsidR="005900A8" w:rsidRPr="001E3D3A" w:rsidRDefault="005900A8" w:rsidP="005900A8">
            <w:pPr>
              <w:pStyle w:val="Tabeltextcentered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2</w:t>
            </w:r>
            <w:r w:rsidR="008C71DE" w:rsidRPr="001E3D3A">
              <w:rPr>
                <w:rFonts w:ascii="Mazda Type Medium" w:hAnsi="Mazda Type Medium" w:cs="Arial"/>
                <w:lang w:val="pt-PT"/>
              </w:rPr>
              <w:t>,</w:t>
            </w:r>
            <w:r w:rsidRPr="001E3D3A">
              <w:rPr>
                <w:rFonts w:ascii="Mazda Type Medium" w:hAnsi="Mazda Type Medium" w:cs="Arial"/>
                <w:lang w:val="pt-PT"/>
              </w:rPr>
              <w:t>866</w:t>
            </w:r>
          </w:p>
        </w:tc>
        <w:tc>
          <w:tcPr>
            <w:tcW w:w="1547" w:type="dxa"/>
            <w:vAlign w:val="center"/>
          </w:tcPr>
          <w:p w14:paraId="5EDBF311" w14:textId="508195D2" w:rsidR="005900A8" w:rsidRPr="001E3D3A" w:rsidRDefault="005900A8" w:rsidP="005900A8">
            <w:pPr>
              <w:pStyle w:val="Tabeltextcentered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2</w:t>
            </w:r>
            <w:r w:rsidR="008C71DE" w:rsidRPr="001E3D3A">
              <w:rPr>
                <w:rFonts w:ascii="Mazda Type Medium" w:hAnsi="Mazda Type Medium" w:cs="Arial"/>
                <w:lang w:val="pt-PT"/>
              </w:rPr>
              <w:t>,</w:t>
            </w:r>
            <w:r w:rsidRPr="001E3D3A">
              <w:rPr>
                <w:rFonts w:ascii="Mazda Type Medium" w:hAnsi="Mazda Type Medium" w:cs="Arial"/>
                <w:lang w:val="pt-PT"/>
              </w:rPr>
              <w:t>866</w:t>
            </w:r>
          </w:p>
        </w:tc>
        <w:tc>
          <w:tcPr>
            <w:tcW w:w="1547" w:type="dxa"/>
            <w:vAlign w:val="center"/>
          </w:tcPr>
          <w:p w14:paraId="3708CEA9" w14:textId="4045EFE2" w:rsidR="005900A8" w:rsidRPr="001E3D3A" w:rsidRDefault="005900A8" w:rsidP="005900A8">
            <w:pPr>
              <w:pStyle w:val="Tabeltextcentered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3</w:t>
            </w:r>
            <w:r w:rsidR="008C71DE" w:rsidRPr="001E3D3A">
              <w:rPr>
                <w:rFonts w:ascii="Mazda Type Medium" w:hAnsi="Mazda Type Medium" w:cs="Arial"/>
                <w:lang w:val="pt-PT"/>
              </w:rPr>
              <w:t>,</w:t>
            </w:r>
            <w:r w:rsidRPr="001E3D3A">
              <w:rPr>
                <w:rFonts w:ascii="Mazda Type Medium" w:hAnsi="Mazda Type Medium" w:cs="Arial"/>
                <w:lang w:val="pt-PT"/>
              </w:rPr>
              <w:t xml:space="preserve">583 </w:t>
            </w:r>
          </w:p>
        </w:tc>
      </w:tr>
    </w:tbl>
    <w:p w14:paraId="06DC11ED" w14:textId="77777777" w:rsidR="005900A8" w:rsidRPr="001E3D3A" w:rsidRDefault="005900A8" w:rsidP="005900A8">
      <w:pPr>
        <w:rPr>
          <w:rFonts w:ascii="Mazda Type Medium" w:hAnsi="Mazda Type Medium"/>
          <w:lang w:val="pt-PT" w:eastAsia="ja-JP"/>
        </w:rPr>
      </w:pPr>
    </w:p>
    <w:p w14:paraId="43A867B8" w14:textId="7AF9B95A" w:rsidR="005900A8" w:rsidRPr="001E3D3A" w:rsidRDefault="005900A8" w:rsidP="005900A8">
      <w:pPr>
        <w:pStyle w:val="Ttulo2"/>
        <w:rPr>
          <w:rFonts w:ascii="Mazda Type Medium" w:hAnsi="Mazda Type Medium"/>
          <w:lang w:val="pt-PT"/>
        </w:rPr>
      </w:pPr>
      <w:r w:rsidRPr="001E3D3A">
        <w:rPr>
          <w:rFonts w:ascii="Mazda Type Medium" w:hAnsi="Mazda Type Medium"/>
          <w:lang w:val="pt-PT"/>
        </w:rPr>
        <w:lastRenderedPageBreak/>
        <w:t>SUSPENS</w:t>
      </w:r>
      <w:r w:rsidR="008C71DE" w:rsidRPr="001E3D3A">
        <w:rPr>
          <w:rFonts w:ascii="Mazda Type Medium" w:hAnsi="Mazda Type Medium"/>
          <w:lang w:val="pt-PT"/>
        </w:rPr>
        <w:t>ões</w:t>
      </w:r>
      <w:r w:rsidRPr="001E3D3A">
        <w:rPr>
          <w:rFonts w:ascii="Mazda Type Medium" w:hAnsi="Mazda Type Medium"/>
          <w:lang w:val="pt-PT"/>
        </w:rPr>
        <w:t xml:space="preserve"> &amp; </w:t>
      </w:r>
      <w:r w:rsidR="008C71DE" w:rsidRPr="001E3D3A">
        <w:rPr>
          <w:rFonts w:ascii="Mazda Type Medium" w:hAnsi="Mazda Type Medium"/>
          <w:lang w:val="pt-PT"/>
        </w:rPr>
        <w:t>dir</w:t>
      </w:r>
      <w:r w:rsidRPr="001E3D3A">
        <w:rPr>
          <w:rFonts w:ascii="Mazda Type Medium" w:hAnsi="Mazda Type Medium"/>
          <w:lang w:val="pt-PT"/>
        </w:rPr>
        <w:t>E</w:t>
      </w:r>
      <w:r w:rsidR="008C71DE" w:rsidRPr="001E3D3A">
        <w:rPr>
          <w:rFonts w:ascii="Mazda Type Medium" w:hAnsi="Mazda Type Medium"/>
          <w:lang w:val="pt-PT"/>
        </w:rPr>
        <w:t>cção</w:t>
      </w:r>
    </w:p>
    <w:tbl>
      <w:tblPr>
        <w:tblStyle w:val="TabelacomGrelha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534"/>
        <w:gridCol w:w="1528"/>
        <w:gridCol w:w="1540"/>
        <w:gridCol w:w="1540"/>
        <w:gridCol w:w="1540"/>
        <w:gridCol w:w="1540"/>
      </w:tblGrid>
      <w:tr w:rsidR="005900A8" w:rsidRPr="001E3D3A" w14:paraId="5788E535" w14:textId="77777777" w:rsidTr="00E824F6">
        <w:tc>
          <w:tcPr>
            <w:tcW w:w="3062" w:type="dxa"/>
            <w:gridSpan w:val="2"/>
            <w:vAlign w:val="center"/>
          </w:tcPr>
          <w:p w14:paraId="2E9FE7A5" w14:textId="77777777" w:rsidR="005900A8" w:rsidRPr="001E3D3A" w:rsidRDefault="005900A8" w:rsidP="005900A8">
            <w:pPr>
              <w:rPr>
                <w:rFonts w:ascii="Mazda Type Medium" w:hAnsi="Mazda Type Medium" w:cs="Arial"/>
                <w:lang w:val="pt-PT" w:eastAsia="ja-JP"/>
              </w:rPr>
            </w:pPr>
          </w:p>
        </w:tc>
        <w:tc>
          <w:tcPr>
            <w:tcW w:w="3080" w:type="dxa"/>
            <w:gridSpan w:val="2"/>
            <w:shd w:val="clear" w:color="auto" w:fill="DCDCDC" w:themeFill="background2"/>
            <w:vAlign w:val="center"/>
          </w:tcPr>
          <w:p w14:paraId="47866AB3" w14:textId="77777777" w:rsidR="005900A8" w:rsidRPr="001E3D3A" w:rsidRDefault="005900A8" w:rsidP="005900A8">
            <w:pPr>
              <w:pStyle w:val="Tabletitle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MX-5</w:t>
            </w:r>
          </w:p>
        </w:tc>
        <w:tc>
          <w:tcPr>
            <w:tcW w:w="3080" w:type="dxa"/>
            <w:gridSpan w:val="2"/>
            <w:shd w:val="clear" w:color="auto" w:fill="DCDCDC" w:themeFill="background2"/>
            <w:vAlign w:val="center"/>
          </w:tcPr>
          <w:p w14:paraId="0AB832FE" w14:textId="77777777" w:rsidR="005900A8" w:rsidRPr="001E3D3A" w:rsidRDefault="005900A8" w:rsidP="005900A8">
            <w:pPr>
              <w:pStyle w:val="Tabletitle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MX-5 RF</w:t>
            </w:r>
          </w:p>
        </w:tc>
      </w:tr>
      <w:tr w:rsidR="00382CEF" w:rsidRPr="001E3D3A" w14:paraId="2EE0C564" w14:textId="77777777" w:rsidTr="00382CEF">
        <w:trPr>
          <w:trHeight w:val="439"/>
        </w:trPr>
        <w:tc>
          <w:tcPr>
            <w:tcW w:w="3062" w:type="dxa"/>
            <w:gridSpan w:val="2"/>
            <w:vAlign w:val="center"/>
          </w:tcPr>
          <w:p w14:paraId="39CDFF2A" w14:textId="1DF262A3" w:rsidR="00382CEF" w:rsidRPr="001E3D3A" w:rsidRDefault="00382CEF" w:rsidP="00382CEF">
            <w:pPr>
              <w:pStyle w:val="Tabletextleft"/>
              <w:rPr>
                <w:rStyle w:val="Forte"/>
                <w:rFonts w:ascii="Mazda Type Medium" w:hAnsi="Mazda Type Medium" w:cs="Arial"/>
                <w:lang w:val="pt-PT"/>
              </w:rPr>
            </w:pPr>
            <w:r w:rsidRPr="001E3D3A">
              <w:rPr>
                <w:rStyle w:val="Forte"/>
                <w:rFonts w:ascii="Mazda Type Medium" w:hAnsi="Mazda Type Medium" w:cs="Arial"/>
                <w:lang w:val="pt-PT"/>
              </w:rPr>
              <w:t>Suspensõ</w:t>
            </w:r>
            <w:r w:rsidRPr="001E3D3A">
              <w:rPr>
                <w:rStyle w:val="Forte"/>
                <w:rFonts w:ascii="Mazda Type Medium" w:hAnsi="Mazda Type Medium"/>
                <w:lang w:val="pt-PT"/>
              </w:rPr>
              <w:t>es</w:t>
            </w:r>
          </w:p>
        </w:tc>
        <w:tc>
          <w:tcPr>
            <w:tcW w:w="1540" w:type="dxa"/>
            <w:vAlign w:val="center"/>
          </w:tcPr>
          <w:p w14:paraId="2EC2D117" w14:textId="791CE4A7" w:rsidR="00382CEF" w:rsidRPr="001E3D3A" w:rsidRDefault="008E539B" w:rsidP="00382CEF">
            <w:pPr>
              <w:pStyle w:val="Tabletitle"/>
              <w:rPr>
                <w:rFonts w:ascii="Mazda Type Medium" w:hAnsi="Mazda Type Medium" w:cs="Arial"/>
                <w:lang w:val="pt-PT"/>
              </w:rPr>
            </w:pPr>
            <w:r>
              <w:rPr>
                <w:rFonts w:ascii="Mazda Type Medium" w:hAnsi="Mazda Type Medium"/>
                <w:caps w:val="0"/>
                <w:szCs w:val="16"/>
                <w:lang w:val="pt-PT"/>
              </w:rPr>
              <w:t>Skyactiv-G</w:t>
            </w:r>
            <w:r w:rsidR="00382CEF" w:rsidRPr="001E3D3A">
              <w:rPr>
                <w:rFonts w:ascii="Mazda Type Medium" w:hAnsi="Mazda Type Medium" w:cs="Arial"/>
                <w:lang w:val="pt-PT"/>
              </w:rPr>
              <w:t xml:space="preserve"> 1.5</w:t>
            </w:r>
          </w:p>
        </w:tc>
        <w:tc>
          <w:tcPr>
            <w:tcW w:w="1540" w:type="dxa"/>
            <w:vAlign w:val="center"/>
          </w:tcPr>
          <w:p w14:paraId="02DC293D" w14:textId="2302847D" w:rsidR="00382CEF" w:rsidRPr="001E3D3A" w:rsidRDefault="008E539B" w:rsidP="00382CEF">
            <w:pPr>
              <w:pStyle w:val="Tabletitle"/>
              <w:rPr>
                <w:rFonts w:ascii="Mazda Type Medium" w:hAnsi="Mazda Type Medium" w:cs="Arial"/>
                <w:lang w:val="pt-PT"/>
              </w:rPr>
            </w:pPr>
            <w:r>
              <w:rPr>
                <w:rFonts w:ascii="Mazda Type Medium" w:hAnsi="Mazda Type Medium"/>
                <w:caps w:val="0"/>
                <w:szCs w:val="16"/>
                <w:lang w:val="pt-PT"/>
              </w:rPr>
              <w:t>Skyactiv-G</w:t>
            </w:r>
            <w:r w:rsidR="00382CEF" w:rsidRPr="001E3D3A">
              <w:rPr>
                <w:rFonts w:ascii="Mazda Type Medium" w:hAnsi="Mazda Type Medium" w:cs="Arial"/>
                <w:lang w:val="pt-PT"/>
              </w:rPr>
              <w:t xml:space="preserve"> 2.0</w:t>
            </w:r>
          </w:p>
        </w:tc>
        <w:tc>
          <w:tcPr>
            <w:tcW w:w="1540" w:type="dxa"/>
            <w:vAlign w:val="center"/>
          </w:tcPr>
          <w:p w14:paraId="5326C062" w14:textId="759A81C7" w:rsidR="00382CEF" w:rsidRPr="001E3D3A" w:rsidRDefault="008E539B" w:rsidP="00382CEF">
            <w:pPr>
              <w:pStyle w:val="Tabletitle"/>
              <w:rPr>
                <w:rFonts w:ascii="Mazda Type Medium" w:hAnsi="Mazda Type Medium" w:cs="Arial"/>
                <w:lang w:val="pt-PT"/>
              </w:rPr>
            </w:pPr>
            <w:r>
              <w:rPr>
                <w:rFonts w:ascii="Mazda Type Medium" w:hAnsi="Mazda Type Medium"/>
                <w:caps w:val="0"/>
                <w:szCs w:val="16"/>
                <w:lang w:val="pt-PT"/>
              </w:rPr>
              <w:t>Skyactiv-G</w:t>
            </w:r>
            <w:r w:rsidR="00382CEF" w:rsidRPr="001E3D3A">
              <w:rPr>
                <w:rFonts w:ascii="Mazda Type Medium" w:hAnsi="Mazda Type Medium" w:cs="Arial"/>
                <w:lang w:val="pt-PT"/>
              </w:rPr>
              <w:t xml:space="preserve"> 1.5</w:t>
            </w:r>
          </w:p>
        </w:tc>
        <w:tc>
          <w:tcPr>
            <w:tcW w:w="1540" w:type="dxa"/>
            <w:vAlign w:val="center"/>
          </w:tcPr>
          <w:p w14:paraId="10AF446D" w14:textId="7BC5488A" w:rsidR="00382CEF" w:rsidRPr="001E3D3A" w:rsidRDefault="008E539B" w:rsidP="00382CEF">
            <w:pPr>
              <w:pStyle w:val="Tabletitle"/>
              <w:rPr>
                <w:rFonts w:ascii="Mazda Type Medium" w:hAnsi="Mazda Type Medium" w:cs="Arial"/>
                <w:lang w:val="pt-PT"/>
              </w:rPr>
            </w:pPr>
            <w:r>
              <w:rPr>
                <w:rFonts w:ascii="Mazda Type Medium" w:hAnsi="Mazda Type Medium"/>
                <w:caps w:val="0"/>
                <w:szCs w:val="16"/>
                <w:lang w:val="pt-PT"/>
              </w:rPr>
              <w:t>Skyactiv-G</w:t>
            </w:r>
            <w:r w:rsidR="00382CEF" w:rsidRPr="001E3D3A">
              <w:rPr>
                <w:rFonts w:ascii="Mazda Type Medium" w:hAnsi="Mazda Type Medium" w:cs="Arial"/>
                <w:lang w:val="pt-PT"/>
              </w:rPr>
              <w:t xml:space="preserve"> 2.0</w:t>
            </w:r>
          </w:p>
        </w:tc>
      </w:tr>
      <w:tr w:rsidR="00E824F6" w:rsidRPr="001E3D3A" w14:paraId="7D078B7A" w14:textId="77777777" w:rsidTr="00E824F6">
        <w:tc>
          <w:tcPr>
            <w:tcW w:w="3062" w:type="dxa"/>
            <w:gridSpan w:val="2"/>
            <w:vAlign w:val="center"/>
          </w:tcPr>
          <w:p w14:paraId="00016539" w14:textId="39BC157C" w:rsidR="00E824F6" w:rsidRPr="001E3D3A" w:rsidRDefault="00E824F6" w:rsidP="00E824F6">
            <w:pPr>
              <w:pStyle w:val="Tabletextleft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Suspensão dianteira</w:t>
            </w:r>
          </w:p>
        </w:tc>
        <w:tc>
          <w:tcPr>
            <w:tcW w:w="6160" w:type="dxa"/>
            <w:gridSpan w:val="4"/>
            <w:vAlign w:val="center"/>
          </w:tcPr>
          <w:p w14:paraId="5094F1A8" w14:textId="5F7C6D43" w:rsidR="00E824F6" w:rsidRPr="001E3D3A" w:rsidRDefault="00F6488B" w:rsidP="00E824F6">
            <w:pPr>
              <w:pStyle w:val="Tabeltextcentered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Triângulos d</w:t>
            </w:r>
            <w:r w:rsidR="00E824F6" w:rsidRPr="001E3D3A">
              <w:rPr>
                <w:rFonts w:ascii="Mazda Type Medium" w:hAnsi="Mazda Type Medium" w:cs="Arial"/>
                <w:lang w:val="pt-PT"/>
              </w:rPr>
              <w:t>u</w:t>
            </w:r>
            <w:r w:rsidRPr="001E3D3A">
              <w:rPr>
                <w:rFonts w:ascii="Mazda Type Medium" w:hAnsi="Mazda Type Medium" w:cs="Arial"/>
                <w:lang w:val="pt-PT"/>
              </w:rPr>
              <w:t>p</w:t>
            </w:r>
            <w:r w:rsidR="00E824F6" w:rsidRPr="001E3D3A">
              <w:rPr>
                <w:rFonts w:ascii="Mazda Type Medium" w:hAnsi="Mazda Type Medium" w:cs="Arial"/>
                <w:lang w:val="pt-PT"/>
              </w:rPr>
              <w:t>l</w:t>
            </w:r>
            <w:r w:rsidRPr="001E3D3A">
              <w:rPr>
                <w:rFonts w:ascii="Mazda Type Medium" w:hAnsi="Mazda Type Medium" w:cs="Arial"/>
                <w:lang w:val="pt-PT"/>
              </w:rPr>
              <w:t>os</w:t>
            </w:r>
          </w:p>
        </w:tc>
      </w:tr>
      <w:tr w:rsidR="00E824F6" w:rsidRPr="001E3D3A" w14:paraId="4728A5E4" w14:textId="77777777" w:rsidTr="00E824F6">
        <w:tc>
          <w:tcPr>
            <w:tcW w:w="3062" w:type="dxa"/>
            <w:gridSpan w:val="2"/>
            <w:vAlign w:val="center"/>
          </w:tcPr>
          <w:p w14:paraId="257EC008" w14:textId="786F27EA" w:rsidR="00E824F6" w:rsidRPr="001E3D3A" w:rsidRDefault="00E824F6" w:rsidP="00E824F6">
            <w:pPr>
              <w:pStyle w:val="Tabletextleft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Suspensão traseira</w:t>
            </w:r>
          </w:p>
        </w:tc>
        <w:tc>
          <w:tcPr>
            <w:tcW w:w="6160" w:type="dxa"/>
            <w:gridSpan w:val="4"/>
            <w:vAlign w:val="center"/>
          </w:tcPr>
          <w:p w14:paraId="0A99BE5D" w14:textId="07FD7453" w:rsidR="00E824F6" w:rsidRPr="001E3D3A" w:rsidRDefault="00E824F6" w:rsidP="00E824F6">
            <w:pPr>
              <w:pStyle w:val="Tabeltextcentered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Braços múltiplos (</w:t>
            </w:r>
            <w:r w:rsidRPr="001E3D3A">
              <w:rPr>
                <w:rFonts w:ascii="Mazda Type Medium" w:hAnsi="Mazda Type Medium" w:cs="Arial"/>
                <w:i/>
                <w:iCs/>
                <w:lang w:val="pt-PT"/>
              </w:rPr>
              <w:t>multi-link</w:t>
            </w:r>
            <w:r w:rsidRPr="001E3D3A">
              <w:rPr>
                <w:rFonts w:ascii="Mazda Type Medium" w:hAnsi="Mazda Type Medium" w:cs="Arial"/>
                <w:lang w:val="pt-PT"/>
              </w:rPr>
              <w:t>)</w:t>
            </w:r>
          </w:p>
        </w:tc>
      </w:tr>
      <w:tr w:rsidR="005900A8" w:rsidRPr="001E3D3A" w14:paraId="1003C8CA" w14:textId="77777777" w:rsidTr="00E824F6">
        <w:tc>
          <w:tcPr>
            <w:tcW w:w="3062" w:type="dxa"/>
            <w:gridSpan w:val="2"/>
            <w:vAlign w:val="center"/>
          </w:tcPr>
          <w:p w14:paraId="7D70E6D4" w14:textId="0D000F40" w:rsidR="005900A8" w:rsidRPr="001E3D3A" w:rsidRDefault="00E824F6" w:rsidP="005900A8">
            <w:pPr>
              <w:pStyle w:val="Tabletextleft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Am</w:t>
            </w:r>
            <w:r w:rsidR="005900A8" w:rsidRPr="001E3D3A">
              <w:rPr>
                <w:rFonts w:ascii="Mazda Type Medium" w:hAnsi="Mazda Type Medium" w:cs="Arial"/>
                <w:lang w:val="pt-PT"/>
              </w:rPr>
              <w:t>o</w:t>
            </w:r>
            <w:r w:rsidRPr="001E3D3A">
              <w:rPr>
                <w:rFonts w:ascii="Mazda Type Medium" w:hAnsi="Mazda Type Medium" w:cs="Arial"/>
                <w:lang w:val="pt-PT"/>
              </w:rPr>
              <w:t>rte</w:t>
            </w:r>
            <w:r w:rsidR="005900A8" w:rsidRPr="001E3D3A">
              <w:rPr>
                <w:rFonts w:ascii="Mazda Type Medium" w:hAnsi="Mazda Type Medium" w:cs="Arial"/>
                <w:lang w:val="pt-PT"/>
              </w:rPr>
              <w:t>c</w:t>
            </w:r>
            <w:r w:rsidRPr="001E3D3A">
              <w:rPr>
                <w:rFonts w:ascii="Mazda Type Medium" w:hAnsi="Mazda Type Medium" w:cs="Arial"/>
                <w:lang w:val="pt-PT"/>
              </w:rPr>
              <w:t>ed</w:t>
            </w:r>
            <w:r w:rsidR="005900A8" w:rsidRPr="001E3D3A">
              <w:rPr>
                <w:rFonts w:ascii="Mazda Type Medium" w:hAnsi="Mazda Type Medium" w:cs="Arial"/>
                <w:lang w:val="pt-PT"/>
              </w:rPr>
              <w:t>ores (</w:t>
            </w:r>
            <w:r w:rsidRPr="001E3D3A">
              <w:rPr>
                <w:rFonts w:ascii="Mazda Type Medium" w:hAnsi="Mazda Type Medium" w:cs="Arial"/>
                <w:lang w:val="pt-PT"/>
              </w:rPr>
              <w:t>dianteiros</w:t>
            </w:r>
            <w:r w:rsidR="005900A8" w:rsidRPr="001E3D3A">
              <w:rPr>
                <w:rFonts w:ascii="Mazda Type Medium" w:hAnsi="Mazda Type Medium" w:cs="Arial"/>
                <w:lang w:val="pt-PT"/>
              </w:rPr>
              <w:t xml:space="preserve"> &amp; </w:t>
            </w:r>
            <w:r w:rsidRPr="001E3D3A">
              <w:rPr>
                <w:rFonts w:ascii="Mazda Type Medium" w:hAnsi="Mazda Type Medium" w:cs="Arial"/>
                <w:lang w:val="pt-PT"/>
              </w:rPr>
              <w:t>t</w:t>
            </w:r>
            <w:r w:rsidR="005900A8" w:rsidRPr="001E3D3A">
              <w:rPr>
                <w:rFonts w:ascii="Mazda Type Medium" w:hAnsi="Mazda Type Medium" w:cs="Arial"/>
                <w:lang w:val="pt-PT"/>
              </w:rPr>
              <w:t>r</w:t>
            </w:r>
            <w:r w:rsidRPr="001E3D3A">
              <w:rPr>
                <w:rFonts w:ascii="Mazda Type Medium" w:hAnsi="Mazda Type Medium" w:cs="Arial"/>
                <w:lang w:val="pt-PT"/>
              </w:rPr>
              <w:t>as</w:t>
            </w:r>
            <w:r w:rsidR="005900A8" w:rsidRPr="001E3D3A">
              <w:rPr>
                <w:rFonts w:ascii="Mazda Type Medium" w:hAnsi="Mazda Type Medium" w:cs="Arial"/>
                <w:lang w:val="pt-PT"/>
              </w:rPr>
              <w:t>e</w:t>
            </w:r>
            <w:r w:rsidRPr="001E3D3A">
              <w:rPr>
                <w:rFonts w:ascii="Mazda Type Medium" w:hAnsi="Mazda Type Medium" w:cs="Arial"/>
                <w:lang w:val="pt-PT"/>
              </w:rPr>
              <w:t>iros</w:t>
            </w:r>
            <w:r w:rsidR="005900A8" w:rsidRPr="001E3D3A">
              <w:rPr>
                <w:rFonts w:ascii="Mazda Type Medium" w:hAnsi="Mazda Type Medium" w:cs="Arial"/>
                <w:lang w:val="pt-PT"/>
              </w:rPr>
              <w:t>)</w:t>
            </w:r>
          </w:p>
        </w:tc>
        <w:tc>
          <w:tcPr>
            <w:tcW w:w="6160" w:type="dxa"/>
            <w:gridSpan w:val="4"/>
            <w:vAlign w:val="center"/>
          </w:tcPr>
          <w:p w14:paraId="6F544C66" w14:textId="3F9C71C1" w:rsidR="005900A8" w:rsidRPr="001E3D3A" w:rsidRDefault="005900A8" w:rsidP="005900A8">
            <w:pPr>
              <w:pStyle w:val="Tabeltextcentered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Monotub</w:t>
            </w:r>
            <w:r w:rsidR="00EC0AF0" w:rsidRPr="001E3D3A">
              <w:rPr>
                <w:rFonts w:ascii="Mazda Type Medium" w:hAnsi="Mazda Type Medium" w:cs="Arial"/>
                <w:lang w:val="pt-PT"/>
              </w:rPr>
              <w:t>o</w:t>
            </w:r>
          </w:p>
        </w:tc>
      </w:tr>
      <w:tr w:rsidR="005900A8" w:rsidRPr="001E3D3A" w14:paraId="6EE0F91C" w14:textId="77777777" w:rsidTr="00E824F6">
        <w:tc>
          <w:tcPr>
            <w:tcW w:w="9222" w:type="dxa"/>
            <w:gridSpan w:val="6"/>
            <w:vAlign w:val="center"/>
          </w:tcPr>
          <w:p w14:paraId="7C3A97DD" w14:textId="53F7B2AF" w:rsidR="005900A8" w:rsidRPr="001E3D3A" w:rsidRDefault="00EC0AF0" w:rsidP="005900A8">
            <w:pPr>
              <w:pStyle w:val="Tabletextleft"/>
              <w:rPr>
                <w:rStyle w:val="Forte"/>
                <w:rFonts w:ascii="Mazda Type Medium" w:hAnsi="Mazda Type Medium" w:cs="Arial"/>
                <w:lang w:val="pt-PT"/>
              </w:rPr>
            </w:pPr>
            <w:r w:rsidRPr="001E3D3A">
              <w:rPr>
                <w:rStyle w:val="Forte"/>
                <w:rFonts w:ascii="Mazda Type Medium" w:hAnsi="Mazda Type Medium" w:cs="Arial"/>
                <w:lang w:val="pt-PT"/>
              </w:rPr>
              <w:t>D</w:t>
            </w:r>
            <w:r w:rsidRPr="001E3D3A">
              <w:rPr>
                <w:rStyle w:val="Forte"/>
                <w:rFonts w:ascii="Mazda Type Medium" w:hAnsi="Mazda Type Medium"/>
                <w:lang w:val="pt-PT"/>
              </w:rPr>
              <w:t>ir</w:t>
            </w:r>
            <w:r w:rsidR="005900A8" w:rsidRPr="001E3D3A">
              <w:rPr>
                <w:rStyle w:val="Forte"/>
                <w:rFonts w:ascii="Mazda Type Medium" w:hAnsi="Mazda Type Medium" w:cs="Arial"/>
                <w:lang w:val="pt-PT"/>
              </w:rPr>
              <w:t>e</w:t>
            </w:r>
            <w:r w:rsidRPr="001E3D3A">
              <w:rPr>
                <w:rStyle w:val="Forte"/>
                <w:rFonts w:ascii="Mazda Type Medium" w:hAnsi="Mazda Type Medium" w:cs="Arial"/>
                <w:lang w:val="pt-PT"/>
              </w:rPr>
              <w:t>c</w:t>
            </w:r>
            <w:r w:rsidRPr="001E3D3A">
              <w:rPr>
                <w:rStyle w:val="Forte"/>
                <w:rFonts w:ascii="Mazda Type Medium" w:hAnsi="Mazda Type Medium"/>
                <w:lang w:val="pt-PT"/>
              </w:rPr>
              <w:t>ção</w:t>
            </w:r>
          </w:p>
        </w:tc>
      </w:tr>
      <w:tr w:rsidR="005900A8" w:rsidRPr="001E3D3A" w14:paraId="0D94E5AF" w14:textId="77777777" w:rsidTr="00E824F6">
        <w:tc>
          <w:tcPr>
            <w:tcW w:w="3062" w:type="dxa"/>
            <w:gridSpan w:val="2"/>
            <w:vAlign w:val="center"/>
          </w:tcPr>
          <w:p w14:paraId="47C1A2E1" w14:textId="1DF5C946" w:rsidR="005900A8" w:rsidRPr="001E3D3A" w:rsidRDefault="00EC0AF0" w:rsidP="005900A8">
            <w:pPr>
              <w:pStyle w:val="Tabletextleft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Tipo</w:t>
            </w:r>
          </w:p>
        </w:tc>
        <w:tc>
          <w:tcPr>
            <w:tcW w:w="6160" w:type="dxa"/>
            <w:gridSpan w:val="4"/>
            <w:vAlign w:val="center"/>
          </w:tcPr>
          <w:p w14:paraId="6A926761" w14:textId="650F6CB1" w:rsidR="005900A8" w:rsidRPr="001E3D3A" w:rsidRDefault="00EC0AF0" w:rsidP="005900A8">
            <w:pPr>
              <w:pStyle w:val="Tabeltextcentered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Pinhão e cremalheira</w:t>
            </w:r>
          </w:p>
        </w:tc>
      </w:tr>
      <w:tr w:rsidR="005900A8" w:rsidRPr="008E539B" w14:paraId="347791DD" w14:textId="77777777" w:rsidTr="00E824F6">
        <w:tc>
          <w:tcPr>
            <w:tcW w:w="3062" w:type="dxa"/>
            <w:gridSpan w:val="2"/>
            <w:vAlign w:val="center"/>
          </w:tcPr>
          <w:p w14:paraId="243C1E34" w14:textId="2163F089" w:rsidR="005900A8" w:rsidRPr="001E3D3A" w:rsidRDefault="00EC0AF0" w:rsidP="005900A8">
            <w:pPr>
              <w:pStyle w:val="Tabletextleft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Tipo de</w:t>
            </w:r>
            <w:r w:rsidR="005900A8" w:rsidRPr="001E3D3A">
              <w:rPr>
                <w:rFonts w:ascii="Mazda Type Medium" w:hAnsi="Mazda Type Medium" w:cs="Arial"/>
                <w:lang w:val="pt-PT"/>
              </w:rPr>
              <w:t xml:space="preserve"> assist</w:t>
            </w:r>
            <w:r w:rsidRPr="001E3D3A">
              <w:rPr>
                <w:rFonts w:ascii="Mazda Type Medium" w:hAnsi="Mazda Type Medium" w:cs="Arial"/>
                <w:lang w:val="pt-PT"/>
              </w:rPr>
              <w:t>ência</w:t>
            </w:r>
          </w:p>
        </w:tc>
        <w:tc>
          <w:tcPr>
            <w:tcW w:w="6160" w:type="dxa"/>
            <w:gridSpan w:val="4"/>
            <w:vAlign w:val="center"/>
          </w:tcPr>
          <w:p w14:paraId="315F6A23" w14:textId="35DBE400" w:rsidR="005900A8" w:rsidRPr="001E3D3A" w:rsidRDefault="00EC0AF0" w:rsidP="005900A8">
            <w:pPr>
              <w:pStyle w:val="Tabeltextcentered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/>
                <w:lang w:val="pt-PT"/>
              </w:rPr>
              <w:t>Assistência eléctrica de pinhão duplo</w:t>
            </w:r>
          </w:p>
        </w:tc>
      </w:tr>
      <w:tr w:rsidR="005900A8" w:rsidRPr="001E3D3A" w14:paraId="7D0707D2" w14:textId="77777777" w:rsidTr="00E824F6">
        <w:tc>
          <w:tcPr>
            <w:tcW w:w="3062" w:type="dxa"/>
            <w:gridSpan w:val="2"/>
            <w:vAlign w:val="center"/>
          </w:tcPr>
          <w:p w14:paraId="6A239A42" w14:textId="0998A2F3" w:rsidR="005900A8" w:rsidRPr="001E3D3A" w:rsidRDefault="00EC0AF0" w:rsidP="005900A8">
            <w:pPr>
              <w:pStyle w:val="Tabletextleft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Desmultiplicação no volante</w:t>
            </w:r>
          </w:p>
        </w:tc>
        <w:tc>
          <w:tcPr>
            <w:tcW w:w="3080" w:type="dxa"/>
            <w:gridSpan w:val="2"/>
            <w:vAlign w:val="center"/>
          </w:tcPr>
          <w:p w14:paraId="72E1C10C" w14:textId="3FB00C6F" w:rsidR="005900A8" w:rsidRPr="001E3D3A" w:rsidRDefault="005900A8" w:rsidP="005900A8">
            <w:pPr>
              <w:pStyle w:val="Tabeltextcentered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14.</w:t>
            </w:r>
            <w:r w:rsidR="00EC0AF0" w:rsidRPr="001E3D3A">
              <w:rPr>
                <w:rFonts w:ascii="Mazda Type Medium" w:hAnsi="Mazda Type Medium" w:cs="Arial"/>
                <w:lang w:val="pt-PT"/>
              </w:rPr>
              <w:t>,</w:t>
            </w:r>
            <w:r w:rsidRPr="001E3D3A">
              <w:rPr>
                <w:rFonts w:ascii="Mazda Type Medium" w:hAnsi="Mazda Type Medium" w:cs="Arial"/>
                <w:lang w:val="pt-PT"/>
              </w:rPr>
              <w:t>5</w:t>
            </w:r>
          </w:p>
        </w:tc>
        <w:tc>
          <w:tcPr>
            <w:tcW w:w="3080" w:type="dxa"/>
            <w:gridSpan w:val="2"/>
            <w:vAlign w:val="center"/>
          </w:tcPr>
          <w:p w14:paraId="59B7D8DA" w14:textId="42D0BA3B" w:rsidR="005900A8" w:rsidRPr="001E3D3A" w:rsidRDefault="005900A8" w:rsidP="005900A8">
            <w:pPr>
              <w:pStyle w:val="Tabeltextcentered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14</w:t>
            </w:r>
            <w:r w:rsidR="00EC0AF0" w:rsidRPr="001E3D3A">
              <w:rPr>
                <w:rFonts w:ascii="Mazda Type Medium" w:hAnsi="Mazda Type Medium" w:cs="Arial"/>
                <w:lang w:val="pt-PT"/>
              </w:rPr>
              <w:t>,</w:t>
            </w:r>
            <w:r w:rsidRPr="001E3D3A">
              <w:rPr>
                <w:rFonts w:ascii="Mazda Type Medium" w:hAnsi="Mazda Type Medium" w:cs="Arial"/>
                <w:lang w:val="pt-PT"/>
              </w:rPr>
              <w:t>5</w:t>
            </w:r>
          </w:p>
        </w:tc>
      </w:tr>
      <w:tr w:rsidR="005900A8" w:rsidRPr="001E3D3A" w14:paraId="177D7AF7" w14:textId="77777777" w:rsidTr="00E824F6">
        <w:tc>
          <w:tcPr>
            <w:tcW w:w="3062" w:type="dxa"/>
            <w:gridSpan w:val="2"/>
            <w:vAlign w:val="center"/>
          </w:tcPr>
          <w:p w14:paraId="11C40152" w14:textId="6C82E5A0" w:rsidR="005900A8" w:rsidRPr="001E3D3A" w:rsidRDefault="00EC0AF0" w:rsidP="005900A8">
            <w:pPr>
              <w:pStyle w:val="Tabletextleft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Número de voltas do volante</w:t>
            </w:r>
            <w:r w:rsidR="005900A8" w:rsidRPr="001E3D3A">
              <w:rPr>
                <w:rFonts w:ascii="Mazda Type Medium" w:hAnsi="Mazda Type Medium" w:cs="Arial"/>
                <w:lang w:val="pt-PT"/>
              </w:rPr>
              <w:t xml:space="preserve"> (</w:t>
            </w:r>
            <w:r w:rsidRPr="001E3D3A">
              <w:rPr>
                <w:rFonts w:ascii="Mazda Type Medium" w:hAnsi="Mazda Type Medium" w:cs="Arial"/>
                <w:lang w:val="pt-PT"/>
              </w:rPr>
              <w:t>t</w:t>
            </w:r>
            <w:r w:rsidR="005900A8" w:rsidRPr="001E3D3A">
              <w:rPr>
                <w:rFonts w:ascii="Mazda Type Medium" w:hAnsi="Mazda Type Medium" w:cs="Arial"/>
                <w:lang w:val="pt-PT"/>
              </w:rPr>
              <w:t>o</w:t>
            </w:r>
            <w:r w:rsidRPr="001E3D3A">
              <w:rPr>
                <w:rFonts w:ascii="Mazda Type Medium" w:hAnsi="Mazda Type Medium" w:cs="Arial"/>
                <w:lang w:val="pt-PT"/>
              </w:rPr>
              <w:t>p</w:t>
            </w:r>
            <w:r w:rsidR="005900A8" w:rsidRPr="001E3D3A">
              <w:rPr>
                <w:rFonts w:ascii="Mazda Type Medium" w:hAnsi="Mazda Type Medium" w:cs="Arial"/>
                <w:lang w:val="pt-PT"/>
              </w:rPr>
              <w:t xml:space="preserve">o </w:t>
            </w:r>
            <w:r w:rsidRPr="001E3D3A">
              <w:rPr>
                <w:rFonts w:ascii="Mazda Type Medium" w:hAnsi="Mazda Type Medium" w:cs="Arial"/>
                <w:lang w:val="pt-PT"/>
              </w:rPr>
              <w:t>a top</w:t>
            </w:r>
            <w:r w:rsidR="005900A8" w:rsidRPr="001E3D3A">
              <w:rPr>
                <w:rFonts w:ascii="Mazda Type Medium" w:hAnsi="Mazda Type Medium" w:cs="Arial"/>
                <w:lang w:val="pt-PT"/>
              </w:rPr>
              <w:t>o</w:t>
            </w:r>
            <w:r w:rsidRPr="001E3D3A">
              <w:rPr>
                <w:rFonts w:ascii="Mazda Type Medium" w:hAnsi="Mazda Type Medium" w:cs="Arial"/>
                <w:lang w:val="pt-PT"/>
              </w:rPr>
              <w:t>)</w:t>
            </w:r>
          </w:p>
        </w:tc>
        <w:tc>
          <w:tcPr>
            <w:tcW w:w="3080" w:type="dxa"/>
            <w:gridSpan w:val="2"/>
            <w:vAlign w:val="center"/>
          </w:tcPr>
          <w:p w14:paraId="27736E59" w14:textId="12F334BB" w:rsidR="005900A8" w:rsidRPr="001E3D3A" w:rsidRDefault="005900A8" w:rsidP="005900A8">
            <w:pPr>
              <w:pStyle w:val="Tabeltextcentered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2</w:t>
            </w:r>
            <w:r w:rsidR="00EC0AF0" w:rsidRPr="001E3D3A">
              <w:rPr>
                <w:rFonts w:ascii="Mazda Type Medium" w:hAnsi="Mazda Type Medium" w:cs="Arial"/>
                <w:lang w:val="pt-PT"/>
              </w:rPr>
              <w:t>,</w:t>
            </w:r>
            <w:r w:rsidRPr="001E3D3A">
              <w:rPr>
                <w:rFonts w:ascii="Mazda Type Medium" w:hAnsi="Mazda Type Medium" w:cs="Arial"/>
                <w:lang w:val="pt-PT"/>
              </w:rPr>
              <w:t>7</w:t>
            </w:r>
          </w:p>
        </w:tc>
        <w:tc>
          <w:tcPr>
            <w:tcW w:w="3080" w:type="dxa"/>
            <w:gridSpan w:val="2"/>
            <w:vAlign w:val="center"/>
          </w:tcPr>
          <w:p w14:paraId="125D11B8" w14:textId="01B46C1C" w:rsidR="005900A8" w:rsidRPr="001E3D3A" w:rsidRDefault="005900A8" w:rsidP="005900A8">
            <w:pPr>
              <w:pStyle w:val="Tabeltextcentered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2</w:t>
            </w:r>
            <w:r w:rsidR="00EC0AF0" w:rsidRPr="001E3D3A">
              <w:rPr>
                <w:rFonts w:ascii="Mazda Type Medium" w:hAnsi="Mazda Type Medium" w:cs="Arial"/>
                <w:lang w:val="pt-PT"/>
              </w:rPr>
              <w:t>,</w:t>
            </w:r>
            <w:r w:rsidRPr="001E3D3A">
              <w:rPr>
                <w:rFonts w:ascii="Mazda Type Medium" w:hAnsi="Mazda Type Medium" w:cs="Arial"/>
                <w:lang w:val="pt-PT"/>
              </w:rPr>
              <w:t>7</w:t>
            </w:r>
          </w:p>
        </w:tc>
      </w:tr>
      <w:tr w:rsidR="005900A8" w:rsidRPr="001E3D3A" w14:paraId="49B0581E" w14:textId="77777777" w:rsidTr="00E824F6">
        <w:tc>
          <w:tcPr>
            <w:tcW w:w="1534" w:type="dxa"/>
            <w:vAlign w:val="center"/>
          </w:tcPr>
          <w:p w14:paraId="43E31545" w14:textId="300D1FCA" w:rsidR="005900A8" w:rsidRPr="001E3D3A" w:rsidRDefault="00EC0AF0" w:rsidP="005900A8">
            <w:pPr>
              <w:pStyle w:val="Tabletextleft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/>
                <w:lang w:val="pt-PT"/>
              </w:rPr>
              <w:t>Diâmetro de viragem (entre passeios)</w:t>
            </w:r>
          </w:p>
        </w:tc>
        <w:tc>
          <w:tcPr>
            <w:tcW w:w="1528" w:type="dxa"/>
            <w:vAlign w:val="center"/>
          </w:tcPr>
          <w:p w14:paraId="79B3D31A" w14:textId="00374D28" w:rsidR="005900A8" w:rsidRPr="001E3D3A" w:rsidRDefault="00EC0AF0" w:rsidP="005900A8">
            <w:pPr>
              <w:pStyle w:val="Tabletextleft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m</w:t>
            </w:r>
          </w:p>
        </w:tc>
        <w:tc>
          <w:tcPr>
            <w:tcW w:w="3080" w:type="dxa"/>
            <w:gridSpan w:val="2"/>
            <w:vAlign w:val="center"/>
          </w:tcPr>
          <w:p w14:paraId="02B680E3" w14:textId="6A874204" w:rsidR="005900A8" w:rsidRPr="001E3D3A" w:rsidRDefault="005900A8" w:rsidP="005900A8">
            <w:pPr>
              <w:pStyle w:val="Tabeltextcentered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4</w:t>
            </w:r>
            <w:r w:rsidR="00EC0AF0" w:rsidRPr="001E3D3A">
              <w:rPr>
                <w:rFonts w:ascii="Mazda Type Medium" w:hAnsi="Mazda Type Medium" w:cs="Arial"/>
                <w:lang w:val="pt-PT"/>
              </w:rPr>
              <w:t>,</w:t>
            </w:r>
            <w:r w:rsidRPr="001E3D3A">
              <w:rPr>
                <w:rFonts w:ascii="Mazda Type Medium" w:hAnsi="Mazda Type Medium" w:cs="Arial"/>
                <w:lang w:val="pt-PT"/>
              </w:rPr>
              <w:t>7</w:t>
            </w:r>
          </w:p>
        </w:tc>
        <w:tc>
          <w:tcPr>
            <w:tcW w:w="3080" w:type="dxa"/>
            <w:gridSpan w:val="2"/>
            <w:vAlign w:val="center"/>
          </w:tcPr>
          <w:p w14:paraId="2E7B426F" w14:textId="41644E49" w:rsidR="005900A8" w:rsidRPr="001E3D3A" w:rsidRDefault="005900A8" w:rsidP="005900A8">
            <w:pPr>
              <w:pStyle w:val="Tabeltextcentered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4</w:t>
            </w:r>
            <w:r w:rsidR="00EC0AF0" w:rsidRPr="001E3D3A">
              <w:rPr>
                <w:rFonts w:ascii="Mazda Type Medium" w:hAnsi="Mazda Type Medium" w:cs="Arial"/>
                <w:lang w:val="pt-PT"/>
              </w:rPr>
              <w:t>,</w:t>
            </w:r>
            <w:r w:rsidRPr="001E3D3A">
              <w:rPr>
                <w:rFonts w:ascii="Mazda Type Medium" w:hAnsi="Mazda Type Medium" w:cs="Arial"/>
                <w:lang w:val="pt-PT"/>
              </w:rPr>
              <w:t>7</w:t>
            </w:r>
          </w:p>
        </w:tc>
      </w:tr>
      <w:tr w:rsidR="005900A8" w:rsidRPr="001E3D3A" w14:paraId="31BFAAB0" w14:textId="77777777" w:rsidTr="00E824F6">
        <w:tc>
          <w:tcPr>
            <w:tcW w:w="1534" w:type="dxa"/>
            <w:vAlign w:val="center"/>
          </w:tcPr>
          <w:p w14:paraId="0D3165CC" w14:textId="0C8DB4C8" w:rsidR="005900A8" w:rsidRPr="001E3D3A" w:rsidRDefault="00EC0AF0" w:rsidP="005900A8">
            <w:pPr>
              <w:pStyle w:val="Tabletextleft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/>
                <w:lang w:val="pt-PT"/>
              </w:rPr>
              <w:t>Diâmetro de viragem (entre muros)</w:t>
            </w:r>
          </w:p>
        </w:tc>
        <w:tc>
          <w:tcPr>
            <w:tcW w:w="1528" w:type="dxa"/>
            <w:vAlign w:val="center"/>
          </w:tcPr>
          <w:p w14:paraId="3B1AEFFE" w14:textId="134EFDF2" w:rsidR="005900A8" w:rsidRPr="001E3D3A" w:rsidRDefault="00EC0AF0" w:rsidP="005900A8">
            <w:pPr>
              <w:pStyle w:val="Tabletextleft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m</w:t>
            </w:r>
          </w:p>
        </w:tc>
        <w:tc>
          <w:tcPr>
            <w:tcW w:w="3080" w:type="dxa"/>
            <w:gridSpan w:val="2"/>
            <w:vAlign w:val="center"/>
          </w:tcPr>
          <w:p w14:paraId="1375B58C" w14:textId="2FBF9378" w:rsidR="005900A8" w:rsidRPr="001E3D3A" w:rsidRDefault="005900A8" w:rsidP="005900A8">
            <w:pPr>
              <w:pStyle w:val="Tabeltextcentered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10</w:t>
            </w:r>
            <w:r w:rsidR="00EC0AF0" w:rsidRPr="001E3D3A">
              <w:rPr>
                <w:rFonts w:ascii="Mazda Type Medium" w:hAnsi="Mazda Type Medium" w:cs="Arial"/>
                <w:lang w:val="pt-PT"/>
              </w:rPr>
              <w:t>,</w:t>
            </w:r>
            <w:r w:rsidRPr="001E3D3A">
              <w:rPr>
                <w:rFonts w:ascii="Mazda Type Medium" w:hAnsi="Mazda Type Medium" w:cs="Arial"/>
                <w:lang w:val="pt-PT"/>
              </w:rPr>
              <w:t>04</w:t>
            </w:r>
          </w:p>
        </w:tc>
        <w:tc>
          <w:tcPr>
            <w:tcW w:w="3080" w:type="dxa"/>
            <w:gridSpan w:val="2"/>
            <w:vAlign w:val="center"/>
          </w:tcPr>
          <w:p w14:paraId="25C28045" w14:textId="20E936A1" w:rsidR="005900A8" w:rsidRPr="001E3D3A" w:rsidRDefault="005900A8" w:rsidP="005900A8">
            <w:pPr>
              <w:pStyle w:val="Tabeltextcentered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10</w:t>
            </w:r>
            <w:r w:rsidR="00EC0AF0" w:rsidRPr="001E3D3A">
              <w:rPr>
                <w:rFonts w:ascii="Mazda Type Medium" w:hAnsi="Mazda Type Medium" w:cs="Arial"/>
                <w:lang w:val="pt-PT"/>
              </w:rPr>
              <w:t>,</w:t>
            </w:r>
            <w:r w:rsidRPr="001E3D3A">
              <w:rPr>
                <w:rFonts w:ascii="Mazda Type Medium" w:hAnsi="Mazda Type Medium" w:cs="Arial"/>
                <w:lang w:val="pt-PT"/>
              </w:rPr>
              <w:t>04</w:t>
            </w:r>
          </w:p>
        </w:tc>
      </w:tr>
    </w:tbl>
    <w:p w14:paraId="2103F0B0" w14:textId="534E065D" w:rsidR="005900A8" w:rsidRPr="001E3D3A" w:rsidRDefault="0091590B" w:rsidP="005900A8">
      <w:pPr>
        <w:pStyle w:val="Ttulo2"/>
        <w:rPr>
          <w:rFonts w:ascii="Mazda Type Medium" w:hAnsi="Mazda Type Medium"/>
          <w:lang w:val="pt-PT"/>
        </w:rPr>
      </w:pPr>
      <w:r w:rsidRPr="001E3D3A">
        <w:rPr>
          <w:rFonts w:ascii="Mazda Type Medium" w:hAnsi="Mazda Type Medium"/>
          <w:lang w:val="pt-PT"/>
        </w:rPr>
        <w:t>J</w:t>
      </w:r>
      <w:r w:rsidR="00EC0AF0" w:rsidRPr="001E3D3A">
        <w:rPr>
          <w:rFonts w:ascii="Mazda Type Medium" w:hAnsi="Mazda Type Medium"/>
          <w:lang w:val="pt-PT"/>
        </w:rPr>
        <w:t>A</w:t>
      </w:r>
      <w:r w:rsidRPr="001E3D3A">
        <w:rPr>
          <w:rFonts w:ascii="Mazda Type Medium" w:hAnsi="Mazda Type Medium"/>
          <w:lang w:val="pt-PT"/>
        </w:rPr>
        <w:t>NTE</w:t>
      </w:r>
      <w:r w:rsidR="005900A8" w:rsidRPr="001E3D3A">
        <w:rPr>
          <w:rFonts w:ascii="Mazda Type Medium" w:hAnsi="Mazda Type Medium"/>
          <w:lang w:val="pt-PT"/>
        </w:rPr>
        <w:t xml:space="preserve">S &amp; </w:t>
      </w:r>
      <w:r w:rsidR="00EC0AF0" w:rsidRPr="001E3D3A">
        <w:rPr>
          <w:rFonts w:ascii="Mazda Type Medium" w:hAnsi="Mazda Type Medium"/>
          <w:lang w:val="pt-PT"/>
        </w:rPr>
        <w:t>T</w:t>
      </w:r>
      <w:r w:rsidR="005900A8" w:rsidRPr="001E3D3A">
        <w:rPr>
          <w:rFonts w:ascii="Mazda Type Medium" w:hAnsi="Mazda Type Medium"/>
          <w:lang w:val="pt-PT"/>
        </w:rPr>
        <w:t>RA</w:t>
      </w:r>
      <w:r w:rsidR="00EC0AF0" w:rsidRPr="001E3D3A">
        <w:rPr>
          <w:rFonts w:ascii="Mazda Type Medium" w:hAnsi="Mazda Type Medium"/>
          <w:lang w:val="pt-PT"/>
        </w:rPr>
        <w:t>VÕ</w:t>
      </w:r>
      <w:r w:rsidR="005900A8" w:rsidRPr="001E3D3A">
        <w:rPr>
          <w:rFonts w:ascii="Mazda Type Medium" w:hAnsi="Mazda Type Medium"/>
          <w:lang w:val="pt-PT"/>
        </w:rPr>
        <w:t>ES</w:t>
      </w:r>
    </w:p>
    <w:tbl>
      <w:tblPr>
        <w:tblStyle w:val="TabelacomGrelh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33"/>
        <w:gridCol w:w="1529"/>
        <w:gridCol w:w="1540"/>
        <w:gridCol w:w="1540"/>
        <w:gridCol w:w="1540"/>
        <w:gridCol w:w="1540"/>
      </w:tblGrid>
      <w:tr w:rsidR="005900A8" w:rsidRPr="001E3D3A" w14:paraId="5E456A8D" w14:textId="77777777" w:rsidTr="0091590B">
        <w:tc>
          <w:tcPr>
            <w:tcW w:w="3062" w:type="dxa"/>
            <w:gridSpan w:val="2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2F35661B" w14:textId="77777777" w:rsidR="005900A8" w:rsidRPr="001E3D3A" w:rsidRDefault="005900A8" w:rsidP="005900A8">
            <w:pPr>
              <w:rPr>
                <w:rFonts w:ascii="Mazda Type Medium" w:hAnsi="Mazda Type Medium" w:cs="Arial"/>
                <w:lang w:val="pt-PT" w:eastAsia="ja-JP"/>
              </w:rPr>
            </w:pPr>
          </w:p>
        </w:tc>
        <w:tc>
          <w:tcPr>
            <w:tcW w:w="308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CDCDC" w:themeFill="background2"/>
            <w:vAlign w:val="center"/>
          </w:tcPr>
          <w:p w14:paraId="2E9AEF4E" w14:textId="77777777" w:rsidR="005900A8" w:rsidRPr="001E3D3A" w:rsidRDefault="005900A8" w:rsidP="005900A8">
            <w:pPr>
              <w:pStyle w:val="Tabletitle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MX-5</w:t>
            </w:r>
          </w:p>
        </w:tc>
        <w:tc>
          <w:tcPr>
            <w:tcW w:w="3080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DCDCDC" w:themeFill="background2"/>
            <w:vAlign w:val="center"/>
          </w:tcPr>
          <w:p w14:paraId="08DB407B" w14:textId="77777777" w:rsidR="005900A8" w:rsidRPr="001E3D3A" w:rsidRDefault="005900A8" w:rsidP="005900A8">
            <w:pPr>
              <w:pStyle w:val="Tabletitle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 xml:space="preserve"> MX-5 RF</w:t>
            </w:r>
          </w:p>
        </w:tc>
      </w:tr>
      <w:tr w:rsidR="00382CEF" w:rsidRPr="001E3D3A" w14:paraId="44BBFF8C" w14:textId="77777777" w:rsidTr="00382CEF">
        <w:trPr>
          <w:trHeight w:val="394"/>
        </w:trPr>
        <w:tc>
          <w:tcPr>
            <w:tcW w:w="306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158215" w14:textId="76A84532" w:rsidR="00382CEF" w:rsidRPr="001E3D3A" w:rsidRDefault="00382CEF" w:rsidP="00382CEF">
            <w:pPr>
              <w:pStyle w:val="Tabletextleft"/>
              <w:rPr>
                <w:rFonts w:ascii="Mazda Type Medium" w:hAnsi="Mazda Type Medium" w:cs="Arial"/>
                <w:b/>
                <w:bCs/>
                <w:lang w:val="pt-PT"/>
              </w:rPr>
            </w:pPr>
            <w:r w:rsidRPr="001E3D3A">
              <w:rPr>
                <w:rStyle w:val="Forte"/>
                <w:rFonts w:ascii="Mazda Type Medium" w:hAnsi="Mazda Type Medium" w:cs="Arial"/>
                <w:lang w:val="pt-PT"/>
              </w:rPr>
              <w:t>J</w:t>
            </w:r>
            <w:r w:rsidRPr="001E3D3A">
              <w:rPr>
                <w:rStyle w:val="Forte"/>
                <w:rFonts w:ascii="Mazda Type Medium" w:hAnsi="Mazda Type Medium"/>
                <w:lang w:val="pt-PT"/>
              </w:rPr>
              <w:t>ant</w:t>
            </w:r>
            <w:r w:rsidRPr="001E3D3A">
              <w:rPr>
                <w:rStyle w:val="Forte"/>
                <w:rFonts w:ascii="Mazda Type Medium" w:hAnsi="Mazda Type Medium" w:cs="Arial"/>
                <w:lang w:val="pt-PT"/>
              </w:rPr>
              <w:t>es &amp; p</w:t>
            </w:r>
            <w:r w:rsidRPr="001E3D3A">
              <w:rPr>
                <w:rStyle w:val="Forte"/>
                <w:rFonts w:ascii="Mazda Type Medium" w:hAnsi="Mazda Type Medium"/>
                <w:lang w:val="pt-PT"/>
              </w:rPr>
              <w:t>n</w:t>
            </w:r>
            <w:r w:rsidRPr="001E3D3A">
              <w:rPr>
                <w:rStyle w:val="Forte"/>
                <w:rFonts w:ascii="Mazda Type Medium" w:hAnsi="Mazda Type Medium" w:cs="Arial"/>
                <w:lang w:val="pt-PT"/>
              </w:rPr>
              <w:t>eus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2C37D1" w14:textId="7F0437EB" w:rsidR="00382CEF" w:rsidRPr="001E3D3A" w:rsidRDefault="008E539B" w:rsidP="00382CEF">
            <w:pPr>
              <w:pStyle w:val="Tabletitle"/>
              <w:rPr>
                <w:rFonts w:ascii="Mazda Type Medium" w:hAnsi="Mazda Type Medium" w:cs="Arial"/>
                <w:lang w:val="pt-PT"/>
              </w:rPr>
            </w:pPr>
            <w:r>
              <w:rPr>
                <w:rFonts w:ascii="Mazda Type Medium" w:hAnsi="Mazda Type Medium"/>
                <w:caps w:val="0"/>
                <w:szCs w:val="16"/>
                <w:lang w:val="pt-PT"/>
              </w:rPr>
              <w:t>Skyactiv-G</w:t>
            </w:r>
            <w:r w:rsidR="00382CEF" w:rsidRPr="001E3D3A">
              <w:rPr>
                <w:rFonts w:ascii="Mazda Type Medium" w:hAnsi="Mazda Type Medium" w:cs="Arial"/>
                <w:lang w:val="pt-PT"/>
              </w:rPr>
              <w:t xml:space="preserve"> 1.5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66451D" w14:textId="038A256D" w:rsidR="00382CEF" w:rsidRPr="001E3D3A" w:rsidRDefault="008E539B" w:rsidP="00382CEF">
            <w:pPr>
              <w:pStyle w:val="Tabletitle"/>
              <w:rPr>
                <w:rFonts w:ascii="Mazda Type Medium" w:hAnsi="Mazda Type Medium" w:cs="Arial"/>
                <w:lang w:val="pt-PT"/>
              </w:rPr>
            </w:pPr>
            <w:r>
              <w:rPr>
                <w:rFonts w:ascii="Mazda Type Medium" w:hAnsi="Mazda Type Medium"/>
                <w:caps w:val="0"/>
                <w:szCs w:val="16"/>
                <w:lang w:val="pt-PT"/>
              </w:rPr>
              <w:t>Skyactiv-G</w:t>
            </w:r>
            <w:r w:rsidR="00382CEF" w:rsidRPr="001E3D3A">
              <w:rPr>
                <w:rFonts w:ascii="Mazda Type Medium" w:hAnsi="Mazda Type Medium" w:cs="Arial"/>
                <w:lang w:val="pt-PT"/>
              </w:rPr>
              <w:t xml:space="preserve"> 2.0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762A80" w14:textId="24BF90CF" w:rsidR="00382CEF" w:rsidRPr="001E3D3A" w:rsidRDefault="008E539B" w:rsidP="00382CEF">
            <w:pPr>
              <w:pStyle w:val="Tabletitle"/>
              <w:rPr>
                <w:rFonts w:ascii="Mazda Type Medium" w:hAnsi="Mazda Type Medium" w:cs="Arial"/>
                <w:lang w:val="pt-PT"/>
              </w:rPr>
            </w:pPr>
            <w:r>
              <w:rPr>
                <w:rFonts w:ascii="Mazda Type Medium" w:hAnsi="Mazda Type Medium"/>
                <w:caps w:val="0"/>
                <w:szCs w:val="16"/>
                <w:lang w:val="pt-PT"/>
              </w:rPr>
              <w:t>Skyactiv-G</w:t>
            </w:r>
            <w:r w:rsidR="00382CEF" w:rsidRPr="001E3D3A">
              <w:rPr>
                <w:rFonts w:ascii="Mazda Type Medium" w:hAnsi="Mazda Type Medium" w:cs="Arial"/>
                <w:lang w:val="pt-PT"/>
              </w:rPr>
              <w:t xml:space="preserve"> 1.5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549367B" w14:textId="3049F86D" w:rsidR="00382CEF" w:rsidRPr="001E3D3A" w:rsidRDefault="008E539B" w:rsidP="00382CEF">
            <w:pPr>
              <w:pStyle w:val="Tabletitle"/>
              <w:rPr>
                <w:rFonts w:ascii="Mazda Type Medium" w:hAnsi="Mazda Type Medium" w:cs="Arial"/>
                <w:lang w:val="pt-PT"/>
              </w:rPr>
            </w:pPr>
            <w:r>
              <w:rPr>
                <w:rFonts w:ascii="Mazda Type Medium" w:hAnsi="Mazda Type Medium"/>
                <w:caps w:val="0"/>
                <w:szCs w:val="16"/>
                <w:lang w:val="pt-PT"/>
              </w:rPr>
              <w:t>Skyactiv-G</w:t>
            </w:r>
            <w:r w:rsidR="00382CEF" w:rsidRPr="001E3D3A">
              <w:rPr>
                <w:rFonts w:ascii="Mazda Type Medium" w:hAnsi="Mazda Type Medium" w:cs="Arial"/>
                <w:lang w:val="pt-PT"/>
              </w:rPr>
              <w:t xml:space="preserve"> 2.0</w:t>
            </w:r>
          </w:p>
        </w:tc>
      </w:tr>
      <w:tr w:rsidR="005900A8" w:rsidRPr="001E3D3A" w14:paraId="34E8E76C" w14:textId="77777777" w:rsidTr="0091590B">
        <w:tc>
          <w:tcPr>
            <w:tcW w:w="306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478927" w14:textId="17C982BC" w:rsidR="005900A8" w:rsidRPr="001E3D3A" w:rsidRDefault="0091590B" w:rsidP="005900A8">
            <w:pPr>
              <w:pStyle w:val="Tabletextleft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Dimensões das jantes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65A192" w14:textId="77777777" w:rsidR="005900A8" w:rsidRPr="001E3D3A" w:rsidRDefault="005900A8" w:rsidP="005900A8">
            <w:pPr>
              <w:pStyle w:val="Tabeltextcentered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16 x 6.5J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F41005" w14:textId="77777777" w:rsidR="005900A8" w:rsidRPr="001E3D3A" w:rsidRDefault="005900A8" w:rsidP="005900A8">
            <w:pPr>
              <w:pStyle w:val="Tabeltextcentered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17 x 7J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174937" w14:textId="77777777" w:rsidR="005900A8" w:rsidRPr="001E3D3A" w:rsidRDefault="005900A8" w:rsidP="005900A8">
            <w:pPr>
              <w:pStyle w:val="Tabeltextcentered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16 x 6.5J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56092B5" w14:textId="77777777" w:rsidR="005900A8" w:rsidRPr="001E3D3A" w:rsidRDefault="005900A8" w:rsidP="005900A8">
            <w:pPr>
              <w:pStyle w:val="Tabeltextcentered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17 x 7J</w:t>
            </w:r>
          </w:p>
        </w:tc>
      </w:tr>
      <w:tr w:rsidR="005900A8" w:rsidRPr="001E3D3A" w14:paraId="60FDA803" w14:textId="77777777" w:rsidTr="0091590B">
        <w:tc>
          <w:tcPr>
            <w:tcW w:w="306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02E084" w14:textId="1770DAE0" w:rsidR="005900A8" w:rsidRPr="001E3D3A" w:rsidRDefault="0091590B" w:rsidP="005900A8">
            <w:pPr>
              <w:pStyle w:val="Tabletextleft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Dimensões das pneus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6C1055" w14:textId="77777777" w:rsidR="005900A8" w:rsidRPr="001E3D3A" w:rsidRDefault="005900A8" w:rsidP="005900A8">
            <w:pPr>
              <w:pStyle w:val="Tabeltextcentered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195/50 R16 84V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BB4155" w14:textId="77777777" w:rsidR="005900A8" w:rsidRPr="001E3D3A" w:rsidRDefault="005900A8" w:rsidP="005900A8">
            <w:pPr>
              <w:pStyle w:val="Tabeltextcentered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205/45 R17</w:t>
            </w:r>
            <w:r w:rsidRPr="001E3D3A">
              <w:rPr>
                <w:rFonts w:ascii="Mazda Type Medium" w:hAnsi="Mazda Type Medium"/>
                <w:lang w:val="pt-PT"/>
              </w:rPr>
              <w:t xml:space="preserve"> </w:t>
            </w:r>
            <w:r w:rsidRPr="001E3D3A">
              <w:rPr>
                <w:rFonts w:ascii="Mazda Type Medium" w:hAnsi="Mazda Type Medium" w:cs="Arial"/>
                <w:lang w:val="pt-PT"/>
              </w:rPr>
              <w:t>84W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C6130C" w14:textId="77777777" w:rsidR="005900A8" w:rsidRPr="001E3D3A" w:rsidRDefault="005900A8" w:rsidP="005900A8">
            <w:pPr>
              <w:pStyle w:val="Tabeltextcentered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195/50 R16 84V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AD5A3E7" w14:textId="77777777" w:rsidR="005900A8" w:rsidRPr="001E3D3A" w:rsidRDefault="005900A8" w:rsidP="005900A8">
            <w:pPr>
              <w:pStyle w:val="Tabeltextcentered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205/45 R17 84W</w:t>
            </w:r>
          </w:p>
        </w:tc>
      </w:tr>
      <w:tr w:rsidR="005900A8" w:rsidRPr="001E3D3A" w14:paraId="2F04C309" w14:textId="77777777" w:rsidTr="0091590B">
        <w:tc>
          <w:tcPr>
            <w:tcW w:w="9222" w:type="dxa"/>
            <w:gridSpan w:val="6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E2365C9" w14:textId="4D6AA9B2" w:rsidR="005900A8" w:rsidRPr="001E3D3A" w:rsidRDefault="0091590B" w:rsidP="005900A8">
            <w:pPr>
              <w:pStyle w:val="Tabletextleft"/>
              <w:rPr>
                <w:rStyle w:val="Forte"/>
                <w:rFonts w:ascii="Mazda Type Medium" w:hAnsi="Mazda Type Medium" w:cs="Arial"/>
                <w:lang w:val="pt-PT"/>
              </w:rPr>
            </w:pPr>
            <w:r w:rsidRPr="001E3D3A">
              <w:rPr>
                <w:rStyle w:val="Forte"/>
                <w:rFonts w:ascii="Mazda Type Medium" w:hAnsi="Mazda Type Medium" w:cs="Arial"/>
                <w:lang w:val="pt-PT"/>
              </w:rPr>
              <w:t>T</w:t>
            </w:r>
            <w:r w:rsidR="005900A8" w:rsidRPr="001E3D3A">
              <w:rPr>
                <w:rStyle w:val="Forte"/>
                <w:rFonts w:ascii="Mazda Type Medium" w:hAnsi="Mazda Type Medium" w:cs="Arial"/>
                <w:lang w:val="pt-PT"/>
              </w:rPr>
              <w:t>ra</w:t>
            </w:r>
            <w:r w:rsidRPr="001E3D3A">
              <w:rPr>
                <w:rStyle w:val="Forte"/>
                <w:rFonts w:ascii="Mazda Type Medium" w:hAnsi="Mazda Type Medium" w:cs="Arial"/>
                <w:lang w:val="pt-PT"/>
              </w:rPr>
              <w:t>võ</w:t>
            </w:r>
            <w:r w:rsidR="005900A8" w:rsidRPr="001E3D3A">
              <w:rPr>
                <w:rStyle w:val="Forte"/>
                <w:rFonts w:ascii="Mazda Type Medium" w:hAnsi="Mazda Type Medium" w:cs="Arial"/>
                <w:lang w:val="pt-PT"/>
              </w:rPr>
              <w:t>es</w:t>
            </w:r>
          </w:p>
        </w:tc>
      </w:tr>
      <w:tr w:rsidR="0091590B" w:rsidRPr="001E3D3A" w14:paraId="78BC1AEA" w14:textId="77777777" w:rsidTr="0091590B">
        <w:tc>
          <w:tcPr>
            <w:tcW w:w="306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BB0337" w14:textId="16C9CC32" w:rsidR="0091590B" w:rsidRPr="001E3D3A" w:rsidRDefault="0091590B" w:rsidP="0091590B">
            <w:pPr>
              <w:pStyle w:val="Tabletextleft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szCs w:val="14"/>
                <w:lang w:val="pt-PT"/>
              </w:rPr>
              <w:t>Dianteiros</w:t>
            </w:r>
          </w:p>
        </w:tc>
        <w:tc>
          <w:tcPr>
            <w:tcW w:w="61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57731BD" w14:textId="6F76176B" w:rsidR="0091590B" w:rsidRPr="001E3D3A" w:rsidRDefault="0091590B" w:rsidP="0091590B">
            <w:pPr>
              <w:pStyle w:val="Tabeltextcentered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Discos ventilados</w:t>
            </w:r>
          </w:p>
        </w:tc>
      </w:tr>
      <w:tr w:rsidR="0091590B" w:rsidRPr="001E3D3A" w14:paraId="5E821F4B" w14:textId="77777777" w:rsidTr="0091590B">
        <w:tc>
          <w:tcPr>
            <w:tcW w:w="306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617B91" w14:textId="03A64B93" w:rsidR="0091590B" w:rsidRPr="001E3D3A" w:rsidRDefault="0091590B" w:rsidP="0091590B">
            <w:pPr>
              <w:pStyle w:val="Tabletextleft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szCs w:val="14"/>
                <w:lang w:val="pt-PT"/>
              </w:rPr>
              <w:t>Traseiros</w:t>
            </w:r>
          </w:p>
        </w:tc>
        <w:tc>
          <w:tcPr>
            <w:tcW w:w="61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DCE4D8E" w14:textId="480C92EF" w:rsidR="0091590B" w:rsidRPr="001E3D3A" w:rsidRDefault="0091590B" w:rsidP="0091590B">
            <w:pPr>
              <w:pStyle w:val="Tabeltextcentered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Discos sólidos</w:t>
            </w:r>
          </w:p>
        </w:tc>
      </w:tr>
      <w:tr w:rsidR="0091590B" w:rsidRPr="001E3D3A" w14:paraId="7E8B33A0" w14:textId="77777777" w:rsidTr="0091590B">
        <w:tc>
          <w:tcPr>
            <w:tcW w:w="153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F770DD" w14:textId="3751B8E5" w:rsidR="0091590B" w:rsidRPr="001E3D3A" w:rsidRDefault="0091590B" w:rsidP="0091590B">
            <w:pPr>
              <w:pStyle w:val="Tabletextleft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szCs w:val="14"/>
                <w:lang w:val="pt-PT"/>
              </w:rPr>
              <w:t>Diâmetro (dianteiros)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B1A859" w14:textId="77777777" w:rsidR="0091590B" w:rsidRPr="001E3D3A" w:rsidRDefault="0091590B" w:rsidP="0091590B">
            <w:pPr>
              <w:pStyle w:val="Tabletextleft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mm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9444EA" w14:textId="77777777" w:rsidR="0091590B" w:rsidRPr="001E3D3A" w:rsidRDefault="0091590B" w:rsidP="0091590B">
            <w:pPr>
              <w:pStyle w:val="Tabeltextcentered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258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246BC0" w14:textId="77777777" w:rsidR="0091590B" w:rsidRPr="001E3D3A" w:rsidRDefault="0091590B" w:rsidP="0091590B">
            <w:pPr>
              <w:pStyle w:val="Tabeltextcentered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280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4654B4" w14:textId="77777777" w:rsidR="0091590B" w:rsidRPr="001E3D3A" w:rsidRDefault="0091590B" w:rsidP="0091590B">
            <w:pPr>
              <w:pStyle w:val="Tabeltextcentered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258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12C60D2" w14:textId="77777777" w:rsidR="0091590B" w:rsidRPr="001E3D3A" w:rsidRDefault="0091590B" w:rsidP="0091590B">
            <w:pPr>
              <w:pStyle w:val="Tabeltextcentered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280</w:t>
            </w:r>
          </w:p>
        </w:tc>
      </w:tr>
      <w:tr w:rsidR="0091590B" w:rsidRPr="001E3D3A" w14:paraId="77598162" w14:textId="77777777" w:rsidTr="0091590B">
        <w:tc>
          <w:tcPr>
            <w:tcW w:w="153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486B13" w14:textId="060A4D4D" w:rsidR="0091590B" w:rsidRPr="001E3D3A" w:rsidRDefault="0091590B" w:rsidP="0091590B">
            <w:pPr>
              <w:pStyle w:val="Tabletextleft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szCs w:val="14"/>
                <w:lang w:val="pt-PT"/>
              </w:rPr>
              <w:t>Diâmetro (traseiros)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408BC0" w14:textId="77777777" w:rsidR="0091590B" w:rsidRPr="001E3D3A" w:rsidRDefault="0091590B" w:rsidP="0091590B">
            <w:pPr>
              <w:pStyle w:val="Tabletextleft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mm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3E020B" w14:textId="77777777" w:rsidR="0091590B" w:rsidRPr="001E3D3A" w:rsidRDefault="0091590B" w:rsidP="0091590B">
            <w:pPr>
              <w:pStyle w:val="Tabeltextcentered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255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E129CD" w14:textId="77777777" w:rsidR="0091590B" w:rsidRPr="001E3D3A" w:rsidRDefault="0091590B" w:rsidP="0091590B">
            <w:pPr>
              <w:pStyle w:val="Tabeltextcentered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280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0D7417" w14:textId="77777777" w:rsidR="0091590B" w:rsidRPr="001E3D3A" w:rsidRDefault="0091590B" w:rsidP="0091590B">
            <w:pPr>
              <w:pStyle w:val="Tabeltextcentered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255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22B6F4C" w14:textId="77777777" w:rsidR="0091590B" w:rsidRPr="001E3D3A" w:rsidRDefault="0091590B" w:rsidP="0091590B">
            <w:pPr>
              <w:pStyle w:val="Tabeltextcentered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280</w:t>
            </w:r>
          </w:p>
        </w:tc>
      </w:tr>
      <w:tr w:rsidR="005900A8" w:rsidRPr="001E3D3A" w14:paraId="33BA6B18" w14:textId="77777777" w:rsidTr="0091590B">
        <w:tc>
          <w:tcPr>
            <w:tcW w:w="153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C59772" w14:textId="1CE3E98F" w:rsidR="005900A8" w:rsidRPr="001E3D3A" w:rsidRDefault="0091590B" w:rsidP="005900A8">
            <w:pPr>
              <w:pStyle w:val="Tabletextleft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szCs w:val="14"/>
                <w:lang w:val="pt-PT"/>
              </w:rPr>
              <w:t>Diâmetro</w:t>
            </w:r>
            <w:r w:rsidRPr="001E3D3A">
              <w:rPr>
                <w:rFonts w:ascii="Mazda Type Medium" w:hAnsi="Mazda Type Medium" w:cs="Arial"/>
                <w:lang w:val="pt-PT"/>
              </w:rPr>
              <w:t xml:space="preserve"> do servo-freio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4FBA39" w14:textId="301402F3" w:rsidR="005900A8" w:rsidRPr="001E3D3A" w:rsidRDefault="0091590B" w:rsidP="005900A8">
            <w:pPr>
              <w:pStyle w:val="Tabletextleft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polegadas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A7CCF5" w14:textId="77777777" w:rsidR="005900A8" w:rsidRPr="001E3D3A" w:rsidRDefault="005900A8" w:rsidP="005900A8">
            <w:pPr>
              <w:pStyle w:val="Tabeltextcentered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8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6ED24E" w14:textId="77777777" w:rsidR="005900A8" w:rsidRPr="001E3D3A" w:rsidRDefault="005900A8" w:rsidP="005900A8">
            <w:pPr>
              <w:pStyle w:val="Tabeltextcentered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8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86EB8E" w14:textId="77777777" w:rsidR="005900A8" w:rsidRPr="001E3D3A" w:rsidRDefault="005900A8" w:rsidP="005900A8">
            <w:pPr>
              <w:pStyle w:val="Tabeltextcentered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8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C076BAC" w14:textId="77777777" w:rsidR="005900A8" w:rsidRPr="001E3D3A" w:rsidRDefault="005900A8" w:rsidP="005900A8">
            <w:pPr>
              <w:pStyle w:val="Tabeltextcentered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8</w:t>
            </w:r>
          </w:p>
        </w:tc>
      </w:tr>
      <w:tr w:rsidR="005900A8" w:rsidRPr="001E3D3A" w14:paraId="6736F979" w14:textId="77777777" w:rsidTr="0091590B">
        <w:tc>
          <w:tcPr>
            <w:tcW w:w="306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AB47BF" w14:textId="55EFF763" w:rsidR="005900A8" w:rsidRPr="001E3D3A" w:rsidRDefault="0091590B" w:rsidP="005900A8">
            <w:pPr>
              <w:pStyle w:val="Tabletextleft"/>
              <w:rPr>
                <w:rFonts w:ascii="Mazda Type Medium" w:hAnsi="Mazda Type Medium" w:cs="Arial"/>
                <w:lang w:val="pt-PT" w:eastAsia="en-US"/>
              </w:rPr>
            </w:pPr>
            <w:r w:rsidRPr="001E3D3A">
              <w:rPr>
                <w:rFonts w:ascii="Mazda Type Medium" w:hAnsi="Mazda Type Medium" w:cs="Arial"/>
                <w:lang w:val="pt-PT" w:eastAsia="en-US"/>
              </w:rPr>
              <w:t>Manutenção programada</w:t>
            </w:r>
          </w:p>
        </w:tc>
        <w:tc>
          <w:tcPr>
            <w:tcW w:w="61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2EC1D8F" w14:textId="3C4F89DF" w:rsidR="005900A8" w:rsidRPr="001E3D3A" w:rsidRDefault="0091590B" w:rsidP="005900A8">
            <w:pPr>
              <w:pStyle w:val="Tabeltextcentered"/>
              <w:rPr>
                <w:rFonts w:ascii="Mazda Type Medium" w:hAnsi="Mazda Type Medium" w:cs="Arial"/>
                <w:lang w:val="pt-PT" w:eastAsia="en-US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Cada</w:t>
            </w:r>
            <w:r w:rsidR="005900A8" w:rsidRPr="001E3D3A">
              <w:rPr>
                <w:rFonts w:ascii="Mazda Type Medium" w:hAnsi="Mazda Type Medium" w:cs="Arial"/>
                <w:lang w:val="pt-PT"/>
              </w:rPr>
              <w:t xml:space="preserve"> 20</w:t>
            </w:r>
            <w:r w:rsidRPr="001E3D3A">
              <w:rPr>
                <w:rFonts w:ascii="Mazda Type Medium" w:hAnsi="Mazda Type Medium" w:cs="Arial"/>
                <w:lang w:val="pt-PT"/>
              </w:rPr>
              <w:t>.</w:t>
            </w:r>
            <w:r w:rsidR="005900A8" w:rsidRPr="001E3D3A">
              <w:rPr>
                <w:rFonts w:ascii="Mazda Type Medium" w:hAnsi="Mazda Type Medium" w:cs="Arial"/>
                <w:lang w:val="pt-PT"/>
              </w:rPr>
              <w:t>000km / 12 m</w:t>
            </w:r>
            <w:r w:rsidRPr="001E3D3A">
              <w:rPr>
                <w:rFonts w:ascii="Mazda Type Medium" w:hAnsi="Mazda Type Medium" w:cs="Arial"/>
                <w:lang w:val="pt-PT"/>
              </w:rPr>
              <w:t>ese</w:t>
            </w:r>
            <w:r w:rsidR="005900A8" w:rsidRPr="001E3D3A">
              <w:rPr>
                <w:rFonts w:ascii="Mazda Type Medium" w:hAnsi="Mazda Type Medium" w:cs="Arial"/>
                <w:lang w:val="pt-PT"/>
              </w:rPr>
              <w:t>s*</w:t>
            </w:r>
          </w:p>
        </w:tc>
      </w:tr>
      <w:tr w:rsidR="005900A8" w:rsidRPr="001E3D3A" w14:paraId="1746116F" w14:textId="77777777" w:rsidTr="0091590B">
        <w:tc>
          <w:tcPr>
            <w:tcW w:w="9222" w:type="dxa"/>
            <w:gridSpan w:val="6"/>
            <w:tcBorders>
              <w:top w:val="single" w:sz="4" w:space="0" w:color="auto"/>
            </w:tcBorders>
          </w:tcPr>
          <w:p w14:paraId="430D80FB" w14:textId="77777777" w:rsidR="005900A8" w:rsidRPr="001E3D3A" w:rsidRDefault="005900A8" w:rsidP="005900A8">
            <w:pPr>
              <w:pStyle w:val="Textodenotaderodap"/>
              <w:rPr>
                <w:rFonts w:ascii="Mazda Type Medium" w:hAnsi="Mazda Type Medium" w:cs="Arial"/>
                <w:lang w:val="pt-PT"/>
              </w:rPr>
            </w:pPr>
          </w:p>
          <w:p w14:paraId="7819F7D8" w14:textId="45AD6AC1" w:rsidR="005900A8" w:rsidRPr="001E3D3A" w:rsidRDefault="005900A8" w:rsidP="005900A8">
            <w:pPr>
              <w:pStyle w:val="Textodenotaderodap"/>
              <w:rPr>
                <w:rStyle w:val="Refdenotaderodap"/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1E3D3A">
              <w:rPr>
                <w:rStyle w:val="Refdenotaderodap"/>
                <w:rFonts w:ascii="Mazda Type Medium" w:hAnsi="Mazda Type Medium" w:cs="Arial"/>
                <w:sz w:val="16"/>
                <w:szCs w:val="16"/>
                <w:lang w:val="pt-PT"/>
              </w:rPr>
              <w:t>*</w:t>
            </w:r>
            <w:r w:rsidRPr="001E3D3A">
              <w:rPr>
                <w:rStyle w:val="Refdenotaderodap"/>
                <w:rFonts w:ascii="Cambria Math" w:hAnsi="Cambria Math" w:cs="Cambria Math"/>
                <w:sz w:val="16"/>
                <w:szCs w:val="16"/>
                <w:lang w:val="pt-PT"/>
              </w:rPr>
              <w:t> </w:t>
            </w:r>
            <w:r w:rsidR="0091590B" w:rsidRPr="001E3D3A">
              <w:rPr>
                <w:rStyle w:val="Refdenotaderodap"/>
                <w:rFonts w:ascii="Mazda Type Medium" w:hAnsi="Mazda Type Medium" w:cs="Arial"/>
                <w:sz w:val="16"/>
                <w:szCs w:val="16"/>
                <w:lang w:val="pt-PT"/>
              </w:rPr>
              <w:t>P</w:t>
            </w:r>
            <w:r w:rsidR="0091590B" w:rsidRPr="001E3D3A">
              <w:rPr>
                <w:rStyle w:val="Refdenotaderodap"/>
                <w:rFonts w:ascii="Mazda Type Medium" w:hAnsi="Mazda Type Medium"/>
                <w:sz w:val="16"/>
                <w:szCs w:val="16"/>
                <w:lang w:val="pt-PT"/>
              </w:rPr>
              <w:t xml:space="preserve">ode </w:t>
            </w:r>
            <w:r w:rsidRPr="001E3D3A">
              <w:rPr>
                <w:rStyle w:val="Refdenotaderodap"/>
                <w:rFonts w:ascii="Mazda Type Medium" w:hAnsi="Mazda Type Medium" w:cs="Arial"/>
                <w:sz w:val="16"/>
                <w:szCs w:val="16"/>
                <w:lang w:val="pt-PT"/>
              </w:rPr>
              <w:t>var</w:t>
            </w:r>
            <w:r w:rsidR="0091590B" w:rsidRPr="001E3D3A">
              <w:rPr>
                <w:rStyle w:val="Refdenotaderodap"/>
                <w:rFonts w:ascii="Mazda Type Medium" w:hAnsi="Mazda Type Medium" w:cs="Arial"/>
                <w:sz w:val="16"/>
                <w:szCs w:val="16"/>
                <w:lang w:val="pt-PT"/>
              </w:rPr>
              <w:t>i</w:t>
            </w:r>
            <w:r w:rsidR="0091590B" w:rsidRPr="001E3D3A">
              <w:rPr>
                <w:rStyle w:val="Refdenotaderodap"/>
                <w:rFonts w:ascii="Mazda Type Medium" w:hAnsi="Mazda Type Medium"/>
                <w:sz w:val="16"/>
                <w:szCs w:val="16"/>
                <w:lang w:val="pt-PT"/>
              </w:rPr>
              <w:t xml:space="preserve">ar consoante o </w:t>
            </w:r>
            <w:r w:rsidR="0091590B" w:rsidRPr="001E3D3A">
              <w:rPr>
                <w:rStyle w:val="Refdenotaderodap"/>
                <w:rFonts w:ascii="Mazda Type Medium" w:hAnsi="Mazda Type Medium" w:cs="Arial"/>
                <w:sz w:val="16"/>
                <w:szCs w:val="16"/>
                <w:lang w:val="pt-PT"/>
              </w:rPr>
              <w:t>mercad</w:t>
            </w:r>
            <w:r w:rsidRPr="001E3D3A">
              <w:rPr>
                <w:rStyle w:val="Refdenotaderodap"/>
                <w:rFonts w:ascii="Mazda Type Medium" w:hAnsi="Mazda Type Medium" w:cs="Arial"/>
                <w:sz w:val="16"/>
                <w:szCs w:val="16"/>
                <w:lang w:val="pt-PT"/>
              </w:rPr>
              <w:t>o o</w:t>
            </w:r>
            <w:r w:rsidR="0091590B" w:rsidRPr="001E3D3A">
              <w:rPr>
                <w:rStyle w:val="Refdenotaderodap"/>
                <w:rFonts w:ascii="Mazda Type Medium" w:hAnsi="Mazda Type Medium" w:cs="Arial"/>
                <w:sz w:val="16"/>
                <w:szCs w:val="16"/>
                <w:lang w:val="pt-PT"/>
              </w:rPr>
              <w:t>u</w:t>
            </w:r>
            <w:r w:rsidRPr="001E3D3A">
              <w:rPr>
                <w:rStyle w:val="Refdenotaderodap"/>
                <w:rFonts w:ascii="Mazda Type Medium" w:hAnsi="Mazda Type Medium" w:cs="Arial"/>
                <w:sz w:val="16"/>
                <w:szCs w:val="16"/>
                <w:lang w:val="pt-PT"/>
              </w:rPr>
              <w:t xml:space="preserve"> regi</w:t>
            </w:r>
            <w:r w:rsidR="0091590B" w:rsidRPr="001E3D3A">
              <w:rPr>
                <w:rStyle w:val="Refdenotaderodap"/>
                <w:rFonts w:ascii="Mazda Type Medium" w:hAnsi="Mazda Type Medium" w:cs="Arial"/>
                <w:sz w:val="16"/>
                <w:szCs w:val="16"/>
                <w:lang w:val="pt-PT"/>
              </w:rPr>
              <w:t>ã</w:t>
            </w:r>
            <w:r w:rsidRPr="001E3D3A">
              <w:rPr>
                <w:rStyle w:val="Refdenotaderodap"/>
                <w:rFonts w:ascii="Mazda Type Medium" w:hAnsi="Mazda Type Medium" w:cs="Arial"/>
                <w:sz w:val="16"/>
                <w:szCs w:val="16"/>
                <w:lang w:val="pt-PT"/>
              </w:rPr>
              <w:t>o</w:t>
            </w:r>
          </w:p>
        </w:tc>
      </w:tr>
    </w:tbl>
    <w:p w14:paraId="76177B74" w14:textId="77777777" w:rsidR="005900A8" w:rsidRPr="001E3D3A" w:rsidRDefault="005900A8" w:rsidP="005900A8">
      <w:pPr>
        <w:pStyle w:val="SemEspaamento"/>
        <w:rPr>
          <w:rFonts w:ascii="Mazda Type Medium" w:hAnsi="Mazda Type Medium"/>
          <w:lang w:val="pt-PT"/>
        </w:rPr>
      </w:pPr>
    </w:p>
    <w:p w14:paraId="7DE810D1" w14:textId="77777777" w:rsidR="005900A8" w:rsidRPr="001E3D3A" w:rsidRDefault="005900A8" w:rsidP="005900A8">
      <w:pPr>
        <w:rPr>
          <w:rFonts w:ascii="Mazda Type Medium" w:hAnsi="Mazda Type Medium"/>
          <w:lang w:val="pt-PT"/>
        </w:rPr>
      </w:pPr>
      <w:r w:rsidRPr="001E3D3A">
        <w:rPr>
          <w:rFonts w:ascii="Mazda Type Medium" w:hAnsi="Mazda Type Medium"/>
          <w:lang w:val="pt-PT"/>
        </w:rPr>
        <w:br w:type="page"/>
      </w:r>
    </w:p>
    <w:p w14:paraId="4ADA0F8C" w14:textId="43690E77" w:rsidR="005900A8" w:rsidRPr="001E3D3A" w:rsidRDefault="005900A8" w:rsidP="005900A8">
      <w:pPr>
        <w:pStyle w:val="Ttulo2"/>
        <w:rPr>
          <w:rFonts w:ascii="Mazda Type Medium" w:hAnsi="Mazda Type Medium"/>
          <w:lang w:val="pt-PT"/>
        </w:rPr>
      </w:pPr>
      <w:r w:rsidRPr="001E3D3A">
        <w:rPr>
          <w:rFonts w:ascii="Mazda Type Medium" w:hAnsi="Mazda Type Medium"/>
          <w:lang w:val="pt-PT"/>
        </w:rPr>
        <w:lastRenderedPageBreak/>
        <w:t>PR</w:t>
      </w:r>
      <w:r w:rsidR="007E7E95" w:rsidRPr="001E3D3A">
        <w:rPr>
          <w:rFonts w:ascii="Mazda Type Medium" w:hAnsi="Mazda Type Medium"/>
          <w:lang w:val="pt-PT"/>
        </w:rPr>
        <w:t>est</w:t>
      </w:r>
      <w:r w:rsidRPr="001E3D3A">
        <w:rPr>
          <w:rFonts w:ascii="Mazda Type Medium" w:hAnsi="Mazda Type Medium"/>
          <w:lang w:val="pt-PT"/>
        </w:rPr>
        <w:t>A</w:t>
      </w:r>
      <w:r w:rsidR="007E7E95" w:rsidRPr="001E3D3A">
        <w:rPr>
          <w:rFonts w:ascii="Mazda Type Medium" w:hAnsi="Mazda Type Medium"/>
          <w:lang w:val="pt-PT"/>
        </w:rPr>
        <w:t>ções</w:t>
      </w:r>
      <w:r w:rsidRPr="001E3D3A">
        <w:rPr>
          <w:rFonts w:ascii="Mazda Type Medium" w:hAnsi="Mazda Type Medium"/>
          <w:lang w:val="pt-PT"/>
        </w:rPr>
        <w:t xml:space="preserve"> </w:t>
      </w:r>
      <w:r w:rsidR="00B8332D" w:rsidRPr="001E3D3A">
        <w:rPr>
          <w:rFonts w:ascii="Mazda Type Medium" w:hAnsi="Mazda Type Medium"/>
          <w:lang w:val="pt-PT"/>
        </w:rPr>
        <w:t>e</w:t>
      </w:r>
      <w:r w:rsidRPr="001E3D3A">
        <w:rPr>
          <w:rFonts w:ascii="Mazda Type Medium" w:hAnsi="Mazda Type Medium"/>
          <w:lang w:val="pt-PT"/>
        </w:rPr>
        <w:t xml:space="preserve"> </w:t>
      </w:r>
      <w:r w:rsidR="00B8332D" w:rsidRPr="001E3D3A">
        <w:rPr>
          <w:rFonts w:ascii="Mazda Type Medium" w:hAnsi="Mazda Type Medium"/>
          <w:lang w:val="pt-PT"/>
        </w:rPr>
        <w:t>p</w:t>
      </w:r>
      <w:r w:rsidRPr="001E3D3A">
        <w:rPr>
          <w:rFonts w:ascii="Mazda Type Medium" w:hAnsi="Mazda Type Medium"/>
          <w:lang w:val="pt-PT"/>
        </w:rPr>
        <w:t>E</w:t>
      </w:r>
      <w:r w:rsidR="00B8332D" w:rsidRPr="001E3D3A">
        <w:rPr>
          <w:rFonts w:ascii="Mazda Type Medium" w:hAnsi="Mazda Type Medium"/>
          <w:lang w:val="pt-PT"/>
        </w:rPr>
        <w:t>so</w:t>
      </w:r>
      <w:r w:rsidRPr="001E3D3A">
        <w:rPr>
          <w:rFonts w:ascii="Mazda Type Medium" w:hAnsi="Mazda Type Medium"/>
          <w:lang w:val="pt-PT"/>
        </w:rPr>
        <w:t>S</w:t>
      </w:r>
    </w:p>
    <w:tbl>
      <w:tblPr>
        <w:tblStyle w:val="TabelacomGrelh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93"/>
        <w:gridCol w:w="7"/>
        <w:gridCol w:w="1287"/>
        <w:gridCol w:w="1294"/>
        <w:gridCol w:w="15"/>
        <w:gridCol w:w="1280"/>
        <w:gridCol w:w="29"/>
        <w:gridCol w:w="1265"/>
        <w:gridCol w:w="44"/>
        <w:gridCol w:w="1250"/>
        <w:gridCol w:w="23"/>
        <w:gridCol w:w="1273"/>
      </w:tblGrid>
      <w:tr w:rsidR="005900A8" w:rsidRPr="001E3D3A" w14:paraId="04411F69" w14:textId="77777777" w:rsidTr="005900A8">
        <w:tc>
          <w:tcPr>
            <w:tcW w:w="2587" w:type="dxa"/>
            <w:gridSpan w:val="3"/>
            <w:tcBorders>
              <w:right w:val="single" w:sz="4" w:space="0" w:color="auto"/>
            </w:tcBorders>
            <w:vAlign w:val="center"/>
          </w:tcPr>
          <w:p w14:paraId="2A933DCF" w14:textId="77777777" w:rsidR="005900A8" w:rsidRPr="001E3D3A" w:rsidRDefault="005900A8" w:rsidP="005900A8">
            <w:pPr>
              <w:rPr>
                <w:rFonts w:ascii="Mazda Type Medium" w:hAnsi="Mazda Type Medium" w:cs="Arial"/>
                <w:bCs/>
                <w:lang w:val="pt-PT"/>
              </w:rPr>
            </w:pPr>
          </w:p>
        </w:tc>
        <w:tc>
          <w:tcPr>
            <w:tcW w:w="2618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CDCDC" w:themeFill="background2"/>
            <w:vAlign w:val="center"/>
          </w:tcPr>
          <w:p w14:paraId="6DB700C5" w14:textId="77777777" w:rsidR="005900A8" w:rsidRPr="001E3D3A" w:rsidRDefault="005900A8" w:rsidP="005900A8">
            <w:pPr>
              <w:pStyle w:val="Tabletitle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MX-5</w:t>
            </w:r>
          </w:p>
        </w:tc>
        <w:tc>
          <w:tcPr>
            <w:tcW w:w="3855" w:type="dxa"/>
            <w:gridSpan w:val="5"/>
            <w:tcBorders>
              <w:left w:val="single" w:sz="4" w:space="0" w:color="auto"/>
              <w:bottom w:val="single" w:sz="4" w:space="0" w:color="auto"/>
            </w:tcBorders>
            <w:shd w:val="clear" w:color="auto" w:fill="DCDCDC" w:themeFill="background2"/>
            <w:vAlign w:val="center"/>
          </w:tcPr>
          <w:p w14:paraId="20A565DA" w14:textId="77777777" w:rsidR="005900A8" w:rsidRPr="001E3D3A" w:rsidRDefault="005900A8" w:rsidP="005900A8">
            <w:pPr>
              <w:pStyle w:val="Tabletitle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MX-5 RF</w:t>
            </w:r>
          </w:p>
        </w:tc>
      </w:tr>
      <w:tr w:rsidR="00382CEF" w:rsidRPr="001E3D3A" w14:paraId="1E4DD05A" w14:textId="77777777" w:rsidTr="005900A8">
        <w:tc>
          <w:tcPr>
            <w:tcW w:w="2587" w:type="dxa"/>
            <w:gridSpan w:val="3"/>
            <w:tcBorders>
              <w:right w:val="single" w:sz="4" w:space="0" w:color="auto"/>
            </w:tcBorders>
            <w:vAlign w:val="center"/>
          </w:tcPr>
          <w:p w14:paraId="515EAFFF" w14:textId="77777777" w:rsidR="00382CEF" w:rsidRPr="001E3D3A" w:rsidRDefault="00382CEF" w:rsidP="00382CEF">
            <w:pPr>
              <w:rPr>
                <w:rFonts w:ascii="Mazda Type Medium" w:hAnsi="Mazda Type Medium" w:cs="Arial"/>
                <w:bCs/>
                <w:lang w:val="pt-PT"/>
              </w:rPr>
            </w:pPr>
          </w:p>
        </w:tc>
        <w:tc>
          <w:tcPr>
            <w:tcW w:w="130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92B3F6" w14:textId="53B8B514" w:rsidR="00382CEF" w:rsidRPr="001E3D3A" w:rsidRDefault="008E539B" w:rsidP="00382CEF">
            <w:pPr>
              <w:pStyle w:val="Tabletitle"/>
              <w:rPr>
                <w:rFonts w:ascii="Mazda Type Medium" w:hAnsi="Mazda Type Medium" w:cs="Arial"/>
                <w:lang w:val="pt-PT"/>
              </w:rPr>
            </w:pPr>
            <w:r>
              <w:rPr>
                <w:rFonts w:ascii="Mazda Type Medium" w:hAnsi="Mazda Type Medium"/>
                <w:caps w:val="0"/>
                <w:szCs w:val="16"/>
                <w:lang w:val="pt-PT"/>
              </w:rPr>
              <w:t>Skyactiv-G</w:t>
            </w:r>
            <w:r w:rsidR="00382CEF" w:rsidRPr="001E3D3A">
              <w:rPr>
                <w:rFonts w:ascii="Mazda Type Medium" w:hAnsi="Mazda Type Medium" w:cs="Arial"/>
                <w:lang w:val="pt-PT"/>
              </w:rPr>
              <w:t xml:space="preserve"> 1.5</w:t>
            </w:r>
          </w:p>
        </w:tc>
        <w:tc>
          <w:tcPr>
            <w:tcW w:w="13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0EB48A" w14:textId="724A85F7" w:rsidR="00382CEF" w:rsidRPr="001E3D3A" w:rsidRDefault="008E539B" w:rsidP="00382CEF">
            <w:pPr>
              <w:pStyle w:val="Tabletitle"/>
              <w:rPr>
                <w:rFonts w:ascii="Mazda Type Medium" w:hAnsi="Mazda Type Medium" w:cs="Arial"/>
                <w:lang w:val="pt-PT"/>
              </w:rPr>
            </w:pPr>
            <w:r>
              <w:rPr>
                <w:rFonts w:ascii="Mazda Type Medium" w:hAnsi="Mazda Type Medium"/>
                <w:caps w:val="0"/>
                <w:szCs w:val="16"/>
                <w:lang w:val="pt-PT"/>
              </w:rPr>
              <w:t>Skyactiv-G</w:t>
            </w:r>
            <w:r w:rsidR="00382CEF" w:rsidRPr="001E3D3A">
              <w:rPr>
                <w:rFonts w:ascii="Mazda Type Medium" w:hAnsi="Mazda Type Medium" w:cs="Arial"/>
                <w:lang w:val="pt-PT"/>
              </w:rPr>
              <w:t xml:space="preserve"> 2.0</w:t>
            </w:r>
          </w:p>
        </w:tc>
        <w:tc>
          <w:tcPr>
            <w:tcW w:w="130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30F99C" w14:textId="61ACC729" w:rsidR="00382CEF" w:rsidRPr="001E3D3A" w:rsidRDefault="008E539B" w:rsidP="00382CEF">
            <w:pPr>
              <w:pStyle w:val="Tabletitle"/>
              <w:rPr>
                <w:rFonts w:ascii="Mazda Type Medium" w:hAnsi="Mazda Type Medium" w:cs="Arial"/>
                <w:lang w:val="pt-PT"/>
              </w:rPr>
            </w:pPr>
            <w:r>
              <w:rPr>
                <w:rFonts w:ascii="Mazda Type Medium" w:hAnsi="Mazda Type Medium"/>
                <w:caps w:val="0"/>
                <w:szCs w:val="16"/>
                <w:lang w:val="pt-PT"/>
              </w:rPr>
              <w:t>Skyactiv-G</w:t>
            </w:r>
            <w:r w:rsidR="00382CEF" w:rsidRPr="001E3D3A">
              <w:rPr>
                <w:rFonts w:ascii="Mazda Type Medium" w:hAnsi="Mazda Type Medium" w:cs="Arial"/>
                <w:lang w:val="pt-PT"/>
              </w:rPr>
              <w:t xml:space="preserve"> 1.5</w:t>
            </w:r>
          </w:p>
        </w:tc>
        <w:tc>
          <w:tcPr>
            <w:tcW w:w="25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BE4A9AB" w14:textId="7CB8130F" w:rsidR="00382CEF" w:rsidRPr="001E3D3A" w:rsidRDefault="008E539B" w:rsidP="00382CEF">
            <w:pPr>
              <w:pStyle w:val="Tabletitle"/>
              <w:rPr>
                <w:rFonts w:ascii="Mazda Type Medium" w:hAnsi="Mazda Type Medium" w:cs="Arial"/>
                <w:lang w:val="pt-PT"/>
              </w:rPr>
            </w:pPr>
            <w:r>
              <w:rPr>
                <w:rFonts w:ascii="Mazda Type Medium" w:hAnsi="Mazda Type Medium"/>
                <w:caps w:val="0"/>
                <w:szCs w:val="16"/>
                <w:lang w:val="pt-PT"/>
              </w:rPr>
              <w:t>Skyactiv-G</w:t>
            </w:r>
            <w:r w:rsidR="00382CEF" w:rsidRPr="001E3D3A">
              <w:rPr>
                <w:rFonts w:ascii="Mazda Type Medium" w:hAnsi="Mazda Type Medium" w:cs="Arial"/>
                <w:lang w:val="pt-PT"/>
              </w:rPr>
              <w:t xml:space="preserve"> 2.0</w:t>
            </w:r>
          </w:p>
        </w:tc>
      </w:tr>
      <w:tr w:rsidR="005900A8" w:rsidRPr="008E539B" w14:paraId="03955027" w14:textId="77777777" w:rsidTr="005900A8">
        <w:tc>
          <w:tcPr>
            <w:tcW w:w="2587" w:type="dxa"/>
            <w:gridSpan w:val="3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2A3ECE42" w14:textId="77777777" w:rsidR="005900A8" w:rsidRPr="001E3D3A" w:rsidRDefault="005900A8" w:rsidP="005900A8">
            <w:pPr>
              <w:rPr>
                <w:rFonts w:ascii="Mazda Type Medium" w:hAnsi="Mazda Type Medium" w:cs="Arial"/>
                <w:bCs/>
                <w:lang w:val="pt-PT"/>
              </w:rPr>
            </w:pPr>
          </w:p>
        </w:tc>
        <w:tc>
          <w:tcPr>
            <w:tcW w:w="130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7B9158" w14:textId="77777777" w:rsidR="005900A8" w:rsidRPr="001E3D3A" w:rsidRDefault="005900A8" w:rsidP="005900A8">
            <w:pPr>
              <w:pStyle w:val="Tabletitle"/>
              <w:rPr>
                <w:rFonts w:ascii="Mazda Type Medium" w:hAnsi="Mazda Type Medium" w:cs="Arial"/>
                <w:lang w:val="pt-PT"/>
              </w:rPr>
            </w:pPr>
          </w:p>
        </w:tc>
        <w:tc>
          <w:tcPr>
            <w:tcW w:w="13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83AEDE" w14:textId="06F21515" w:rsidR="005900A8" w:rsidRPr="001E3D3A" w:rsidRDefault="0088667E" w:rsidP="005900A8">
            <w:pPr>
              <w:pStyle w:val="Tabeltextcentered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com</w:t>
            </w:r>
            <w:r w:rsidR="005900A8" w:rsidRPr="001E3D3A">
              <w:rPr>
                <w:rFonts w:ascii="Mazda Type Medium" w:hAnsi="Mazda Type Medium" w:cs="Arial"/>
                <w:lang w:val="pt-PT"/>
              </w:rPr>
              <w:t xml:space="preserve"> i-stop </w:t>
            </w:r>
            <w:r w:rsidRPr="001E3D3A">
              <w:rPr>
                <w:rFonts w:ascii="Mazda Type Medium" w:hAnsi="Mazda Type Medium" w:cs="Arial"/>
                <w:lang w:val="pt-PT"/>
              </w:rPr>
              <w:t>e</w:t>
            </w:r>
            <w:r w:rsidR="005900A8" w:rsidRPr="001E3D3A">
              <w:rPr>
                <w:rFonts w:ascii="Mazda Type Medium" w:hAnsi="Mazda Type Medium" w:cs="Arial"/>
                <w:lang w:val="pt-PT"/>
              </w:rPr>
              <w:t xml:space="preserve"> </w:t>
            </w:r>
            <w:r w:rsidR="005900A8" w:rsidRPr="001E3D3A">
              <w:rPr>
                <w:rFonts w:ascii="Mazda Type Medium" w:hAnsi="Mazda Type Medium" w:cs="Arial"/>
                <w:lang w:val="pt-PT"/>
              </w:rPr>
              <w:br/>
              <w:t>i-ELOOP</w:t>
            </w:r>
          </w:p>
        </w:tc>
        <w:tc>
          <w:tcPr>
            <w:tcW w:w="130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D84295" w14:textId="77777777" w:rsidR="005900A8" w:rsidRPr="001E3D3A" w:rsidRDefault="005900A8" w:rsidP="005900A8">
            <w:pPr>
              <w:pStyle w:val="Tabletitle"/>
              <w:rPr>
                <w:rFonts w:ascii="Mazda Type Medium" w:hAnsi="Mazda Type Medium" w:cs="Arial"/>
                <w:lang w:val="pt-PT"/>
              </w:rPr>
            </w:pPr>
          </w:p>
        </w:tc>
        <w:tc>
          <w:tcPr>
            <w:tcW w:w="25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67F0FFD" w14:textId="6C2849A1" w:rsidR="005900A8" w:rsidRPr="001E3D3A" w:rsidRDefault="0088667E" w:rsidP="005900A8">
            <w:pPr>
              <w:pStyle w:val="Tabeltextcentered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com i-stop e</w:t>
            </w:r>
            <w:r w:rsidR="005900A8" w:rsidRPr="001E3D3A">
              <w:rPr>
                <w:rFonts w:ascii="Mazda Type Medium" w:hAnsi="Mazda Type Medium" w:cs="Arial"/>
                <w:lang w:val="pt-PT"/>
              </w:rPr>
              <w:t xml:space="preserve"> i-ELOOP</w:t>
            </w:r>
          </w:p>
        </w:tc>
      </w:tr>
      <w:tr w:rsidR="00F17054" w:rsidRPr="001E3D3A" w14:paraId="3D98B1DB" w14:textId="77777777" w:rsidTr="00992C17">
        <w:tc>
          <w:tcPr>
            <w:tcW w:w="130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30A9BC" w14:textId="33C8832B" w:rsidR="00F17054" w:rsidRPr="001E3D3A" w:rsidRDefault="00F17054" w:rsidP="00F17054">
            <w:pPr>
              <w:pStyle w:val="Tabletextleft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 xml:space="preserve">Tracção 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EC424C" w14:textId="77777777" w:rsidR="00F17054" w:rsidRPr="001E3D3A" w:rsidRDefault="00F17054" w:rsidP="00F17054">
            <w:pPr>
              <w:pStyle w:val="Tabletextleft"/>
              <w:rPr>
                <w:rFonts w:ascii="Mazda Type Medium" w:hAnsi="Mazda Type Medium" w:cs="Arial"/>
                <w:lang w:val="pt-PT"/>
              </w:rPr>
            </w:pPr>
          </w:p>
        </w:tc>
        <w:tc>
          <w:tcPr>
            <w:tcW w:w="13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B855DE" w14:textId="016F4F93" w:rsidR="00F17054" w:rsidRPr="001E3D3A" w:rsidRDefault="00F17054" w:rsidP="00F17054">
            <w:pPr>
              <w:pStyle w:val="Tabeltextcentered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Manual, 6 velocidades</w:t>
            </w:r>
          </w:p>
        </w:tc>
        <w:tc>
          <w:tcPr>
            <w:tcW w:w="13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C31405" w14:textId="5B965421" w:rsidR="00F17054" w:rsidRPr="001E3D3A" w:rsidRDefault="00F17054" w:rsidP="00F17054">
            <w:pPr>
              <w:pStyle w:val="Tabeltextcentered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Manual, 6 velocidades</w:t>
            </w:r>
          </w:p>
        </w:tc>
        <w:tc>
          <w:tcPr>
            <w:tcW w:w="13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E3CCA6" w14:textId="25D87954" w:rsidR="00F17054" w:rsidRPr="001E3D3A" w:rsidRDefault="00F17054" w:rsidP="00F17054">
            <w:pPr>
              <w:pStyle w:val="Tabeltextcentered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Manual, 6 velocidades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2EC510" w14:textId="0721FE4E" w:rsidR="00F17054" w:rsidRPr="001E3D3A" w:rsidRDefault="00F17054" w:rsidP="00F17054">
            <w:pPr>
              <w:pStyle w:val="Tabeltextcentered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Manual, 6 velocidades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04AB89A" w14:textId="483AC7DA" w:rsidR="00F17054" w:rsidRPr="001E3D3A" w:rsidRDefault="00F17054" w:rsidP="00F17054">
            <w:pPr>
              <w:pStyle w:val="Tabeltextcentered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Automática, 6 velocidades</w:t>
            </w:r>
          </w:p>
        </w:tc>
      </w:tr>
      <w:tr w:rsidR="00F17054" w:rsidRPr="001E3D3A" w14:paraId="5B5AF99C" w14:textId="77777777" w:rsidTr="00992C17">
        <w:tc>
          <w:tcPr>
            <w:tcW w:w="130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EBE418" w14:textId="35E71900" w:rsidR="00F17054" w:rsidRPr="001E3D3A" w:rsidRDefault="00F17054" w:rsidP="00F17054">
            <w:pPr>
              <w:pStyle w:val="Tabletextleft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Transmissão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9A35C6" w14:textId="77777777" w:rsidR="00F17054" w:rsidRPr="001E3D3A" w:rsidRDefault="00F17054" w:rsidP="00F17054">
            <w:pPr>
              <w:pStyle w:val="Tabletextleft"/>
              <w:rPr>
                <w:rFonts w:ascii="Mazda Type Medium" w:hAnsi="Mazda Type Medium" w:cs="Arial"/>
                <w:lang w:val="pt-PT"/>
              </w:rPr>
            </w:pPr>
          </w:p>
        </w:tc>
        <w:tc>
          <w:tcPr>
            <w:tcW w:w="13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0DCA97" w14:textId="50D3F607" w:rsidR="00F17054" w:rsidRPr="001E3D3A" w:rsidRDefault="00F17054" w:rsidP="00F17054">
            <w:pPr>
              <w:pStyle w:val="Tabeltextcentered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Rodas traseiras motrizes (RWD)</w:t>
            </w:r>
          </w:p>
        </w:tc>
        <w:tc>
          <w:tcPr>
            <w:tcW w:w="13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21DEA4" w14:textId="7BCC3B7A" w:rsidR="00F17054" w:rsidRPr="001E3D3A" w:rsidRDefault="00F17054" w:rsidP="00F17054">
            <w:pPr>
              <w:pStyle w:val="Tabeltextcentered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Rodas traseiras motrizes (RWD)</w:t>
            </w:r>
          </w:p>
        </w:tc>
        <w:tc>
          <w:tcPr>
            <w:tcW w:w="13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6726F9" w14:textId="1AF1D79A" w:rsidR="00F17054" w:rsidRPr="001E3D3A" w:rsidRDefault="00F17054" w:rsidP="00F17054">
            <w:pPr>
              <w:pStyle w:val="Tabeltextcentered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Rodas traseiras motrizes (RWD)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4EFFCA" w14:textId="634BBA84" w:rsidR="00F17054" w:rsidRPr="001E3D3A" w:rsidRDefault="00F17054" w:rsidP="00F17054">
            <w:pPr>
              <w:pStyle w:val="Tabeltextcentered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Rodas traseiras motrizes (RWD)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3B7C05A" w14:textId="7686F851" w:rsidR="00F17054" w:rsidRPr="001E3D3A" w:rsidRDefault="00F17054" w:rsidP="00F17054">
            <w:pPr>
              <w:pStyle w:val="Tabeltextcentered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Rodas traseiras motrizes (RWD)</w:t>
            </w:r>
          </w:p>
        </w:tc>
      </w:tr>
      <w:tr w:rsidR="005900A8" w:rsidRPr="001E3D3A" w14:paraId="0707B9A6" w14:textId="77777777" w:rsidTr="005900A8">
        <w:tc>
          <w:tcPr>
            <w:tcW w:w="9060" w:type="dxa"/>
            <w:gridSpan w:val="1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C26C95C" w14:textId="50135BEA" w:rsidR="005900A8" w:rsidRPr="001E3D3A" w:rsidRDefault="005900A8" w:rsidP="005900A8">
            <w:pPr>
              <w:pStyle w:val="Tabletextleft"/>
              <w:rPr>
                <w:rStyle w:val="Forte"/>
                <w:rFonts w:ascii="Mazda Type Medium" w:hAnsi="Mazda Type Medium" w:cs="Arial"/>
                <w:lang w:val="pt-PT"/>
              </w:rPr>
            </w:pPr>
            <w:r w:rsidRPr="001E3D3A">
              <w:rPr>
                <w:rStyle w:val="Forte"/>
                <w:rFonts w:ascii="Mazda Type Medium" w:hAnsi="Mazda Type Medium" w:cs="Arial"/>
                <w:lang w:val="pt-PT"/>
              </w:rPr>
              <w:t>Pr</w:t>
            </w:r>
            <w:r w:rsidR="00F17054" w:rsidRPr="001E3D3A">
              <w:rPr>
                <w:rStyle w:val="Forte"/>
                <w:rFonts w:ascii="Mazda Type Medium" w:hAnsi="Mazda Type Medium" w:cs="Arial"/>
                <w:lang w:val="pt-PT"/>
              </w:rPr>
              <w:t>est</w:t>
            </w:r>
            <w:r w:rsidRPr="001E3D3A">
              <w:rPr>
                <w:rStyle w:val="Forte"/>
                <w:rFonts w:ascii="Mazda Type Medium" w:hAnsi="Mazda Type Medium" w:cs="Arial"/>
                <w:lang w:val="pt-PT"/>
              </w:rPr>
              <w:t>a</w:t>
            </w:r>
            <w:r w:rsidR="00F17054" w:rsidRPr="001E3D3A">
              <w:rPr>
                <w:rStyle w:val="Forte"/>
                <w:rFonts w:ascii="Mazda Type Medium" w:hAnsi="Mazda Type Medium" w:cs="Arial"/>
                <w:lang w:val="pt-PT"/>
              </w:rPr>
              <w:t>çõ</w:t>
            </w:r>
            <w:r w:rsidRPr="001E3D3A">
              <w:rPr>
                <w:rStyle w:val="Forte"/>
                <w:rFonts w:ascii="Mazda Type Medium" w:hAnsi="Mazda Type Medium" w:cs="Arial"/>
                <w:lang w:val="pt-PT"/>
              </w:rPr>
              <w:t>e</w:t>
            </w:r>
            <w:r w:rsidR="00F17054" w:rsidRPr="001E3D3A">
              <w:rPr>
                <w:rStyle w:val="Forte"/>
                <w:rFonts w:ascii="Mazda Type Medium" w:hAnsi="Mazda Type Medium" w:cs="Arial"/>
                <w:lang w:val="pt-PT"/>
              </w:rPr>
              <w:t>s</w:t>
            </w:r>
          </w:p>
        </w:tc>
      </w:tr>
      <w:tr w:rsidR="00F17054" w:rsidRPr="001E3D3A" w14:paraId="00523F9B" w14:textId="77777777" w:rsidTr="005900A8">
        <w:tc>
          <w:tcPr>
            <w:tcW w:w="130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69C602" w14:textId="3853F849" w:rsidR="00F17054" w:rsidRPr="001E3D3A" w:rsidRDefault="00F17054" w:rsidP="00F17054">
            <w:pPr>
              <w:pStyle w:val="Tabletextleft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szCs w:val="14"/>
                <w:lang w:val="pt-PT" w:eastAsia="en-GB"/>
              </w:rPr>
              <w:t xml:space="preserve">Velocidade máx. </w:t>
            </w:r>
            <w:r w:rsidRPr="001E3D3A">
              <w:rPr>
                <w:rFonts w:ascii="Mazda Type Medium" w:hAnsi="Mazda Type Medium" w:cs="Arial"/>
                <w:szCs w:val="14"/>
                <w:lang w:val="pt-PT" w:eastAsia="en-GB"/>
              </w:rPr>
              <w:br/>
              <w:t>(c/ limitador)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DE171D" w14:textId="77777777" w:rsidR="00F17054" w:rsidRPr="001E3D3A" w:rsidRDefault="00F17054" w:rsidP="00F17054">
            <w:pPr>
              <w:pStyle w:val="Tabletextleft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km/h</w:t>
            </w:r>
          </w:p>
        </w:tc>
        <w:tc>
          <w:tcPr>
            <w:tcW w:w="13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298BF3" w14:textId="77777777" w:rsidR="00F17054" w:rsidRPr="001E3D3A" w:rsidRDefault="00F17054" w:rsidP="00F17054">
            <w:pPr>
              <w:pStyle w:val="Tabeltextcentered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204</w:t>
            </w:r>
          </w:p>
        </w:tc>
        <w:tc>
          <w:tcPr>
            <w:tcW w:w="13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EAD001" w14:textId="77777777" w:rsidR="00F17054" w:rsidRPr="001E3D3A" w:rsidRDefault="00F17054" w:rsidP="00F17054">
            <w:pPr>
              <w:pStyle w:val="Tabeltextcentered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219</w:t>
            </w:r>
          </w:p>
        </w:tc>
        <w:tc>
          <w:tcPr>
            <w:tcW w:w="13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3A9153" w14:textId="77777777" w:rsidR="00F17054" w:rsidRPr="001E3D3A" w:rsidRDefault="00F17054" w:rsidP="00F17054">
            <w:pPr>
              <w:pStyle w:val="Tabeltextcentered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203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E60A9F" w14:textId="77777777" w:rsidR="00F17054" w:rsidRPr="001E3D3A" w:rsidRDefault="00F17054" w:rsidP="00F17054">
            <w:pPr>
              <w:pStyle w:val="Tabeltextcentered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220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D325E23" w14:textId="77777777" w:rsidR="00F17054" w:rsidRPr="001E3D3A" w:rsidRDefault="00F17054" w:rsidP="00F17054">
            <w:pPr>
              <w:pStyle w:val="Tabeltextcentered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199</w:t>
            </w:r>
          </w:p>
        </w:tc>
      </w:tr>
      <w:tr w:rsidR="00F17054" w:rsidRPr="001E3D3A" w14:paraId="68AF8E3F" w14:textId="77777777" w:rsidTr="005900A8">
        <w:tc>
          <w:tcPr>
            <w:tcW w:w="130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5EDD72" w14:textId="39BB20DD" w:rsidR="00F17054" w:rsidRPr="001E3D3A" w:rsidRDefault="00F17054" w:rsidP="00F17054">
            <w:pPr>
              <w:pStyle w:val="Tabletextleft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szCs w:val="14"/>
                <w:lang w:val="pt-PT" w:eastAsia="en-GB"/>
              </w:rPr>
              <w:t xml:space="preserve">Aceleração </w:t>
            </w:r>
            <w:r w:rsidRPr="001E3D3A">
              <w:rPr>
                <w:rFonts w:ascii="Mazda Type Medium" w:hAnsi="Mazda Type Medium" w:cs="Arial"/>
                <w:szCs w:val="14"/>
                <w:lang w:val="pt-PT" w:eastAsia="en-GB"/>
              </w:rPr>
              <w:br/>
              <w:t>(0-100km/h)</w:t>
            </w:r>
            <w:r w:rsidRPr="001E3D3A">
              <w:rPr>
                <w:rStyle w:val="Refdenotaderodap"/>
                <w:rFonts w:ascii="Mazda Type Medium" w:hAnsi="Mazda Type Medium" w:cs="Arial"/>
                <w:lang w:val="pt-PT"/>
              </w:rPr>
              <w:t>1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624AD6" w14:textId="5D18D7F1" w:rsidR="00F17054" w:rsidRPr="001E3D3A" w:rsidRDefault="00F17054" w:rsidP="00F17054">
            <w:pPr>
              <w:pStyle w:val="Tabletextleft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Seg</w:t>
            </w:r>
            <w:r w:rsidRPr="001E3D3A">
              <w:rPr>
                <w:rFonts w:ascii="Mazda Type Medium" w:hAnsi="Mazda Type Medium"/>
                <w:lang w:val="pt-PT"/>
              </w:rPr>
              <w:t>.</w:t>
            </w:r>
          </w:p>
        </w:tc>
        <w:tc>
          <w:tcPr>
            <w:tcW w:w="13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DDD5AC" w14:textId="18A610B0" w:rsidR="00F17054" w:rsidRPr="001E3D3A" w:rsidRDefault="00F17054" w:rsidP="00F17054">
            <w:pPr>
              <w:pStyle w:val="Tabeltextcentered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8,3</w:t>
            </w:r>
          </w:p>
        </w:tc>
        <w:tc>
          <w:tcPr>
            <w:tcW w:w="13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5B10D5" w14:textId="2A2DA15A" w:rsidR="00F17054" w:rsidRPr="001E3D3A" w:rsidRDefault="00F17054" w:rsidP="00F17054">
            <w:pPr>
              <w:pStyle w:val="Tabeltextcentered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6,5</w:t>
            </w:r>
          </w:p>
        </w:tc>
        <w:tc>
          <w:tcPr>
            <w:tcW w:w="13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A1A434" w14:textId="48244C15" w:rsidR="00F17054" w:rsidRPr="001E3D3A" w:rsidRDefault="00F17054" w:rsidP="00F17054">
            <w:pPr>
              <w:pStyle w:val="Tabeltextcentered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8,6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253D26" w14:textId="726A3306" w:rsidR="00F17054" w:rsidRPr="001E3D3A" w:rsidRDefault="00F17054" w:rsidP="00F17054">
            <w:pPr>
              <w:pStyle w:val="Tabeltextcentered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6,8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DA7C7FA" w14:textId="48B9E155" w:rsidR="00F17054" w:rsidRPr="001E3D3A" w:rsidRDefault="00F17054" w:rsidP="00F17054">
            <w:pPr>
              <w:pStyle w:val="Tabeltextcentered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7,9</w:t>
            </w:r>
          </w:p>
        </w:tc>
      </w:tr>
      <w:tr w:rsidR="005900A8" w:rsidRPr="001E3D3A" w14:paraId="027C7F24" w14:textId="77777777" w:rsidTr="005900A8">
        <w:tc>
          <w:tcPr>
            <w:tcW w:w="9060" w:type="dxa"/>
            <w:gridSpan w:val="1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1F0EB38" w14:textId="78E20704" w:rsidR="005900A8" w:rsidRPr="001E3D3A" w:rsidRDefault="00F17054" w:rsidP="005900A8">
            <w:pPr>
              <w:pStyle w:val="Tabletextleft"/>
              <w:rPr>
                <w:rStyle w:val="Forte"/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b/>
                <w:bCs/>
                <w:szCs w:val="14"/>
                <w:lang w:val="pt-PT"/>
              </w:rPr>
              <w:t>Consumos</w:t>
            </w:r>
            <w:r w:rsidR="005900A8" w:rsidRPr="001E3D3A">
              <w:rPr>
                <w:rStyle w:val="Forte"/>
                <w:rFonts w:ascii="Mazda Type Medium" w:hAnsi="Mazda Type Medium" w:cs="Arial"/>
                <w:lang w:val="pt-PT"/>
              </w:rPr>
              <w:t xml:space="preserve"> (NEDC)**</w:t>
            </w:r>
          </w:p>
        </w:tc>
      </w:tr>
      <w:tr w:rsidR="00F17054" w:rsidRPr="001E3D3A" w14:paraId="6AE4D14F" w14:textId="77777777" w:rsidTr="00382CEF">
        <w:tc>
          <w:tcPr>
            <w:tcW w:w="12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26399A" w14:textId="75F83547" w:rsidR="00F17054" w:rsidRPr="001E3D3A" w:rsidRDefault="00F17054" w:rsidP="00F17054">
            <w:pPr>
              <w:pStyle w:val="Tabletextleft"/>
              <w:rPr>
                <w:rStyle w:val="Forte"/>
                <w:rFonts w:ascii="Mazda Type Medium" w:hAnsi="Mazda Type Medium" w:cs="Arial"/>
                <w:b w:val="0"/>
                <w:bCs w:val="0"/>
                <w:lang w:val="pt-PT"/>
              </w:rPr>
            </w:pPr>
            <w:r w:rsidRPr="001E3D3A">
              <w:rPr>
                <w:rFonts w:ascii="Mazda Type Medium" w:hAnsi="Mazda Type Medium" w:cs="Arial"/>
                <w:b/>
                <w:bCs/>
                <w:szCs w:val="14"/>
                <w:lang w:val="pt-PT" w:eastAsia="en-GB"/>
              </w:rPr>
              <w:t>Combinado</w:t>
            </w:r>
            <w:r w:rsidRPr="001E3D3A">
              <w:rPr>
                <w:rFonts w:ascii="Mazda Type Medium" w:hAnsi="Mazda Type Medium" w:cs="Arial"/>
                <w:b/>
                <w:bCs/>
                <w:lang w:val="pt-PT"/>
              </w:rPr>
              <w:t xml:space="preserve"> </w:t>
            </w:r>
          </w:p>
        </w:tc>
        <w:tc>
          <w:tcPr>
            <w:tcW w:w="12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7CCB9F" w14:textId="77777777" w:rsidR="00F17054" w:rsidRPr="001E3D3A" w:rsidRDefault="00F17054" w:rsidP="00F17054">
            <w:pPr>
              <w:pStyle w:val="Tabletextleft"/>
              <w:rPr>
                <w:rStyle w:val="Forte"/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l/100km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9C7B49" w14:textId="603F7BC8" w:rsidR="00F17054" w:rsidRPr="001E3D3A" w:rsidRDefault="00F17054" w:rsidP="00F17054">
            <w:pPr>
              <w:pStyle w:val="Tabletextleft"/>
              <w:jc w:val="center"/>
              <w:rPr>
                <w:rStyle w:val="Forte"/>
                <w:rFonts w:ascii="Mazda Type Medium" w:hAnsi="Mazda Type Medium" w:cs="Arial"/>
                <w:lang w:val="pt-PT"/>
              </w:rPr>
            </w:pPr>
            <w:r w:rsidRPr="001E3D3A">
              <w:rPr>
                <w:rStyle w:val="Forte"/>
                <w:rFonts w:ascii="Mazda Type Medium" w:hAnsi="Mazda Type Medium" w:cs="Arial"/>
                <w:lang w:val="pt-PT"/>
              </w:rPr>
              <w:t>6,1</w:t>
            </w: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328846" w14:textId="26D08FBF" w:rsidR="00F17054" w:rsidRPr="001E3D3A" w:rsidRDefault="00F17054" w:rsidP="00F17054">
            <w:pPr>
              <w:pStyle w:val="Tabletextleft"/>
              <w:jc w:val="center"/>
              <w:rPr>
                <w:rStyle w:val="Forte"/>
                <w:rFonts w:ascii="Mazda Type Medium" w:hAnsi="Mazda Type Medium" w:cs="Arial"/>
                <w:lang w:val="pt-PT"/>
              </w:rPr>
            </w:pPr>
            <w:r w:rsidRPr="001E3D3A">
              <w:rPr>
                <w:rStyle w:val="Forte"/>
                <w:rFonts w:ascii="Mazda Type Medium" w:hAnsi="Mazda Type Medium" w:cs="Arial"/>
                <w:lang w:val="pt-PT"/>
              </w:rPr>
              <w:t>6,9</w:t>
            </w:r>
          </w:p>
        </w:tc>
        <w:tc>
          <w:tcPr>
            <w:tcW w:w="12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A2965C" w14:textId="432DF8BD" w:rsidR="00F17054" w:rsidRPr="001E3D3A" w:rsidRDefault="00F17054" w:rsidP="00F17054">
            <w:pPr>
              <w:pStyle w:val="Tabletextleft"/>
              <w:jc w:val="center"/>
              <w:rPr>
                <w:rStyle w:val="Forte"/>
                <w:rFonts w:ascii="Mazda Type Medium" w:hAnsi="Mazda Type Medium" w:cs="Arial"/>
                <w:lang w:val="pt-PT"/>
              </w:rPr>
            </w:pPr>
            <w:r w:rsidRPr="001E3D3A">
              <w:rPr>
                <w:rStyle w:val="Forte"/>
                <w:rFonts w:ascii="Mazda Type Medium" w:hAnsi="Mazda Type Medium" w:cs="Arial"/>
                <w:lang w:val="pt-PT"/>
              </w:rPr>
              <w:t>6,1</w:t>
            </w:r>
          </w:p>
        </w:tc>
        <w:tc>
          <w:tcPr>
            <w:tcW w:w="12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6F1259" w14:textId="5C5BE0BE" w:rsidR="00F17054" w:rsidRPr="001E3D3A" w:rsidRDefault="00F17054" w:rsidP="00F17054">
            <w:pPr>
              <w:pStyle w:val="Tabletextleft"/>
              <w:jc w:val="center"/>
              <w:rPr>
                <w:rStyle w:val="Forte"/>
                <w:rFonts w:ascii="Mazda Type Medium" w:hAnsi="Mazda Type Medium" w:cs="Arial"/>
                <w:lang w:val="pt-PT"/>
              </w:rPr>
            </w:pPr>
            <w:r w:rsidRPr="001E3D3A">
              <w:rPr>
                <w:rStyle w:val="Forte"/>
                <w:rFonts w:ascii="Mazda Type Medium" w:hAnsi="Mazda Type Medium" w:cs="Arial"/>
                <w:lang w:val="pt-PT"/>
              </w:rPr>
              <w:t>6,9</w:t>
            </w:r>
          </w:p>
        </w:tc>
        <w:tc>
          <w:tcPr>
            <w:tcW w:w="12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71FD2C0" w14:textId="165ADD61" w:rsidR="00F17054" w:rsidRPr="001E3D3A" w:rsidRDefault="00F17054" w:rsidP="00F17054">
            <w:pPr>
              <w:pStyle w:val="Tabletextleft"/>
              <w:jc w:val="center"/>
              <w:rPr>
                <w:rStyle w:val="Forte"/>
                <w:rFonts w:ascii="Mazda Type Medium" w:hAnsi="Mazda Type Medium" w:cs="Arial"/>
                <w:lang w:val="pt-PT"/>
              </w:rPr>
            </w:pPr>
            <w:r w:rsidRPr="001E3D3A">
              <w:rPr>
                <w:rStyle w:val="Forte"/>
                <w:rFonts w:ascii="Mazda Type Medium" w:hAnsi="Mazda Type Medium" w:cs="Arial"/>
                <w:lang w:val="pt-PT"/>
              </w:rPr>
              <w:t>6,9</w:t>
            </w:r>
          </w:p>
        </w:tc>
      </w:tr>
      <w:tr w:rsidR="00F17054" w:rsidRPr="001E3D3A" w14:paraId="79734CE2" w14:textId="77777777" w:rsidTr="00382CEF">
        <w:tc>
          <w:tcPr>
            <w:tcW w:w="12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3EC16D" w14:textId="606DCBD4" w:rsidR="00F17054" w:rsidRPr="001E3D3A" w:rsidRDefault="00F17054" w:rsidP="00F17054">
            <w:pPr>
              <w:pStyle w:val="Tabletextleft"/>
              <w:rPr>
                <w:rStyle w:val="Forte"/>
                <w:rFonts w:ascii="Mazda Type Medium" w:hAnsi="Mazda Type Medium" w:cs="Arial"/>
                <w:b w:val="0"/>
                <w:bCs w:val="0"/>
                <w:lang w:val="pt-PT"/>
              </w:rPr>
            </w:pPr>
            <w:r w:rsidRPr="001E3D3A">
              <w:rPr>
                <w:rFonts w:ascii="Mazda Type Medium" w:hAnsi="Mazda Type Medium" w:cs="Arial"/>
                <w:b/>
                <w:bCs/>
                <w:lang w:val="pt-PT"/>
              </w:rPr>
              <w:t xml:space="preserve">Extra-urbano </w:t>
            </w:r>
          </w:p>
        </w:tc>
        <w:tc>
          <w:tcPr>
            <w:tcW w:w="12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8F6B01" w14:textId="77777777" w:rsidR="00F17054" w:rsidRPr="001E3D3A" w:rsidRDefault="00F17054" w:rsidP="00F17054">
            <w:pPr>
              <w:pStyle w:val="Tabletextleft"/>
              <w:rPr>
                <w:rStyle w:val="Forte"/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l/100km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090198" w14:textId="0E5A7EF1" w:rsidR="00F17054" w:rsidRPr="001E3D3A" w:rsidRDefault="00F17054" w:rsidP="00F17054">
            <w:pPr>
              <w:pStyle w:val="Tabletextleft"/>
              <w:jc w:val="center"/>
              <w:rPr>
                <w:rStyle w:val="Forte"/>
                <w:rFonts w:ascii="Mazda Type Medium" w:hAnsi="Mazda Type Medium" w:cs="Arial"/>
                <w:lang w:val="pt-PT"/>
              </w:rPr>
            </w:pPr>
            <w:r w:rsidRPr="001E3D3A">
              <w:rPr>
                <w:rStyle w:val="Forte"/>
                <w:rFonts w:ascii="Mazda Type Medium" w:hAnsi="Mazda Type Medium" w:cs="Arial"/>
                <w:lang w:val="pt-PT"/>
              </w:rPr>
              <w:t>5,3</w:t>
            </w: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8F045B" w14:textId="5B858428" w:rsidR="00F17054" w:rsidRPr="001E3D3A" w:rsidRDefault="00F17054" w:rsidP="00F17054">
            <w:pPr>
              <w:pStyle w:val="Tabletextleft"/>
              <w:jc w:val="center"/>
              <w:rPr>
                <w:rStyle w:val="Forte"/>
                <w:rFonts w:ascii="Mazda Type Medium" w:hAnsi="Mazda Type Medium" w:cs="Arial"/>
                <w:lang w:val="pt-PT"/>
              </w:rPr>
            </w:pPr>
            <w:r w:rsidRPr="001E3D3A">
              <w:rPr>
                <w:rStyle w:val="Forte"/>
                <w:rFonts w:ascii="Mazda Type Medium" w:hAnsi="Mazda Type Medium" w:cs="Arial"/>
                <w:lang w:val="pt-PT"/>
              </w:rPr>
              <w:t>5,9</w:t>
            </w:r>
          </w:p>
        </w:tc>
        <w:tc>
          <w:tcPr>
            <w:tcW w:w="12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A6CC41" w14:textId="4A62AFFA" w:rsidR="00F17054" w:rsidRPr="001E3D3A" w:rsidRDefault="00F17054" w:rsidP="00F17054">
            <w:pPr>
              <w:pStyle w:val="Tabletextleft"/>
              <w:jc w:val="center"/>
              <w:rPr>
                <w:rStyle w:val="Forte"/>
                <w:rFonts w:ascii="Mazda Type Medium" w:hAnsi="Mazda Type Medium" w:cs="Arial"/>
                <w:lang w:val="pt-PT"/>
              </w:rPr>
            </w:pPr>
            <w:r w:rsidRPr="001E3D3A">
              <w:rPr>
                <w:rStyle w:val="Forte"/>
                <w:rFonts w:ascii="Mazda Type Medium" w:hAnsi="Mazda Type Medium" w:cs="Arial"/>
                <w:lang w:val="pt-PT"/>
              </w:rPr>
              <w:t>5,3</w:t>
            </w:r>
          </w:p>
        </w:tc>
        <w:tc>
          <w:tcPr>
            <w:tcW w:w="12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F6D877" w14:textId="400B1197" w:rsidR="00F17054" w:rsidRPr="001E3D3A" w:rsidRDefault="00F17054" w:rsidP="00F17054">
            <w:pPr>
              <w:pStyle w:val="Tabletextleft"/>
              <w:jc w:val="center"/>
              <w:rPr>
                <w:rStyle w:val="Forte"/>
                <w:rFonts w:ascii="Mazda Type Medium" w:hAnsi="Mazda Type Medium" w:cs="Arial"/>
                <w:lang w:val="pt-PT"/>
              </w:rPr>
            </w:pPr>
            <w:r w:rsidRPr="001E3D3A">
              <w:rPr>
                <w:rStyle w:val="Forte"/>
                <w:rFonts w:ascii="Mazda Type Medium" w:hAnsi="Mazda Type Medium" w:cs="Arial"/>
                <w:lang w:val="pt-PT"/>
              </w:rPr>
              <w:t>5,9</w:t>
            </w:r>
          </w:p>
        </w:tc>
        <w:tc>
          <w:tcPr>
            <w:tcW w:w="12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4DB3B00" w14:textId="05E29EBB" w:rsidR="00F17054" w:rsidRPr="001E3D3A" w:rsidRDefault="00F17054" w:rsidP="00F17054">
            <w:pPr>
              <w:pStyle w:val="Tabletextleft"/>
              <w:jc w:val="center"/>
              <w:rPr>
                <w:rStyle w:val="Forte"/>
                <w:rFonts w:ascii="Mazda Type Medium" w:hAnsi="Mazda Type Medium" w:cs="Arial"/>
                <w:lang w:val="pt-PT"/>
              </w:rPr>
            </w:pPr>
            <w:r w:rsidRPr="001E3D3A">
              <w:rPr>
                <w:rStyle w:val="Forte"/>
                <w:rFonts w:ascii="Mazda Type Medium" w:hAnsi="Mazda Type Medium" w:cs="Arial"/>
                <w:lang w:val="pt-PT"/>
              </w:rPr>
              <w:t>6,1</w:t>
            </w:r>
          </w:p>
        </w:tc>
      </w:tr>
      <w:tr w:rsidR="00F17054" w:rsidRPr="001E3D3A" w14:paraId="145874BA" w14:textId="77777777" w:rsidTr="00382CEF">
        <w:tc>
          <w:tcPr>
            <w:tcW w:w="12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596ACB" w14:textId="5654706D" w:rsidR="00F17054" w:rsidRPr="001E3D3A" w:rsidRDefault="00F17054" w:rsidP="00F17054">
            <w:pPr>
              <w:pStyle w:val="Tabletextleft"/>
              <w:rPr>
                <w:rStyle w:val="Forte"/>
                <w:rFonts w:ascii="Mazda Type Medium" w:hAnsi="Mazda Type Medium" w:cs="Arial"/>
                <w:b w:val="0"/>
                <w:bCs w:val="0"/>
                <w:lang w:val="pt-PT"/>
              </w:rPr>
            </w:pPr>
            <w:r w:rsidRPr="001E3D3A">
              <w:rPr>
                <w:rFonts w:ascii="Mazda Type Medium" w:hAnsi="Mazda Type Medium" w:cs="Arial"/>
                <w:b/>
                <w:bCs/>
                <w:lang w:val="pt-PT"/>
              </w:rPr>
              <w:t>Urbano</w:t>
            </w:r>
          </w:p>
        </w:tc>
        <w:tc>
          <w:tcPr>
            <w:tcW w:w="12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62CEC8" w14:textId="77777777" w:rsidR="00F17054" w:rsidRPr="001E3D3A" w:rsidRDefault="00F17054" w:rsidP="00F17054">
            <w:pPr>
              <w:pStyle w:val="Tabletextleft"/>
              <w:rPr>
                <w:rStyle w:val="Forte"/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l/100km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A38AC0" w14:textId="2AFC2BEA" w:rsidR="00F17054" w:rsidRPr="001E3D3A" w:rsidRDefault="00F17054" w:rsidP="00F17054">
            <w:pPr>
              <w:pStyle w:val="Tabletextleft"/>
              <w:jc w:val="center"/>
              <w:rPr>
                <w:rStyle w:val="Forte"/>
                <w:rFonts w:ascii="Mazda Type Medium" w:hAnsi="Mazda Type Medium" w:cs="Arial"/>
                <w:lang w:val="pt-PT"/>
              </w:rPr>
            </w:pPr>
            <w:r w:rsidRPr="001E3D3A">
              <w:rPr>
                <w:rStyle w:val="Forte"/>
                <w:rFonts w:ascii="Mazda Type Medium" w:hAnsi="Mazda Type Medium" w:cs="Arial"/>
                <w:lang w:val="pt-PT"/>
              </w:rPr>
              <w:t>7,4</w:t>
            </w: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0EB527" w14:textId="157924C3" w:rsidR="00F17054" w:rsidRPr="001E3D3A" w:rsidRDefault="00F17054" w:rsidP="00F17054">
            <w:pPr>
              <w:pStyle w:val="Tabletextleft"/>
              <w:jc w:val="center"/>
              <w:rPr>
                <w:rStyle w:val="Forte"/>
                <w:rFonts w:ascii="Mazda Type Medium" w:hAnsi="Mazda Type Medium" w:cs="Arial"/>
                <w:lang w:val="pt-PT"/>
              </w:rPr>
            </w:pPr>
            <w:r w:rsidRPr="001E3D3A">
              <w:rPr>
                <w:rStyle w:val="Forte"/>
                <w:rFonts w:ascii="Mazda Type Medium" w:hAnsi="Mazda Type Medium" w:cs="Arial"/>
                <w:lang w:val="pt-PT"/>
              </w:rPr>
              <w:t>8,4</w:t>
            </w:r>
          </w:p>
        </w:tc>
        <w:tc>
          <w:tcPr>
            <w:tcW w:w="12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4864FF" w14:textId="48773681" w:rsidR="00F17054" w:rsidRPr="001E3D3A" w:rsidRDefault="00F17054" w:rsidP="00F17054">
            <w:pPr>
              <w:pStyle w:val="Tabletextleft"/>
              <w:jc w:val="center"/>
              <w:rPr>
                <w:rStyle w:val="Forte"/>
                <w:rFonts w:ascii="Mazda Type Medium" w:hAnsi="Mazda Type Medium" w:cs="Arial"/>
                <w:lang w:val="pt-PT"/>
              </w:rPr>
            </w:pPr>
            <w:r w:rsidRPr="001E3D3A">
              <w:rPr>
                <w:rStyle w:val="Forte"/>
                <w:rFonts w:ascii="Mazda Type Medium" w:hAnsi="Mazda Type Medium" w:cs="Arial"/>
                <w:lang w:val="pt-PT"/>
              </w:rPr>
              <w:t>7,4</w:t>
            </w:r>
          </w:p>
        </w:tc>
        <w:tc>
          <w:tcPr>
            <w:tcW w:w="12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575D95" w14:textId="71432E9E" w:rsidR="00F17054" w:rsidRPr="001E3D3A" w:rsidRDefault="00F17054" w:rsidP="00F17054">
            <w:pPr>
              <w:pStyle w:val="Tabletextleft"/>
              <w:jc w:val="center"/>
              <w:rPr>
                <w:rStyle w:val="Forte"/>
                <w:rFonts w:ascii="Mazda Type Medium" w:hAnsi="Mazda Type Medium" w:cs="Arial"/>
                <w:lang w:val="pt-PT"/>
              </w:rPr>
            </w:pPr>
            <w:r w:rsidRPr="001E3D3A">
              <w:rPr>
                <w:rStyle w:val="Forte"/>
                <w:rFonts w:ascii="Mazda Type Medium" w:hAnsi="Mazda Type Medium" w:cs="Arial"/>
                <w:lang w:val="pt-PT"/>
              </w:rPr>
              <w:t>8,4</w:t>
            </w:r>
          </w:p>
        </w:tc>
        <w:tc>
          <w:tcPr>
            <w:tcW w:w="12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3ADF9E5" w14:textId="55EE99ED" w:rsidR="00F17054" w:rsidRPr="001E3D3A" w:rsidRDefault="00F17054" w:rsidP="00F17054">
            <w:pPr>
              <w:pStyle w:val="Tabletextleft"/>
              <w:jc w:val="center"/>
              <w:rPr>
                <w:rStyle w:val="Forte"/>
                <w:rFonts w:ascii="Mazda Type Medium" w:hAnsi="Mazda Type Medium" w:cs="Arial"/>
                <w:lang w:val="pt-PT"/>
              </w:rPr>
            </w:pPr>
            <w:r w:rsidRPr="001E3D3A">
              <w:rPr>
                <w:rStyle w:val="Forte"/>
                <w:rFonts w:ascii="Mazda Type Medium" w:hAnsi="Mazda Type Medium" w:cs="Arial"/>
                <w:lang w:val="pt-PT"/>
              </w:rPr>
              <w:t>8,2</w:t>
            </w:r>
          </w:p>
        </w:tc>
      </w:tr>
      <w:tr w:rsidR="005900A8" w:rsidRPr="001E3D3A" w14:paraId="19D75250" w14:textId="77777777" w:rsidTr="00382CEF">
        <w:tc>
          <w:tcPr>
            <w:tcW w:w="12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82AF55" w14:textId="0EB897C2" w:rsidR="005900A8" w:rsidRPr="001E3D3A" w:rsidRDefault="00F17054" w:rsidP="005900A8">
            <w:pPr>
              <w:pStyle w:val="Tabletextleft"/>
              <w:rPr>
                <w:rStyle w:val="Forte"/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szCs w:val="14"/>
                <w:lang w:val="pt-PT" w:eastAsia="en-GB"/>
              </w:rPr>
              <w:t xml:space="preserve">Emissões </w:t>
            </w:r>
            <w:r w:rsidRPr="001E3D3A">
              <w:rPr>
                <w:rFonts w:ascii="Mazda Type Medium" w:hAnsi="Mazda Type Medium" w:cs="Arial"/>
                <w:szCs w:val="14"/>
                <w:lang w:val="pt-PT"/>
              </w:rPr>
              <w:t>CO</w:t>
            </w:r>
            <w:r w:rsidRPr="001E3D3A">
              <w:rPr>
                <w:rFonts w:ascii="Mazda Type Medium" w:hAnsi="Mazda Type Medium" w:cs="Arial"/>
                <w:szCs w:val="14"/>
                <w:vertAlign w:val="subscript"/>
                <w:lang w:val="pt-PT"/>
              </w:rPr>
              <w:t>2</w:t>
            </w:r>
            <w:r w:rsidRPr="001E3D3A">
              <w:rPr>
                <w:rFonts w:ascii="Mazda Type Medium" w:hAnsi="Mazda Type Medium" w:cs="Arial"/>
                <w:szCs w:val="14"/>
                <w:lang w:val="pt-PT" w:eastAsia="en-GB"/>
              </w:rPr>
              <w:t xml:space="preserve"> (combinadas)</w:t>
            </w:r>
          </w:p>
        </w:tc>
        <w:tc>
          <w:tcPr>
            <w:tcW w:w="12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8D065A" w14:textId="77777777" w:rsidR="005900A8" w:rsidRPr="001E3D3A" w:rsidRDefault="005900A8" w:rsidP="005900A8">
            <w:pPr>
              <w:pStyle w:val="Tabletextleft"/>
              <w:rPr>
                <w:rStyle w:val="Forte"/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g/km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39868F" w14:textId="77777777" w:rsidR="005900A8" w:rsidRPr="001E3D3A" w:rsidRDefault="005900A8" w:rsidP="005900A8">
            <w:pPr>
              <w:pStyle w:val="Tabletextleft"/>
              <w:jc w:val="center"/>
              <w:rPr>
                <w:rStyle w:val="Forte"/>
                <w:rFonts w:ascii="Mazda Type Medium" w:hAnsi="Mazda Type Medium" w:cs="Arial"/>
                <w:lang w:val="pt-PT"/>
              </w:rPr>
            </w:pPr>
            <w:r w:rsidRPr="001E3D3A">
              <w:rPr>
                <w:rStyle w:val="Forte"/>
                <w:rFonts w:ascii="Mazda Type Medium" w:hAnsi="Mazda Type Medium" w:cs="Arial"/>
                <w:lang w:val="pt-PT"/>
              </w:rPr>
              <w:t>138</w:t>
            </w: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EBE9F3" w14:textId="77777777" w:rsidR="005900A8" w:rsidRPr="001E3D3A" w:rsidRDefault="005900A8" w:rsidP="005900A8">
            <w:pPr>
              <w:pStyle w:val="Tabletextleft"/>
              <w:jc w:val="center"/>
              <w:rPr>
                <w:rStyle w:val="Forte"/>
                <w:rFonts w:ascii="Mazda Type Medium" w:hAnsi="Mazda Type Medium" w:cs="Arial"/>
                <w:lang w:val="pt-PT"/>
              </w:rPr>
            </w:pPr>
            <w:r w:rsidRPr="001E3D3A">
              <w:rPr>
                <w:rStyle w:val="Forte"/>
                <w:rFonts w:ascii="Mazda Type Medium" w:hAnsi="Mazda Type Medium" w:cs="Arial"/>
                <w:lang w:val="pt-PT"/>
              </w:rPr>
              <w:t>156</w:t>
            </w:r>
          </w:p>
        </w:tc>
        <w:tc>
          <w:tcPr>
            <w:tcW w:w="12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7AEC7E" w14:textId="77777777" w:rsidR="005900A8" w:rsidRPr="001E3D3A" w:rsidRDefault="005900A8" w:rsidP="005900A8">
            <w:pPr>
              <w:pStyle w:val="Tabletextleft"/>
              <w:jc w:val="center"/>
              <w:rPr>
                <w:rStyle w:val="Forte"/>
                <w:rFonts w:ascii="Mazda Type Medium" w:hAnsi="Mazda Type Medium" w:cs="Arial"/>
                <w:lang w:val="pt-PT"/>
              </w:rPr>
            </w:pPr>
            <w:r w:rsidRPr="001E3D3A">
              <w:rPr>
                <w:rStyle w:val="Forte"/>
                <w:rFonts w:ascii="Mazda Type Medium" w:hAnsi="Mazda Type Medium" w:cs="Arial"/>
                <w:lang w:val="pt-PT"/>
              </w:rPr>
              <w:t>138</w:t>
            </w:r>
          </w:p>
        </w:tc>
        <w:tc>
          <w:tcPr>
            <w:tcW w:w="12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CF4FC0" w14:textId="77777777" w:rsidR="005900A8" w:rsidRPr="001E3D3A" w:rsidRDefault="005900A8" w:rsidP="005900A8">
            <w:pPr>
              <w:pStyle w:val="Tabletextleft"/>
              <w:jc w:val="center"/>
              <w:rPr>
                <w:rStyle w:val="Forte"/>
                <w:rFonts w:ascii="Mazda Type Medium" w:hAnsi="Mazda Type Medium" w:cs="Arial"/>
                <w:lang w:val="pt-PT"/>
              </w:rPr>
            </w:pPr>
            <w:r w:rsidRPr="001E3D3A">
              <w:rPr>
                <w:rStyle w:val="Forte"/>
                <w:rFonts w:ascii="Mazda Type Medium" w:hAnsi="Mazda Type Medium" w:cs="Arial"/>
                <w:lang w:val="pt-PT"/>
              </w:rPr>
              <w:t>156</w:t>
            </w:r>
          </w:p>
        </w:tc>
        <w:tc>
          <w:tcPr>
            <w:tcW w:w="12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1335882" w14:textId="77777777" w:rsidR="005900A8" w:rsidRPr="001E3D3A" w:rsidRDefault="005900A8" w:rsidP="005900A8">
            <w:pPr>
              <w:pStyle w:val="Tabletextleft"/>
              <w:jc w:val="center"/>
              <w:rPr>
                <w:rStyle w:val="Forte"/>
                <w:rFonts w:ascii="Mazda Type Medium" w:hAnsi="Mazda Type Medium" w:cs="Arial"/>
                <w:lang w:val="pt-PT"/>
              </w:rPr>
            </w:pPr>
            <w:r w:rsidRPr="001E3D3A">
              <w:rPr>
                <w:rStyle w:val="Forte"/>
                <w:rFonts w:ascii="Mazda Type Medium" w:hAnsi="Mazda Type Medium" w:cs="Arial"/>
                <w:lang w:val="pt-PT"/>
              </w:rPr>
              <w:t>157</w:t>
            </w:r>
          </w:p>
        </w:tc>
      </w:tr>
      <w:tr w:rsidR="005900A8" w:rsidRPr="001E3D3A" w14:paraId="37CEBEA8" w14:textId="77777777" w:rsidTr="00382CEF">
        <w:tc>
          <w:tcPr>
            <w:tcW w:w="2587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7D8DCB" w14:textId="15C36A70" w:rsidR="005900A8" w:rsidRPr="001E3D3A" w:rsidRDefault="00F17054" w:rsidP="005900A8">
            <w:pPr>
              <w:pStyle w:val="Tabletextleft"/>
              <w:rPr>
                <w:rStyle w:val="Forte"/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C</w:t>
            </w:r>
            <w:r w:rsidRPr="001E3D3A">
              <w:rPr>
                <w:rFonts w:ascii="Mazda Type Medium" w:hAnsi="Mazda Type Medium"/>
                <w:lang w:val="pt-PT"/>
              </w:rPr>
              <w:t>lasse de e</w:t>
            </w:r>
            <w:r w:rsidR="005900A8" w:rsidRPr="001E3D3A">
              <w:rPr>
                <w:rFonts w:ascii="Mazda Type Medium" w:hAnsi="Mazda Type Medium" w:cs="Arial"/>
                <w:lang w:val="pt-PT"/>
              </w:rPr>
              <w:t>miss</w:t>
            </w:r>
            <w:r w:rsidRPr="001E3D3A">
              <w:rPr>
                <w:rFonts w:ascii="Mazda Type Medium" w:hAnsi="Mazda Type Medium" w:cs="Arial"/>
                <w:lang w:val="pt-PT"/>
              </w:rPr>
              <w:t>õ</w:t>
            </w:r>
            <w:r w:rsidRPr="001E3D3A">
              <w:rPr>
                <w:rFonts w:ascii="Mazda Type Medium" w:hAnsi="Mazda Type Medium"/>
                <w:lang w:val="pt-PT"/>
              </w:rPr>
              <w:t>e</w:t>
            </w:r>
            <w:r w:rsidR="005900A8" w:rsidRPr="001E3D3A">
              <w:rPr>
                <w:rFonts w:ascii="Mazda Type Medium" w:hAnsi="Mazda Type Medium" w:cs="Arial"/>
                <w:lang w:val="pt-PT"/>
              </w:rPr>
              <w:t>s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B59092" w14:textId="77777777" w:rsidR="005900A8" w:rsidRPr="001E3D3A" w:rsidRDefault="005900A8" w:rsidP="005900A8">
            <w:pPr>
              <w:pStyle w:val="Tabletextleft"/>
              <w:rPr>
                <w:rStyle w:val="Forte"/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Euro 6d</w:t>
            </w: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77F333" w14:textId="77777777" w:rsidR="005900A8" w:rsidRPr="001E3D3A" w:rsidRDefault="005900A8" w:rsidP="005900A8">
            <w:pPr>
              <w:pStyle w:val="Tabletextleft"/>
              <w:rPr>
                <w:rStyle w:val="Forte"/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Euro 6d</w:t>
            </w:r>
          </w:p>
        </w:tc>
        <w:tc>
          <w:tcPr>
            <w:tcW w:w="12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B9D446" w14:textId="77777777" w:rsidR="005900A8" w:rsidRPr="001E3D3A" w:rsidRDefault="005900A8" w:rsidP="005900A8">
            <w:pPr>
              <w:pStyle w:val="Tabletextleft"/>
              <w:rPr>
                <w:rStyle w:val="Forte"/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Euro 6d</w:t>
            </w:r>
          </w:p>
        </w:tc>
        <w:tc>
          <w:tcPr>
            <w:tcW w:w="12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117F15" w14:textId="77777777" w:rsidR="005900A8" w:rsidRPr="001E3D3A" w:rsidRDefault="005900A8" w:rsidP="005900A8">
            <w:pPr>
              <w:pStyle w:val="Tabletextleft"/>
              <w:rPr>
                <w:rStyle w:val="Forte"/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Euro 6d</w:t>
            </w:r>
          </w:p>
        </w:tc>
        <w:tc>
          <w:tcPr>
            <w:tcW w:w="12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14539FE" w14:textId="77777777" w:rsidR="005900A8" w:rsidRPr="001E3D3A" w:rsidRDefault="005900A8" w:rsidP="005900A8">
            <w:pPr>
              <w:pStyle w:val="Tabletextleft"/>
              <w:rPr>
                <w:rStyle w:val="Forte"/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Euro 6d</w:t>
            </w:r>
          </w:p>
        </w:tc>
      </w:tr>
      <w:tr w:rsidR="005900A8" w:rsidRPr="001E3D3A" w14:paraId="53F7079D" w14:textId="77777777" w:rsidTr="005900A8">
        <w:tc>
          <w:tcPr>
            <w:tcW w:w="9060" w:type="dxa"/>
            <w:gridSpan w:val="1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17516C4" w14:textId="7658E99F" w:rsidR="005900A8" w:rsidRPr="001E3D3A" w:rsidRDefault="00F17054" w:rsidP="005900A8">
            <w:pPr>
              <w:pStyle w:val="Tabletextleft"/>
              <w:rPr>
                <w:rStyle w:val="Forte"/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b/>
                <w:bCs/>
                <w:szCs w:val="14"/>
                <w:lang w:val="pt-PT"/>
              </w:rPr>
              <w:t>Consumos</w:t>
            </w:r>
            <w:r w:rsidR="005900A8" w:rsidRPr="001E3D3A">
              <w:rPr>
                <w:rStyle w:val="Forte"/>
                <w:rFonts w:ascii="Mazda Type Medium" w:hAnsi="Mazda Type Medium" w:cs="Arial"/>
                <w:lang w:val="pt-PT"/>
              </w:rPr>
              <w:t xml:space="preserve"> </w:t>
            </w:r>
            <w:r w:rsidR="005900A8" w:rsidRPr="001E3D3A">
              <w:rPr>
                <w:rStyle w:val="Forte"/>
                <w:rFonts w:ascii="Mazda Type Medium" w:hAnsi="Mazda Type Medium"/>
                <w:lang w:val="pt-PT"/>
              </w:rPr>
              <w:t>(WLTP)</w:t>
            </w:r>
            <w:r w:rsidR="005900A8" w:rsidRPr="001E3D3A">
              <w:rPr>
                <w:rStyle w:val="Forte"/>
                <w:rFonts w:ascii="Mazda Type Medium" w:hAnsi="Mazda Type Medium" w:cs="Arial"/>
                <w:lang w:val="pt-PT"/>
              </w:rPr>
              <w:t>**</w:t>
            </w:r>
          </w:p>
        </w:tc>
      </w:tr>
      <w:tr w:rsidR="00F17054" w:rsidRPr="001E3D3A" w14:paraId="0D147452" w14:textId="77777777" w:rsidTr="005900A8">
        <w:tc>
          <w:tcPr>
            <w:tcW w:w="130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EBE488" w14:textId="26E05D03" w:rsidR="00F17054" w:rsidRPr="001E3D3A" w:rsidRDefault="00F17054" w:rsidP="00F17054">
            <w:pPr>
              <w:pStyle w:val="Tabletextleft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szCs w:val="14"/>
                <w:lang w:val="pt-PT" w:eastAsia="en-GB"/>
              </w:rPr>
              <w:t>Extra-Alto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AB0EB8" w14:textId="77777777" w:rsidR="00F17054" w:rsidRPr="001E3D3A" w:rsidRDefault="00F17054" w:rsidP="00F17054">
            <w:pPr>
              <w:pStyle w:val="Tabletextleft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l/100km</w:t>
            </w:r>
          </w:p>
        </w:tc>
        <w:tc>
          <w:tcPr>
            <w:tcW w:w="13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609676" w14:textId="3DDAB2F7" w:rsidR="00F17054" w:rsidRPr="001E3D3A" w:rsidRDefault="00F17054" w:rsidP="00F17054">
            <w:pPr>
              <w:pStyle w:val="Tabeltextcentered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6,6</w:t>
            </w:r>
          </w:p>
        </w:tc>
        <w:tc>
          <w:tcPr>
            <w:tcW w:w="13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79231B" w14:textId="77777777" w:rsidR="00F17054" w:rsidRPr="001E3D3A" w:rsidRDefault="00F17054" w:rsidP="00F17054">
            <w:pPr>
              <w:pStyle w:val="Tabeltextcentered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7</w:t>
            </w:r>
          </w:p>
        </w:tc>
        <w:tc>
          <w:tcPr>
            <w:tcW w:w="13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448E69" w14:textId="3F018B10" w:rsidR="00F17054" w:rsidRPr="001E3D3A" w:rsidRDefault="00F17054" w:rsidP="00F17054">
            <w:pPr>
              <w:pStyle w:val="Tabeltextcentered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6,6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18368C" w14:textId="77777777" w:rsidR="00F17054" w:rsidRPr="001E3D3A" w:rsidRDefault="00F17054" w:rsidP="00F17054">
            <w:pPr>
              <w:pStyle w:val="Tabeltextcentered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7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5F181FC" w14:textId="605AF1F4" w:rsidR="00F17054" w:rsidRPr="001E3D3A" w:rsidRDefault="00F17054" w:rsidP="00F17054">
            <w:pPr>
              <w:pStyle w:val="Tabeltextcentered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7,5</w:t>
            </w:r>
          </w:p>
        </w:tc>
      </w:tr>
      <w:tr w:rsidR="00F17054" w:rsidRPr="001E3D3A" w14:paraId="43358F10" w14:textId="77777777" w:rsidTr="005900A8">
        <w:tc>
          <w:tcPr>
            <w:tcW w:w="130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BF241C" w14:textId="74FFAA10" w:rsidR="00F17054" w:rsidRPr="001E3D3A" w:rsidRDefault="00F17054" w:rsidP="00F17054">
            <w:pPr>
              <w:pStyle w:val="Tabletextleft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szCs w:val="14"/>
                <w:lang w:val="pt-PT" w:eastAsia="en-GB"/>
              </w:rPr>
              <w:t>Alto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D93A77" w14:textId="77777777" w:rsidR="00F17054" w:rsidRPr="001E3D3A" w:rsidRDefault="00F17054" w:rsidP="00F17054">
            <w:pPr>
              <w:pStyle w:val="Tabletextleft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l/100km</w:t>
            </w:r>
          </w:p>
        </w:tc>
        <w:tc>
          <w:tcPr>
            <w:tcW w:w="13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A4971D" w14:textId="3425A0A1" w:rsidR="00F17054" w:rsidRPr="001E3D3A" w:rsidRDefault="00F17054" w:rsidP="00F17054">
            <w:pPr>
              <w:pStyle w:val="Tabeltextcentered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5,4</w:t>
            </w:r>
          </w:p>
        </w:tc>
        <w:tc>
          <w:tcPr>
            <w:tcW w:w="13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45E9A2" w14:textId="53A23FC6" w:rsidR="00F17054" w:rsidRPr="001E3D3A" w:rsidRDefault="00F17054" w:rsidP="00F17054">
            <w:pPr>
              <w:pStyle w:val="Tabeltextcentered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5,9</w:t>
            </w:r>
          </w:p>
        </w:tc>
        <w:tc>
          <w:tcPr>
            <w:tcW w:w="13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20CB3C" w14:textId="05320F15" w:rsidR="00F17054" w:rsidRPr="001E3D3A" w:rsidRDefault="00F17054" w:rsidP="00F17054">
            <w:pPr>
              <w:pStyle w:val="Tabeltextcentered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5,4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219F68" w14:textId="620261DC" w:rsidR="00F17054" w:rsidRPr="001E3D3A" w:rsidRDefault="00F17054" w:rsidP="00F17054">
            <w:pPr>
              <w:pStyle w:val="Tabeltextcentered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5,9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AED0DC2" w14:textId="6DF4A667" w:rsidR="00F17054" w:rsidRPr="001E3D3A" w:rsidRDefault="00F17054" w:rsidP="00F17054">
            <w:pPr>
              <w:pStyle w:val="Tabeltextcentered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6,5</w:t>
            </w:r>
          </w:p>
        </w:tc>
      </w:tr>
      <w:tr w:rsidR="00F17054" w:rsidRPr="001E3D3A" w14:paraId="7AA67A7B" w14:textId="77777777" w:rsidTr="005900A8">
        <w:tc>
          <w:tcPr>
            <w:tcW w:w="130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BE2C81" w14:textId="2A7B450C" w:rsidR="00F17054" w:rsidRPr="001E3D3A" w:rsidRDefault="00F17054" w:rsidP="00F17054">
            <w:pPr>
              <w:pStyle w:val="Tabletextleft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szCs w:val="14"/>
                <w:lang w:val="pt-PT" w:eastAsia="en-GB"/>
              </w:rPr>
              <w:t>Médio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BE4CF2" w14:textId="77777777" w:rsidR="00F17054" w:rsidRPr="001E3D3A" w:rsidRDefault="00F17054" w:rsidP="00F17054">
            <w:pPr>
              <w:pStyle w:val="Tabletextleft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l/100km</w:t>
            </w:r>
          </w:p>
        </w:tc>
        <w:tc>
          <w:tcPr>
            <w:tcW w:w="13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9AB1F6" w14:textId="0D435AB5" w:rsidR="00F17054" w:rsidRPr="001E3D3A" w:rsidRDefault="00F17054" w:rsidP="00F17054">
            <w:pPr>
              <w:pStyle w:val="Tabeltextcentered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5,9</w:t>
            </w:r>
          </w:p>
        </w:tc>
        <w:tc>
          <w:tcPr>
            <w:tcW w:w="13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AA003C" w14:textId="018F583A" w:rsidR="00F17054" w:rsidRPr="001E3D3A" w:rsidRDefault="00F17054" w:rsidP="00F17054">
            <w:pPr>
              <w:pStyle w:val="Tabeltextcentered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6,4</w:t>
            </w:r>
          </w:p>
        </w:tc>
        <w:tc>
          <w:tcPr>
            <w:tcW w:w="13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D7DDC7" w14:textId="063564CB" w:rsidR="00F17054" w:rsidRPr="001E3D3A" w:rsidRDefault="00F17054" w:rsidP="00F17054">
            <w:pPr>
              <w:pStyle w:val="Tabeltextcentered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5,9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40F47" w14:textId="17DF8FF8" w:rsidR="00F17054" w:rsidRPr="001E3D3A" w:rsidRDefault="00F17054" w:rsidP="00F17054">
            <w:pPr>
              <w:pStyle w:val="Tabeltextcentered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6,4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7AB1DE3" w14:textId="7835E9EC" w:rsidR="00F17054" w:rsidRPr="001E3D3A" w:rsidRDefault="00F17054" w:rsidP="00F17054">
            <w:pPr>
              <w:pStyle w:val="Tabeltextcentered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7,5</w:t>
            </w:r>
          </w:p>
        </w:tc>
      </w:tr>
      <w:tr w:rsidR="00F17054" w:rsidRPr="001E3D3A" w14:paraId="7703C5CC" w14:textId="77777777" w:rsidTr="005900A8">
        <w:tc>
          <w:tcPr>
            <w:tcW w:w="130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B5CBF9" w14:textId="73BC5196" w:rsidR="00F17054" w:rsidRPr="001E3D3A" w:rsidRDefault="00F17054" w:rsidP="00F17054">
            <w:pPr>
              <w:pStyle w:val="Tabletextleft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szCs w:val="14"/>
                <w:lang w:val="pt-PT" w:eastAsia="en-GB"/>
              </w:rPr>
              <w:t>Baixo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5F0312" w14:textId="77777777" w:rsidR="00F17054" w:rsidRPr="001E3D3A" w:rsidRDefault="00F17054" w:rsidP="00F17054">
            <w:pPr>
              <w:pStyle w:val="Tabletextleft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l/100km</w:t>
            </w:r>
          </w:p>
        </w:tc>
        <w:tc>
          <w:tcPr>
            <w:tcW w:w="13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05ADCB" w14:textId="2D9A1E6E" w:rsidR="00F17054" w:rsidRPr="001E3D3A" w:rsidRDefault="00F17054" w:rsidP="00F17054">
            <w:pPr>
              <w:pStyle w:val="Tabeltextcentered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7,9</w:t>
            </w:r>
          </w:p>
        </w:tc>
        <w:tc>
          <w:tcPr>
            <w:tcW w:w="13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E91FF0" w14:textId="2349DDCB" w:rsidR="00F17054" w:rsidRPr="001E3D3A" w:rsidRDefault="00F17054" w:rsidP="00F17054">
            <w:pPr>
              <w:pStyle w:val="Tabeltextcentered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9,2</w:t>
            </w:r>
          </w:p>
        </w:tc>
        <w:tc>
          <w:tcPr>
            <w:tcW w:w="13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7AEFD7" w14:textId="45F9B050" w:rsidR="00F17054" w:rsidRPr="001E3D3A" w:rsidRDefault="00F17054" w:rsidP="00F17054">
            <w:pPr>
              <w:pStyle w:val="Tabeltextcentered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7,9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4FC0AF" w14:textId="0670ABC6" w:rsidR="00F17054" w:rsidRPr="001E3D3A" w:rsidRDefault="00F17054" w:rsidP="00F17054">
            <w:pPr>
              <w:pStyle w:val="Tabeltextcentered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9,2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B9FA82E" w14:textId="2F9626C3" w:rsidR="00F17054" w:rsidRPr="001E3D3A" w:rsidRDefault="00F17054" w:rsidP="00F17054">
            <w:pPr>
              <w:pStyle w:val="Tabeltextcentered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10,8</w:t>
            </w:r>
          </w:p>
        </w:tc>
      </w:tr>
      <w:tr w:rsidR="005900A8" w:rsidRPr="001E3D3A" w14:paraId="1D55A120" w14:textId="77777777" w:rsidTr="005900A8">
        <w:tc>
          <w:tcPr>
            <w:tcW w:w="130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C82230" w14:textId="3980E6C8" w:rsidR="005900A8" w:rsidRPr="001E3D3A" w:rsidRDefault="00F17054" w:rsidP="005900A8">
            <w:pPr>
              <w:pStyle w:val="Tabletextleft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szCs w:val="14"/>
                <w:lang w:val="pt-PT" w:eastAsia="en-GB"/>
              </w:rPr>
              <w:t>Combinado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D467AD" w14:textId="77777777" w:rsidR="005900A8" w:rsidRPr="001E3D3A" w:rsidRDefault="005900A8" w:rsidP="005900A8">
            <w:pPr>
              <w:pStyle w:val="Tabletextleft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l/100km</w:t>
            </w:r>
          </w:p>
        </w:tc>
        <w:tc>
          <w:tcPr>
            <w:tcW w:w="13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9A2254" w14:textId="4798F925" w:rsidR="005900A8" w:rsidRPr="001E3D3A" w:rsidRDefault="005900A8" w:rsidP="005900A8">
            <w:pPr>
              <w:pStyle w:val="Tabeltextcentered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6</w:t>
            </w:r>
            <w:r w:rsidR="00F17054" w:rsidRPr="001E3D3A">
              <w:rPr>
                <w:rFonts w:ascii="Mazda Type Medium" w:hAnsi="Mazda Type Medium" w:cs="Arial"/>
                <w:lang w:val="pt-PT"/>
              </w:rPr>
              <w:t>,</w:t>
            </w:r>
            <w:r w:rsidRPr="001E3D3A">
              <w:rPr>
                <w:rFonts w:ascii="Mazda Type Medium" w:hAnsi="Mazda Type Medium" w:cs="Arial"/>
                <w:lang w:val="pt-PT"/>
              </w:rPr>
              <w:t>3</w:t>
            </w:r>
          </w:p>
        </w:tc>
        <w:tc>
          <w:tcPr>
            <w:tcW w:w="13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23B91F" w14:textId="19A38E9B" w:rsidR="005900A8" w:rsidRPr="001E3D3A" w:rsidRDefault="005900A8" w:rsidP="005900A8">
            <w:pPr>
              <w:pStyle w:val="Tabeltextcentered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6</w:t>
            </w:r>
            <w:r w:rsidR="00F17054" w:rsidRPr="001E3D3A">
              <w:rPr>
                <w:rFonts w:ascii="Mazda Type Medium" w:hAnsi="Mazda Type Medium" w:cs="Arial"/>
                <w:lang w:val="pt-PT"/>
              </w:rPr>
              <w:t>,</w:t>
            </w:r>
            <w:r w:rsidRPr="001E3D3A">
              <w:rPr>
                <w:rFonts w:ascii="Mazda Type Medium" w:hAnsi="Mazda Type Medium" w:cs="Arial"/>
                <w:lang w:val="pt-PT"/>
              </w:rPr>
              <w:t>9</w:t>
            </w:r>
          </w:p>
        </w:tc>
        <w:tc>
          <w:tcPr>
            <w:tcW w:w="13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81B47A" w14:textId="3967AF70" w:rsidR="005900A8" w:rsidRPr="001E3D3A" w:rsidRDefault="005900A8" w:rsidP="005900A8">
            <w:pPr>
              <w:pStyle w:val="Tabeltextcentered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6</w:t>
            </w:r>
            <w:r w:rsidR="00F17054" w:rsidRPr="001E3D3A">
              <w:rPr>
                <w:rFonts w:ascii="Mazda Type Medium" w:hAnsi="Mazda Type Medium" w:cs="Arial"/>
                <w:lang w:val="pt-PT"/>
              </w:rPr>
              <w:t>,</w:t>
            </w:r>
            <w:r w:rsidRPr="001E3D3A">
              <w:rPr>
                <w:rFonts w:ascii="Mazda Type Medium" w:hAnsi="Mazda Type Medium" w:cs="Arial"/>
                <w:lang w:val="pt-PT"/>
              </w:rPr>
              <w:t>3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F57A79" w14:textId="09785A22" w:rsidR="005900A8" w:rsidRPr="001E3D3A" w:rsidRDefault="005900A8" w:rsidP="005900A8">
            <w:pPr>
              <w:pStyle w:val="Tabeltextcentered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6</w:t>
            </w:r>
            <w:r w:rsidR="00F17054" w:rsidRPr="001E3D3A">
              <w:rPr>
                <w:rFonts w:ascii="Mazda Type Medium" w:hAnsi="Mazda Type Medium" w:cs="Arial"/>
                <w:lang w:val="pt-PT"/>
              </w:rPr>
              <w:t>,</w:t>
            </w:r>
            <w:r w:rsidRPr="001E3D3A">
              <w:rPr>
                <w:rFonts w:ascii="Mazda Type Medium" w:hAnsi="Mazda Type Medium" w:cs="Arial"/>
                <w:lang w:val="pt-PT"/>
              </w:rPr>
              <w:t>9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46838BE" w14:textId="45FC8830" w:rsidR="005900A8" w:rsidRPr="001E3D3A" w:rsidRDefault="005900A8" w:rsidP="005900A8">
            <w:pPr>
              <w:pStyle w:val="Tabeltextcentered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7</w:t>
            </w:r>
            <w:r w:rsidR="00F17054" w:rsidRPr="001E3D3A">
              <w:rPr>
                <w:rFonts w:ascii="Mazda Type Medium" w:hAnsi="Mazda Type Medium" w:cs="Arial"/>
                <w:lang w:val="pt-PT"/>
              </w:rPr>
              <w:t>,</w:t>
            </w:r>
            <w:r w:rsidRPr="001E3D3A">
              <w:rPr>
                <w:rFonts w:ascii="Mazda Type Medium" w:hAnsi="Mazda Type Medium" w:cs="Arial"/>
                <w:lang w:val="pt-PT"/>
              </w:rPr>
              <w:t>6</w:t>
            </w:r>
          </w:p>
        </w:tc>
      </w:tr>
      <w:tr w:rsidR="005900A8" w:rsidRPr="001E3D3A" w14:paraId="3C24429A" w14:textId="77777777" w:rsidTr="005900A8">
        <w:tc>
          <w:tcPr>
            <w:tcW w:w="130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1302C4" w14:textId="20A2A8C2" w:rsidR="005900A8" w:rsidRPr="001E3D3A" w:rsidRDefault="00F17054" w:rsidP="005900A8">
            <w:pPr>
              <w:pStyle w:val="Tabletextleft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szCs w:val="14"/>
                <w:lang w:val="pt-PT" w:eastAsia="en-GB"/>
              </w:rPr>
              <w:t xml:space="preserve">Emissões </w:t>
            </w:r>
            <w:r w:rsidRPr="001E3D3A">
              <w:rPr>
                <w:rFonts w:ascii="Mazda Type Medium" w:hAnsi="Mazda Type Medium" w:cs="Arial"/>
                <w:szCs w:val="14"/>
                <w:lang w:val="pt-PT"/>
              </w:rPr>
              <w:t>CO</w:t>
            </w:r>
            <w:r w:rsidRPr="001E3D3A">
              <w:rPr>
                <w:rFonts w:ascii="Mazda Type Medium" w:hAnsi="Mazda Type Medium" w:cs="Arial"/>
                <w:szCs w:val="14"/>
                <w:vertAlign w:val="subscript"/>
                <w:lang w:val="pt-PT"/>
              </w:rPr>
              <w:t>2</w:t>
            </w:r>
            <w:r w:rsidRPr="001E3D3A">
              <w:rPr>
                <w:rFonts w:ascii="Mazda Type Medium" w:hAnsi="Mazda Type Medium" w:cs="Arial"/>
                <w:szCs w:val="14"/>
                <w:lang w:val="pt-PT" w:eastAsia="en-GB"/>
              </w:rPr>
              <w:t xml:space="preserve"> (combinadas)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5E179B" w14:textId="77777777" w:rsidR="005900A8" w:rsidRPr="001E3D3A" w:rsidRDefault="005900A8" w:rsidP="005900A8">
            <w:pPr>
              <w:pStyle w:val="Tabletextleft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g/km</w:t>
            </w:r>
          </w:p>
        </w:tc>
        <w:tc>
          <w:tcPr>
            <w:tcW w:w="13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BC7FA1" w14:textId="77777777" w:rsidR="005900A8" w:rsidRPr="001E3D3A" w:rsidRDefault="005900A8" w:rsidP="005900A8">
            <w:pPr>
              <w:pStyle w:val="Tabeltextcentered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142</w:t>
            </w:r>
          </w:p>
        </w:tc>
        <w:tc>
          <w:tcPr>
            <w:tcW w:w="13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793A07" w14:textId="77777777" w:rsidR="005900A8" w:rsidRPr="001E3D3A" w:rsidRDefault="005900A8" w:rsidP="005900A8">
            <w:pPr>
              <w:pStyle w:val="Tabeltextcentered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155</w:t>
            </w:r>
          </w:p>
        </w:tc>
        <w:tc>
          <w:tcPr>
            <w:tcW w:w="13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B3DFA8" w14:textId="77777777" w:rsidR="005900A8" w:rsidRPr="001E3D3A" w:rsidRDefault="005900A8" w:rsidP="005900A8">
            <w:pPr>
              <w:pStyle w:val="Tabeltextcentered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142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9803F4" w14:textId="77777777" w:rsidR="005900A8" w:rsidRPr="001E3D3A" w:rsidRDefault="005900A8" w:rsidP="005900A8">
            <w:pPr>
              <w:pStyle w:val="Tabeltextcentered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155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DDC6BE6" w14:textId="77777777" w:rsidR="005900A8" w:rsidRPr="001E3D3A" w:rsidRDefault="005900A8" w:rsidP="005900A8">
            <w:pPr>
              <w:pStyle w:val="Tabeltextcentered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171</w:t>
            </w:r>
          </w:p>
        </w:tc>
      </w:tr>
      <w:tr w:rsidR="005900A8" w:rsidRPr="001E3D3A" w14:paraId="0961F578" w14:textId="77777777" w:rsidTr="005900A8">
        <w:trPr>
          <w:trHeight w:val="280"/>
        </w:trPr>
        <w:tc>
          <w:tcPr>
            <w:tcW w:w="2587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1BE516" w14:textId="42225FAD" w:rsidR="005900A8" w:rsidRPr="001E3D3A" w:rsidRDefault="00F17054" w:rsidP="005900A8">
            <w:pPr>
              <w:pStyle w:val="Tabletextleft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C</w:t>
            </w:r>
            <w:r w:rsidRPr="001E3D3A">
              <w:rPr>
                <w:rFonts w:ascii="Mazda Type Medium" w:hAnsi="Mazda Type Medium"/>
                <w:lang w:val="pt-PT"/>
              </w:rPr>
              <w:t>lasse de e</w:t>
            </w:r>
            <w:r w:rsidRPr="001E3D3A">
              <w:rPr>
                <w:rFonts w:ascii="Mazda Type Medium" w:hAnsi="Mazda Type Medium" w:cs="Arial"/>
                <w:lang w:val="pt-PT"/>
              </w:rPr>
              <w:t>missõ</w:t>
            </w:r>
            <w:r w:rsidRPr="001E3D3A">
              <w:rPr>
                <w:rFonts w:ascii="Mazda Type Medium" w:hAnsi="Mazda Type Medium"/>
                <w:lang w:val="pt-PT"/>
              </w:rPr>
              <w:t>e</w:t>
            </w:r>
            <w:r w:rsidRPr="001E3D3A">
              <w:rPr>
                <w:rFonts w:ascii="Mazda Type Medium" w:hAnsi="Mazda Type Medium" w:cs="Arial"/>
                <w:lang w:val="pt-PT"/>
              </w:rPr>
              <w:t>s</w:t>
            </w:r>
          </w:p>
        </w:tc>
        <w:tc>
          <w:tcPr>
            <w:tcW w:w="13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30605A" w14:textId="77777777" w:rsidR="005900A8" w:rsidRPr="001E3D3A" w:rsidRDefault="005900A8" w:rsidP="005900A8">
            <w:pPr>
              <w:pStyle w:val="Tabeltextcentered"/>
              <w:rPr>
                <w:rFonts w:ascii="Mazda Type Medium" w:hAnsi="Mazda Type Medium" w:cs="Arial"/>
                <w:bCs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Euro 6d</w:t>
            </w:r>
          </w:p>
        </w:tc>
        <w:tc>
          <w:tcPr>
            <w:tcW w:w="13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ED0AA0" w14:textId="77777777" w:rsidR="005900A8" w:rsidRPr="001E3D3A" w:rsidRDefault="005900A8" w:rsidP="005900A8">
            <w:pPr>
              <w:pStyle w:val="Tabeltextcentered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Euro 6d</w:t>
            </w:r>
          </w:p>
        </w:tc>
        <w:tc>
          <w:tcPr>
            <w:tcW w:w="13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BD833A" w14:textId="77777777" w:rsidR="005900A8" w:rsidRPr="001E3D3A" w:rsidRDefault="005900A8" w:rsidP="005900A8">
            <w:pPr>
              <w:pStyle w:val="Tabeltextcentered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Euro 6d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601F82" w14:textId="77777777" w:rsidR="005900A8" w:rsidRPr="001E3D3A" w:rsidRDefault="005900A8" w:rsidP="005900A8">
            <w:pPr>
              <w:pStyle w:val="Tabeltextcentered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Euro 6d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8A5BD74" w14:textId="77777777" w:rsidR="005900A8" w:rsidRPr="001E3D3A" w:rsidRDefault="005900A8" w:rsidP="005900A8">
            <w:pPr>
              <w:pStyle w:val="Tabeltextcentered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Euro 6d</w:t>
            </w:r>
          </w:p>
        </w:tc>
      </w:tr>
      <w:tr w:rsidR="005900A8" w:rsidRPr="001E3D3A" w14:paraId="7C8984C3" w14:textId="77777777" w:rsidTr="005900A8">
        <w:tc>
          <w:tcPr>
            <w:tcW w:w="9060" w:type="dxa"/>
            <w:gridSpan w:val="1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E12A67B" w14:textId="145043D9" w:rsidR="005900A8" w:rsidRPr="001E3D3A" w:rsidRDefault="00992C17" w:rsidP="005900A8">
            <w:pPr>
              <w:pStyle w:val="Tabletextleft"/>
              <w:rPr>
                <w:rFonts w:ascii="Mazda Type Medium" w:hAnsi="Mazda Type Medium" w:cs="Arial"/>
                <w:b/>
                <w:bCs/>
                <w:lang w:val="pt-PT"/>
              </w:rPr>
            </w:pPr>
            <w:r w:rsidRPr="001E3D3A">
              <w:rPr>
                <w:rStyle w:val="Forte"/>
                <w:rFonts w:ascii="Mazda Type Medium" w:hAnsi="Mazda Type Medium" w:cs="Arial"/>
                <w:lang w:val="pt-PT"/>
              </w:rPr>
              <w:t>P</w:t>
            </w:r>
            <w:r w:rsidR="005900A8" w:rsidRPr="001E3D3A">
              <w:rPr>
                <w:rStyle w:val="Forte"/>
                <w:rFonts w:ascii="Mazda Type Medium" w:hAnsi="Mazda Type Medium" w:cs="Arial"/>
                <w:lang w:val="pt-PT"/>
              </w:rPr>
              <w:t>e</w:t>
            </w:r>
            <w:r w:rsidRPr="001E3D3A">
              <w:rPr>
                <w:rStyle w:val="Forte"/>
                <w:rFonts w:ascii="Mazda Type Medium" w:hAnsi="Mazda Type Medium" w:cs="Arial"/>
                <w:lang w:val="pt-PT"/>
              </w:rPr>
              <w:t>so</w:t>
            </w:r>
          </w:p>
        </w:tc>
      </w:tr>
      <w:tr w:rsidR="005900A8" w:rsidRPr="001E3D3A" w14:paraId="533D80C4" w14:textId="77777777" w:rsidTr="005900A8">
        <w:tc>
          <w:tcPr>
            <w:tcW w:w="130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B72300" w14:textId="11ACE403" w:rsidR="005900A8" w:rsidRPr="001E3D3A" w:rsidRDefault="00992C17" w:rsidP="005900A8">
            <w:pPr>
              <w:pStyle w:val="Tabletextleft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szCs w:val="14"/>
                <w:lang w:val="pt-PT"/>
              </w:rPr>
              <w:t>Peso mínimo (Tara)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C6A214" w14:textId="77777777" w:rsidR="005900A8" w:rsidRPr="001E3D3A" w:rsidRDefault="005900A8" w:rsidP="005900A8">
            <w:pPr>
              <w:pStyle w:val="Tabletextleft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kg</w:t>
            </w:r>
          </w:p>
        </w:tc>
        <w:tc>
          <w:tcPr>
            <w:tcW w:w="13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447C09" w14:textId="77777777" w:rsidR="005900A8" w:rsidRPr="001E3D3A" w:rsidRDefault="005900A8" w:rsidP="005900A8">
            <w:pPr>
              <w:pStyle w:val="Tabeltextcentered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996</w:t>
            </w:r>
          </w:p>
        </w:tc>
        <w:tc>
          <w:tcPr>
            <w:tcW w:w="13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57238A" w14:textId="05EAC3F8" w:rsidR="005900A8" w:rsidRPr="001E3D3A" w:rsidRDefault="005900A8" w:rsidP="005900A8">
            <w:pPr>
              <w:pStyle w:val="Tabeltextcentered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1</w:t>
            </w:r>
            <w:r w:rsidR="00156BD8" w:rsidRPr="001E3D3A">
              <w:rPr>
                <w:rFonts w:ascii="Mazda Type Medium" w:hAnsi="Mazda Type Medium" w:cs="Arial"/>
                <w:lang w:val="pt-PT"/>
              </w:rPr>
              <w:t>.</w:t>
            </w:r>
            <w:r w:rsidRPr="001E3D3A">
              <w:rPr>
                <w:rFonts w:ascii="Mazda Type Medium" w:hAnsi="Mazda Type Medium" w:cs="Arial"/>
                <w:lang w:val="pt-PT"/>
              </w:rPr>
              <w:t>025</w:t>
            </w:r>
          </w:p>
        </w:tc>
        <w:tc>
          <w:tcPr>
            <w:tcW w:w="13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FB1671" w14:textId="57C551CC" w:rsidR="005900A8" w:rsidRPr="001E3D3A" w:rsidRDefault="005900A8" w:rsidP="005900A8">
            <w:pPr>
              <w:pStyle w:val="Tabeltextcentered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1</w:t>
            </w:r>
            <w:r w:rsidR="00156BD8" w:rsidRPr="001E3D3A">
              <w:rPr>
                <w:rFonts w:ascii="Mazda Type Medium" w:hAnsi="Mazda Type Medium" w:cs="Arial"/>
                <w:lang w:val="pt-PT"/>
              </w:rPr>
              <w:t>.</w:t>
            </w:r>
            <w:r w:rsidRPr="001E3D3A">
              <w:rPr>
                <w:rFonts w:ascii="Mazda Type Medium" w:hAnsi="Mazda Type Medium" w:cs="Arial"/>
                <w:lang w:val="pt-PT"/>
              </w:rPr>
              <w:t>040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988E18" w14:textId="7108BA27" w:rsidR="005900A8" w:rsidRPr="001E3D3A" w:rsidRDefault="005900A8" w:rsidP="005900A8">
            <w:pPr>
              <w:pStyle w:val="Tabeltextcentered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1</w:t>
            </w:r>
            <w:r w:rsidR="00156BD8" w:rsidRPr="001E3D3A">
              <w:rPr>
                <w:rFonts w:ascii="Mazda Type Medium" w:hAnsi="Mazda Type Medium" w:cs="Arial"/>
                <w:lang w:val="pt-PT"/>
              </w:rPr>
              <w:t>.</w:t>
            </w:r>
            <w:r w:rsidRPr="001E3D3A">
              <w:rPr>
                <w:rFonts w:ascii="Mazda Type Medium" w:hAnsi="Mazda Type Medium" w:cs="Arial"/>
                <w:lang w:val="pt-PT"/>
              </w:rPr>
              <w:t>072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A900C88" w14:textId="350446B0" w:rsidR="005900A8" w:rsidRPr="001E3D3A" w:rsidRDefault="005900A8" w:rsidP="005900A8">
            <w:pPr>
              <w:pStyle w:val="Tabeltextcentered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1</w:t>
            </w:r>
            <w:r w:rsidR="00156BD8" w:rsidRPr="001E3D3A">
              <w:rPr>
                <w:rFonts w:ascii="Mazda Type Medium" w:hAnsi="Mazda Type Medium" w:cs="Arial"/>
                <w:lang w:val="pt-PT"/>
              </w:rPr>
              <w:t>.</w:t>
            </w:r>
            <w:r w:rsidRPr="001E3D3A">
              <w:rPr>
                <w:rFonts w:ascii="Mazda Type Medium" w:hAnsi="Mazda Type Medium" w:cs="Arial"/>
                <w:lang w:val="pt-PT"/>
              </w:rPr>
              <w:t>112</w:t>
            </w:r>
          </w:p>
        </w:tc>
      </w:tr>
      <w:tr w:rsidR="005900A8" w:rsidRPr="001E3D3A" w14:paraId="255830DB" w14:textId="77777777" w:rsidTr="005900A8">
        <w:tc>
          <w:tcPr>
            <w:tcW w:w="130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81C45A" w14:textId="1140C325" w:rsidR="005900A8" w:rsidRPr="001E3D3A" w:rsidRDefault="00156BD8" w:rsidP="005900A8">
            <w:pPr>
              <w:pStyle w:val="Tabletextleft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szCs w:val="14"/>
                <w:lang w:val="pt-PT"/>
              </w:rPr>
              <w:t>Peso mínimo</w:t>
            </w:r>
            <w:r w:rsidR="005900A8" w:rsidRPr="001E3D3A">
              <w:rPr>
                <w:rFonts w:ascii="Mazda Type Medium" w:hAnsi="Mazda Type Medium" w:cs="Arial"/>
                <w:lang w:val="pt-PT"/>
              </w:rPr>
              <w:t xml:space="preserve"> </w:t>
            </w:r>
            <w:r w:rsidR="005900A8" w:rsidRPr="001E3D3A">
              <w:rPr>
                <w:rFonts w:ascii="Mazda Type Medium" w:hAnsi="Mazda Type Medium" w:cs="Arial"/>
                <w:lang w:val="pt-PT"/>
              </w:rPr>
              <w:br/>
              <w:t>(</w:t>
            </w:r>
            <w:r w:rsidRPr="001E3D3A">
              <w:rPr>
                <w:rFonts w:ascii="Mazda Type Medium" w:hAnsi="Mazda Type Medium" w:cs="Arial"/>
                <w:lang w:val="pt-PT"/>
              </w:rPr>
              <w:t>c/ condutor</w:t>
            </w:r>
            <w:r w:rsidR="005900A8" w:rsidRPr="001E3D3A">
              <w:rPr>
                <w:rFonts w:ascii="Mazda Type Medium" w:hAnsi="Mazda Type Medium" w:cs="Arial"/>
                <w:lang w:val="pt-PT"/>
              </w:rPr>
              <w:t xml:space="preserve"> 75kg)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56B925" w14:textId="77777777" w:rsidR="005900A8" w:rsidRPr="001E3D3A" w:rsidRDefault="005900A8" w:rsidP="005900A8">
            <w:pPr>
              <w:pStyle w:val="Tabletextleft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kg</w:t>
            </w:r>
          </w:p>
        </w:tc>
        <w:tc>
          <w:tcPr>
            <w:tcW w:w="13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096B13" w14:textId="06AA7FF1" w:rsidR="005900A8" w:rsidRPr="001E3D3A" w:rsidRDefault="005900A8" w:rsidP="005900A8">
            <w:pPr>
              <w:pStyle w:val="Tabeltextcentered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1</w:t>
            </w:r>
            <w:r w:rsidR="00156BD8" w:rsidRPr="001E3D3A">
              <w:rPr>
                <w:rFonts w:ascii="Mazda Type Medium" w:hAnsi="Mazda Type Medium" w:cs="Arial"/>
                <w:lang w:val="pt-PT"/>
              </w:rPr>
              <w:t>.</w:t>
            </w:r>
            <w:r w:rsidRPr="001E3D3A">
              <w:rPr>
                <w:rFonts w:ascii="Mazda Type Medium" w:hAnsi="Mazda Type Medium" w:cs="Arial"/>
                <w:lang w:val="pt-PT"/>
              </w:rPr>
              <w:t>071</w:t>
            </w:r>
          </w:p>
        </w:tc>
        <w:tc>
          <w:tcPr>
            <w:tcW w:w="13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5D9F4F" w14:textId="3A7D1B0C" w:rsidR="005900A8" w:rsidRPr="001E3D3A" w:rsidRDefault="005900A8" w:rsidP="005900A8">
            <w:pPr>
              <w:pStyle w:val="Tabeltextcentered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1</w:t>
            </w:r>
            <w:r w:rsidR="00156BD8" w:rsidRPr="001E3D3A">
              <w:rPr>
                <w:rFonts w:ascii="Mazda Type Medium" w:hAnsi="Mazda Type Medium" w:cs="Arial"/>
                <w:lang w:val="pt-PT"/>
              </w:rPr>
              <w:t>.</w:t>
            </w:r>
            <w:r w:rsidRPr="001E3D3A">
              <w:rPr>
                <w:rFonts w:ascii="Mazda Type Medium" w:hAnsi="Mazda Type Medium" w:cs="Arial"/>
                <w:lang w:val="pt-PT"/>
              </w:rPr>
              <w:t>100</w:t>
            </w:r>
          </w:p>
        </w:tc>
        <w:tc>
          <w:tcPr>
            <w:tcW w:w="13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B5574B" w14:textId="30351327" w:rsidR="005900A8" w:rsidRPr="001E3D3A" w:rsidRDefault="005900A8" w:rsidP="005900A8">
            <w:pPr>
              <w:pStyle w:val="Tabeltextcentered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1</w:t>
            </w:r>
            <w:r w:rsidR="00156BD8" w:rsidRPr="001E3D3A">
              <w:rPr>
                <w:rFonts w:ascii="Mazda Type Medium" w:hAnsi="Mazda Type Medium" w:cs="Arial"/>
                <w:lang w:val="pt-PT"/>
              </w:rPr>
              <w:t>.</w:t>
            </w:r>
            <w:r w:rsidRPr="001E3D3A">
              <w:rPr>
                <w:rFonts w:ascii="Mazda Type Medium" w:hAnsi="Mazda Type Medium" w:cs="Arial"/>
                <w:lang w:val="pt-PT"/>
              </w:rPr>
              <w:t>115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E2978F" w14:textId="5D90781F" w:rsidR="005900A8" w:rsidRPr="001E3D3A" w:rsidRDefault="005900A8" w:rsidP="005900A8">
            <w:pPr>
              <w:pStyle w:val="Tabeltextcentered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1</w:t>
            </w:r>
            <w:r w:rsidR="00156BD8" w:rsidRPr="001E3D3A">
              <w:rPr>
                <w:rFonts w:ascii="Mazda Type Medium" w:hAnsi="Mazda Type Medium" w:cs="Arial"/>
                <w:lang w:val="pt-PT"/>
              </w:rPr>
              <w:t>.</w:t>
            </w:r>
            <w:r w:rsidRPr="001E3D3A">
              <w:rPr>
                <w:rFonts w:ascii="Mazda Type Medium" w:hAnsi="Mazda Type Medium" w:cs="Arial"/>
                <w:lang w:val="pt-PT"/>
              </w:rPr>
              <w:t>147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4DD3572" w14:textId="4E310039" w:rsidR="005900A8" w:rsidRPr="001E3D3A" w:rsidRDefault="005900A8" w:rsidP="005900A8">
            <w:pPr>
              <w:pStyle w:val="Tabeltextcentered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1</w:t>
            </w:r>
            <w:r w:rsidR="00156BD8" w:rsidRPr="001E3D3A">
              <w:rPr>
                <w:rFonts w:ascii="Mazda Type Medium" w:hAnsi="Mazda Type Medium" w:cs="Arial"/>
                <w:lang w:val="pt-PT"/>
              </w:rPr>
              <w:t>.</w:t>
            </w:r>
            <w:r w:rsidRPr="001E3D3A">
              <w:rPr>
                <w:rFonts w:ascii="Mazda Type Medium" w:hAnsi="Mazda Type Medium" w:cs="Arial"/>
                <w:lang w:val="pt-PT"/>
              </w:rPr>
              <w:t>187</w:t>
            </w:r>
          </w:p>
        </w:tc>
      </w:tr>
      <w:tr w:rsidR="005900A8" w:rsidRPr="001E3D3A" w14:paraId="3BB823B0" w14:textId="77777777" w:rsidTr="005900A8">
        <w:tc>
          <w:tcPr>
            <w:tcW w:w="130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56FE40" w14:textId="3E7F3E49" w:rsidR="005900A8" w:rsidRPr="001E3D3A" w:rsidRDefault="006260AF" w:rsidP="005900A8">
            <w:pPr>
              <w:pStyle w:val="Tabletextleft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szCs w:val="14"/>
                <w:lang w:val="pt-PT"/>
              </w:rPr>
              <w:t>Peso máximo admissível (Peso bruto)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64BC08" w14:textId="77777777" w:rsidR="005900A8" w:rsidRPr="001E3D3A" w:rsidRDefault="005900A8" w:rsidP="005900A8">
            <w:pPr>
              <w:pStyle w:val="Tabletextleft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kg</w:t>
            </w:r>
          </w:p>
        </w:tc>
        <w:tc>
          <w:tcPr>
            <w:tcW w:w="13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8E767D" w14:textId="16738D99" w:rsidR="005900A8" w:rsidRPr="001E3D3A" w:rsidRDefault="005900A8" w:rsidP="005900A8">
            <w:pPr>
              <w:pStyle w:val="Tabeltextcentered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1</w:t>
            </w:r>
            <w:r w:rsidR="00156BD8" w:rsidRPr="001E3D3A">
              <w:rPr>
                <w:rFonts w:ascii="Mazda Type Medium" w:hAnsi="Mazda Type Medium" w:cs="Arial"/>
                <w:lang w:val="pt-PT"/>
              </w:rPr>
              <w:t>.</w:t>
            </w:r>
            <w:r w:rsidRPr="001E3D3A">
              <w:rPr>
                <w:rFonts w:ascii="Mazda Type Medium" w:hAnsi="Mazda Type Medium" w:cs="Arial"/>
                <w:lang w:val="pt-PT"/>
              </w:rPr>
              <w:t>230</w:t>
            </w:r>
          </w:p>
        </w:tc>
        <w:tc>
          <w:tcPr>
            <w:tcW w:w="13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6495B8" w14:textId="5CFB58E6" w:rsidR="005900A8" w:rsidRPr="001E3D3A" w:rsidRDefault="005900A8" w:rsidP="005900A8">
            <w:pPr>
              <w:pStyle w:val="Tabeltextcentered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1</w:t>
            </w:r>
            <w:r w:rsidR="00156BD8" w:rsidRPr="001E3D3A">
              <w:rPr>
                <w:rFonts w:ascii="Mazda Type Medium" w:hAnsi="Mazda Type Medium" w:cs="Arial"/>
                <w:lang w:val="pt-PT"/>
              </w:rPr>
              <w:t>.</w:t>
            </w:r>
            <w:r w:rsidRPr="001E3D3A">
              <w:rPr>
                <w:rFonts w:ascii="Mazda Type Medium" w:hAnsi="Mazda Type Medium" w:cs="Arial"/>
                <w:lang w:val="pt-PT"/>
              </w:rPr>
              <w:t>260</w:t>
            </w:r>
          </w:p>
        </w:tc>
        <w:tc>
          <w:tcPr>
            <w:tcW w:w="13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D0746F" w14:textId="6C167D7C" w:rsidR="005900A8" w:rsidRPr="001E3D3A" w:rsidRDefault="005900A8" w:rsidP="005900A8">
            <w:pPr>
              <w:pStyle w:val="Tabeltextcentered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1</w:t>
            </w:r>
            <w:r w:rsidR="00156BD8" w:rsidRPr="001E3D3A">
              <w:rPr>
                <w:rFonts w:ascii="Mazda Type Medium" w:hAnsi="Mazda Type Medium" w:cs="Arial"/>
                <w:lang w:val="pt-PT"/>
              </w:rPr>
              <w:t>.</w:t>
            </w:r>
            <w:r w:rsidRPr="001E3D3A">
              <w:rPr>
                <w:rFonts w:ascii="Mazda Type Medium" w:hAnsi="Mazda Type Medium" w:cs="Arial"/>
                <w:lang w:val="pt-PT"/>
              </w:rPr>
              <w:t>280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0F8FD5" w14:textId="43407FAC" w:rsidR="005900A8" w:rsidRPr="001E3D3A" w:rsidRDefault="005900A8" w:rsidP="005900A8">
            <w:pPr>
              <w:pStyle w:val="Tabeltextcentered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1</w:t>
            </w:r>
            <w:r w:rsidR="00156BD8" w:rsidRPr="001E3D3A">
              <w:rPr>
                <w:rFonts w:ascii="Mazda Type Medium" w:hAnsi="Mazda Type Medium" w:cs="Arial"/>
                <w:lang w:val="pt-PT"/>
              </w:rPr>
              <w:t>.</w:t>
            </w:r>
            <w:r w:rsidRPr="001E3D3A">
              <w:rPr>
                <w:rFonts w:ascii="Mazda Type Medium" w:hAnsi="Mazda Type Medium" w:cs="Arial"/>
                <w:lang w:val="pt-PT"/>
              </w:rPr>
              <w:t>305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30D9920" w14:textId="2EBCBF3E" w:rsidR="005900A8" w:rsidRPr="001E3D3A" w:rsidRDefault="005900A8" w:rsidP="005900A8">
            <w:pPr>
              <w:pStyle w:val="Tabeltextcentered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1</w:t>
            </w:r>
            <w:r w:rsidR="00156BD8" w:rsidRPr="001E3D3A">
              <w:rPr>
                <w:rFonts w:ascii="Mazda Type Medium" w:hAnsi="Mazda Type Medium" w:cs="Arial"/>
                <w:lang w:val="pt-PT"/>
              </w:rPr>
              <w:t>.</w:t>
            </w:r>
            <w:r w:rsidRPr="001E3D3A">
              <w:rPr>
                <w:rFonts w:ascii="Mazda Type Medium" w:hAnsi="Mazda Type Medium" w:cs="Arial"/>
                <w:lang w:val="pt-PT"/>
              </w:rPr>
              <w:t>320</w:t>
            </w:r>
          </w:p>
        </w:tc>
      </w:tr>
      <w:tr w:rsidR="006260AF" w:rsidRPr="001E3D3A" w14:paraId="562C7E24" w14:textId="77777777" w:rsidTr="005900A8">
        <w:tc>
          <w:tcPr>
            <w:tcW w:w="130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3DE039" w14:textId="6BA326FC" w:rsidR="006260AF" w:rsidRPr="001E3D3A" w:rsidRDefault="006260AF" w:rsidP="006260AF">
            <w:pPr>
              <w:pStyle w:val="Tabletextleft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szCs w:val="14"/>
                <w:lang w:val="pt-PT"/>
              </w:rPr>
              <w:t>Peso máximo permitido no eixo dianteiro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CFA78D" w14:textId="77777777" w:rsidR="006260AF" w:rsidRPr="001E3D3A" w:rsidRDefault="006260AF" w:rsidP="006260AF">
            <w:pPr>
              <w:pStyle w:val="Tabletextleft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kg</w:t>
            </w:r>
          </w:p>
        </w:tc>
        <w:tc>
          <w:tcPr>
            <w:tcW w:w="13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5B9294" w14:textId="77777777" w:rsidR="006260AF" w:rsidRPr="001E3D3A" w:rsidRDefault="006260AF" w:rsidP="006260AF">
            <w:pPr>
              <w:pStyle w:val="Tabeltextcentered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625</w:t>
            </w:r>
          </w:p>
        </w:tc>
        <w:tc>
          <w:tcPr>
            <w:tcW w:w="13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13271D" w14:textId="77777777" w:rsidR="006260AF" w:rsidRPr="001E3D3A" w:rsidRDefault="006260AF" w:rsidP="006260AF">
            <w:pPr>
              <w:pStyle w:val="Tabeltextcentered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645</w:t>
            </w:r>
          </w:p>
        </w:tc>
        <w:tc>
          <w:tcPr>
            <w:tcW w:w="13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D033DD" w14:textId="77777777" w:rsidR="006260AF" w:rsidRPr="001E3D3A" w:rsidRDefault="006260AF" w:rsidP="006260AF">
            <w:pPr>
              <w:pStyle w:val="Tabeltextcentered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635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628532" w14:textId="77777777" w:rsidR="006260AF" w:rsidRPr="001E3D3A" w:rsidRDefault="006260AF" w:rsidP="006260AF">
            <w:pPr>
              <w:pStyle w:val="Tabeltextcentered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645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49C95D3" w14:textId="77777777" w:rsidR="006260AF" w:rsidRPr="001E3D3A" w:rsidRDefault="006260AF" w:rsidP="006260AF">
            <w:pPr>
              <w:pStyle w:val="Tabeltextcentered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655</w:t>
            </w:r>
          </w:p>
        </w:tc>
      </w:tr>
      <w:tr w:rsidR="006260AF" w:rsidRPr="001E3D3A" w14:paraId="23F3F889" w14:textId="77777777" w:rsidTr="005900A8">
        <w:tc>
          <w:tcPr>
            <w:tcW w:w="130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F017A7" w14:textId="53B67B76" w:rsidR="006260AF" w:rsidRPr="001E3D3A" w:rsidRDefault="006260AF" w:rsidP="006260AF">
            <w:pPr>
              <w:pStyle w:val="Tabletextleft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szCs w:val="14"/>
                <w:lang w:val="pt-PT"/>
              </w:rPr>
              <w:t>Peso máximo permitido no eixo traseiro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C81CB7" w14:textId="77777777" w:rsidR="006260AF" w:rsidRPr="001E3D3A" w:rsidRDefault="006260AF" w:rsidP="006260AF">
            <w:pPr>
              <w:pStyle w:val="Tabletextleft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kg</w:t>
            </w:r>
          </w:p>
        </w:tc>
        <w:tc>
          <w:tcPr>
            <w:tcW w:w="13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02510E" w14:textId="77777777" w:rsidR="006260AF" w:rsidRPr="001E3D3A" w:rsidRDefault="006260AF" w:rsidP="006260AF">
            <w:pPr>
              <w:pStyle w:val="Tabeltextcentered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605</w:t>
            </w:r>
          </w:p>
        </w:tc>
        <w:tc>
          <w:tcPr>
            <w:tcW w:w="13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EC3EE2" w14:textId="77777777" w:rsidR="006260AF" w:rsidRPr="001E3D3A" w:rsidRDefault="006260AF" w:rsidP="006260AF">
            <w:pPr>
              <w:pStyle w:val="Tabeltextcentered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615</w:t>
            </w:r>
          </w:p>
        </w:tc>
        <w:tc>
          <w:tcPr>
            <w:tcW w:w="13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3531CC" w14:textId="77777777" w:rsidR="006260AF" w:rsidRPr="001E3D3A" w:rsidRDefault="006260AF" w:rsidP="006260AF">
            <w:pPr>
              <w:pStyle w:val="Tabeltextcentered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645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C46D2C" w14:textId="77777777" w:rsidR="006260AF" w:rsidRPr="001E3D3A" w:rsidRDefault="006260AF" w:rsidP="006260AF">
            <w:pPr>
              <w:pStyle w:val="Tabeltextcentered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660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69D19D0" w14:textId="77777777" w:rsidR="006260AF" w:rsidRPr="001E3D3A" w:rsidRDefault="006260AF" w:rsidP="006260AF">
            <w:pPr>
              <w:pStyle w:val="Tabeltextcentered"/>
              <w:rPr>
                <w:rFonts w:ascii="Mazda Type Medium" w:hAnsi="Mazda Type Medium" w:cs="Arial"/>
                <w:lang w:val="pt-PT"/>
              </w:rPr>
            </w:pPr>
            <w:r w:rsidRPr="001E3D3A">
              <w:rPr>
                <w:rFonts w:ascii="Mazda Type Medium" w:hAnsi="Mazda Type Medium" w:cs="Arial"/>
                <w:lang w:val="pt-PT"/>
              </w:rPr>
              <w:t>665</w:t>
            </w:r>
          </w:p>
        </w:tc>
      </w:tr>
      <w:tr w:rsidR="005900A8" w:rsidRPr="001E3D3A" w14:paraId="02B99BF7" w14:textId="77777777" w:rsidTr="005900A8">
        <w:tc>
          <w:tcPr>
            <w:tcW w:w="9060" w:type="dxa"/>
            <w:gridSpan w:val="12"/>
            <w:tcBorders>
              <w:top w:val="single" w:sz="4" w:space="0" w:color="auto"/>
            </w:tcBorders>
            <w:vAlign w:val="center"/>
          </w:tcPr>
          <w:p w14:paraId="61926D8B" w14:textId="77777777" w:rsidR="005900A8" w:rsidRPr="001E3D3A" w:rsidRDefault="005900A8" w:rsidP="005900A8">
            <w:pPr>
              <w:pStyle w:val="Textodenotaderodap"/>
              <w:rPr>
                <w:rStyle w:val="Refdenotaderodap"/>
                <w:rFonts w:ascii="Mazda Type Medium" w:hAnsi="Mazda Type Medium" w:cs="Arial"/>
                <w:sz w:val="16"/>
                <w:szCs w:val="16"/>
                <w:lang w:val="pt-PT"/>
              </w:rPr>
            </w:pPr>
          </w:p>
          <w:p w14:paraId="49815C2A" w14:textId="77460EE6" w:rsidR="005900A8" w:rsidRPr="001E3D3A" w:rsidRDefault="005900A8" w:rsidP="005900A8">
            <w:pPr>
              <w:pStyle w:val="Textodenotaderodap"/>
              <w:rPr>
                <w:rStyle w:val="Refdenotaderodap"/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1E3D3A">
              <w:rPr>
                <w:rStyle w:val="Refdenotaderodap"/>
                <w:rFonts w:ascii="Mazda Type Medium" w:hAnsi="Mazda Type Medium" w:cs="Arial"/>
                <w:sz w:val="16"/>
                <w:szCs w:val="16"/>
                <w:lang w:val="pt-PT"/>
              </w:rPr>
              <w:t xml:space="preserve">* </w:t>
            </w:r>
            <w:r w:rsidR="006260AF" w:rsidRPr="001E3D3A">
              <w:rPr>
                <w:rFonts w:ascii="Mazda Type Medium" w:hAnsi="Mazda Type Medium" w:cs="Arial"/>
                <w:vertAlign w:val="superscript"/>
                <w:lang w:val="pt-PT"/>
              </w:rPr>
              <w:t>Testes realizados pela Mazda</w:t>
            </w:r>
          </w:p>
        </w:tc>
      </w:tr>
      <w:tr w:rsidR="005900A8" w:rsidRPr="001E3D3A" w14:paraId="2E2FE8A7" w14:textId="77777777" w:rsidTr="005900A8">
        <w:tc>
          <w:tcPr>
            <w:tcW w:w="9060" w:type="dxa"/>
            <w:gridSpan w:val="12"/>
            <w:vAlign w:val="center"/>
          </w:tcPr>
          <w:p w14:paraId="5459FD33" w14:textId="5FCAD629" w:rsidR="006260AF" w:rsidRPr="001E3D3A" w:rsidRDefault="005900A8" w:rsidP="006260AF">
            <w:pPr>
              <w:pStyle w:val="Textodenotaderodap"/>
              <w:rPr>
                <w:rFonts w:ascii="Mazda Type Medium" w:hAnsi="Mazda Type Medium" w:cs="Arial"/>
                <w:vertAlign w:val="superscript"/>
                <w:lang w:val="pt-PT"/>
              </w:rPr>
            </w:pPr>
            <w:r w:rsidRPr="001E3D3A">
              <w:rPr>
                <w:rStyle w:val="Refdenotaderodap"/>
                <w:rFonts w:ascii="Mazda Type Medium" w:hAnsi="Mazda Type Medium" w:cs="Arial"/>
                <w:sz w:val="16"/>
                <w:szCs w:val="16"/>
                <w:lang w:val="pt-PT"/>
              </w:rPr>
              <w:t>**</w:t>
            </w:r>
            <w:r w:rsidRPr="001E3D3A">
              <w:rPr>
                <w:rStyle w:val="Refdenotaderodap"/>
                <w:rFonts w:ascii="Cambria Math" w:hAnsi="Cambria Math" w:cs="Cambria Math"/>
                <w:sz w:val="16"/>
                <w:szCs w:val="16"/>
                <w:lang w:val="pt-PT"/>
              </w:rPr>
              <w:t> </w:t>
            </w:r>
            <w:r w:rsidR="006260AF" w:rsidRPr="001E3D3A">
              <w:rPr>
                <w:rFonts w:ascii="Mazda Type Medium" w:hAnsi="Mazda Type Medium"/>
                <w:lang w:val="pt-PT"/>
              </w:rPr>
              <w:t xml:space="preserve"> </w:t>
            </w:r>
            <w:r w:rsidR="006260AF" w:rsidRPr="001E3D3A">
              <w:rPr>
                <w:rFonts w:ascii="Mazda Type Medium" w:hAnsi="Mazda Type Medium" w:cs="Arial"/>
                <w:vertAlign w:val="superscript"/>
                <w:lang w:val="pt-PT"/>
              </w:rPr>
              <w:t>Veículos homologados de acordo com a nova norma WLTP (Regulamentação (EU) 1151 / 2017; Regulamentação (EU) 2007/715)</w:t>
            </w:r>
            <w:r w:rsidRPr="001E3D3A">
              <w:rPr>
                <w:rStyle w:val="Refdenotaderodap"/>
                <w:rFonts w:ascii="Mazda Type Medium" w:hAnsi="Mazda Type Medium" w:cs="Arial"/>
                <w:sz w:val="16"/>
                <w:szCs w:val="16"/>
                <w:lang w:val="pt-PT"/>
              </w:rPr>
              <w:t xml:space="preserve">. </w:t>
            </w:r>
            <w:r w:rsidR="006260AF" w:rsidRPr="001E3D3A">
              <w:rPr>
                <w:rFonts w:ascii="Mazda Type Medium" w:hAnsi="Mazda Type Medium" w:cs="Arial"/>
                <w:vertAlign w:val="superscript"/>
                <w:lang w:val="pt-PT"/>
              </w:rPr>
              <w:t>Para efeitos de comparação, são apresentados valores NEDC – valores determinados em linha com o Regulamento de Implementação (EU) 1153 / 2017</w:t>
            </w:r>
          </w:p>
          <w:p w14:paraId="2D09D981" w14:textId="4AA26DC5" w:rsidR="005900A8" w:rsidRPr="001E3D3A" w:rsidRDefault="005900A8" w:rsidP="005900A8">
            <w:pPr>
              <w:pStyle w:val="Textodenotaderodap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</w:p>
          <w:p w14:paraId="44F9096F" w14:textId="77777777" w:rsidR="00B5259A" w:rsidRPr="001E3D3A" w:rsidRDefault="00B5259A" w:rsidP="005900A8">
            <w:pPr>
              <w:pStyle w:val="Textodenotaderodap"/>
              <w:rPr>
                <w:rStyle w:val="Refdenotaderodap"/>
                <w:rFonts w:ascii="Mazda Type Medium" w:hAnsi="Mazda Type Medium" w:cs="Arial"/>
                <w:sz w:val="16"/>
                <w:szCs w:val="16"/>
                <w:lang w:val="pt-PT"/>
              </w:rPr>
            </w:pPr>
          </w:p>
          <w:p w14:paraId="1004F26F" w14:textId="77777777" w:rsidR="00B5259A" w:rsidRPr="001E3D3A" w:rsidRDefault="00B5259A" w:rsidP="005900A8">
            <w:pPr>
              <w:pStyle w:val="Textodenotaderodap"/>
              <w:rPr>
                <w:rStyle w:val="Refdenotaderodap"/>
                <w:rFonts w:ascii="Mazda Type Medium" w:hAnsi="Mazda Type Medium" w:cs="Arial"/>
                <w:sz w:val="16"/>
                <w:szCs w:val="16"/>
                <w:lang w:val="pt-PT"/>
              </w:rPr>
            </w:pPr>
          </w:p>
          <w:p w14:paraId="28D53683" w14:textId="43068476" w:rsidR="00B5259A" w:rsidRPr="001E3D3A" w:rsidRDefault="001D4C70" w:rsidP="00B5259A">
            <w:pPr>
              <w:pStyle w:val="Ttulo2"/>
              <w:rPr>
                <w:rFonts w:ascii="Mazda Type Medium" w:hAnsi="Mazda Type Medium"/>
                <w:lang w:val="pt-PT"/>
              </w:rPr>
            </w:pPr>
            <w:r w:rsidRPr="001E3D3A">
              <w:rPr>
                <w:rFonts w:ascii="Mazda Type Medium" w:hAnsi="Mazda Type Medium"/>
                <w:lang w:val="pt-PT"/>
              </w:rPr>
              <w:t xml:space="preserve">VoLumES DE </w:t>
            </w:r>
            <w:r w:rsidR="00B5259A" w:rsidRPr="001E3D3A">
              <w:rPr>
                <w:rFonts w:ascii="Mazda Type Medium" w:hAnsi="Mazda Type Medium"/>
                <w:lang w:val="pt-PT"/>
              </w:rPr>
              <w:t>PRODU</w:t>
            </w:r>
            <w:r w:rsidRPr="001E3D3A">
              <w:rPr>
                <w:rFonts w:ascii="Mazda Type Medium" w:hAnsi="Mazda Type Medium"/>
                <w:lang w:val="pt-PT"/>
              </w:rPr>
              <w:t>ÇÃ</w:t>
            </w:r>
            <w:r w:rsidR="00B5259A" w:rsidRPr="001E3D3A">
              <w:rPr>
                <w:rFonts w:ascii="Mazda Type Medium" w:hAnsi="Mazda Type Medium"/>
                <w:lang w:val="pt-PT"/>
              </w:rPr>
              <w:t xml:space="preserve">O &amp; </w:t>
            </w:r>
            <w:r w:rsidRPr="001E3D3A">
              <w:rPr>
                <w:rFonts w:ascii="Mazda Type Medium" w:hAnsi="Mazda Type Medium"/>
                <w:lang w:val="pt-PT"/>
              </w:rPr>
              <w:t>VEND</w:t>
            </w:r>
            <w:r w:rsidR="00B5259A" w:rsidRPr="001E3D3A">
              <w:rPr>
                <w:rFonts w:ascii="Mazda Type Medium" w:hAnsi="Mazda Type Medium"/>
                <w:lang w:val="pt-PT"/>
              </w:rPr>
              <w:t>A</w:t>
            </w:r>
            <w:r w:rsidRPr="001E3D3A">
              <w:rPr>
                <w:rFonts w:ascii="Mazda Type Medium" w:hAnsi="Mazda Type Medium"/>
                <w:lang w:val="pt-PT"/>
              </w:rPr>
              <w:t>S</w:t>
            </w:r>
          </w:p>
          <w:tbl>
            <w:tblPr>
              <w:tblStyle w:val="Tabellenraster2"/>
              <w:tblW w:w="0" w:type="auto"/>
              <w:tblLook w:val="04A0" w:firstRow="1" w:lastRow="0" w:firstColumn="1" w:lastColumn="0" w:noHBand="0" w:noVBand="1"/>
            </w:tblPr>
            <w:tblGrid>
              <w:gridCol w:w="969"/>
              <w:gridCol w:w="916"/>
              <w:gridCol w:w="933"/>
              <w:gridCol w:w="878"/>
              <w:gridCol w:w="849"/>
              <w:gridCol w:w="836"/>
              <w:gridCol w:w="989"/>
              <w:gridCol w:w="754"/>
              <w:gridCol w:w="794"/>
              <w:gridCol w:w="916"/>
            </w:tblGrid>
            <w:tr w:rsidR="00B5259A" w:rsidRPr="001E3D3A" w14:paraId="552FC976" w14:textId="77777777" w:rsidTr="00B5259A">
              <w:tc>
                <w:tcPr>
                  <w:tcW w:w="1838" w:type="dxa"/>
                  <w:gridSpan w:val="2"/>
                </w:tcPr>
                <w:p w14:paraId="1698FD2F" w14:textId="065EAF2B" w:rsidR="00B5259A" w:rsidRPr="00320969" w:rsidRDefault="00B5259A" w:rsidP="00B5259A">
                  <w:pPr>
                    <w:spacing w:after="0" w:line="276" w:lineRule="auto"/>
                    <w:jc w:val="left"/>
                    <w:rPr>
                      <w:rFonts w:ascii="Mazda Type Medium" w:hAnsi="Mazda Type Medium" w:cs="Arial"/>
                      <w:b/>
                      <w:bCs/>
                      <w:sz w:val="14"/>
                      <w:lang w:val="pt-PT"/>
                    </w:rPr>
                  </w:pPr>
                  <w:r w:rsidRPr="00320969">
                    <w:rPr>
                      <w:rFonts w:ascii="Mazda Type Medium" w:hAnsi="Mazda Type Medium" w:cs="Arial"/>
                      <w:b/>
                      <w:bCs/>
                      <w:sz w:val="14"/>
                      <w:lang w:val="pt-PT"/>
                    </w:rPr>
                    <w:t>Produ</w:t>
                  </w:r>
                  <w:r w:rsidR="001D4C70" w:rsidRPr="00320969">
                    <w:rPr>
                      <w:rFonts w:ascii="Mazda Type Medium" w:hAnsi="Mazda Type Medium" w:cs="Arial"/>
                      <w:b/>
                      <w:bCs/>
                      <w:sz w:val="14"/>
                      <w:lang w:val="pt-PT"/>
                    </w:rPr>
                    <w:t>çã</w:t>
                  </w:r>
                  <w:r w:rsidR="001D4C70" w:rsidRPr="00320969">
                    <w:rPr>
                      <w:rFonts w:ascii="Mazda Type Medium" w:hAnsi="Mazda Type Medium"/>
                      <w:b/>
                      <w:bCs/>
                      <w:sz w:val="14"/>
                      <w:lang w:val="pt-PT"/>
                    </w:rPr>
                    <w:t>o</w:t>
                  </w:r>
                  <w:r w:rsidRPr="00320969">
                    <w:rPr>
                      <w:rFonts w:ascii="Mazda Type Medium" w:hAnsi="Mazda Type Medium" w:cs="Arial"/>
                      <w:b/>
                      <w:bCs/>
                      <w:sz w:val="14"/>
                      <w:lang w:val="pt-PT"/>
                    </w:rPr>
                    <w:t xml:space="preserve"> (Uni</w:t>
                  </w:r>
                  <w:r w:rsidR="001D4C70" w:rsidRPr="00320969">
                    <w:rPr>
                      <w:rFonts w:ascii="Mazda Type Medium" w:hAnsi="Mazda Type Medium" w:cs="Arial"/>
                      <w:b/>
                      <w:bCs/>
                      <w:sz w:val="14"/>
                      <w:lang w:val="pt-PT"/>
                    </w:rPr>
                    <w:t>da</w:t>
                  </w:r>
                  <w:r w:rsidR="001D4C70" w:rsidRPr="00320969">
                    <w:rPr>
                      <w:rFonts w:ascii="Mazda Type Medium" w:hAnsi="Mazda Type Medium"/>
                      <w:b/>
                      <w:bCs/>
                      <w:sz w:val="14"/>
                      <w:lang w:val="pt-PT"/>
                    </w:rPr>
                    <w:t>des</w:t>
                  </w:r>
                  <w:r w:rsidRPr="00320969">
                    <w:rPr>
                      <w:rFonts w:ascii="Mazda Type Medium" w:hAnsi="Mazda Type Medium" w:cs="Arial"/>
                      <w:b/>
                      <w:bCs/>
                      <w:sz w:val="14"/>
                      <w:lang w:val="pt-PT"/>
                    </w:rPr>
                    <w:t>)</w:t>
                  </w:r>
                </w:p>
              </w:tc>
              <w:tc>
                <w:tcPr>
                  <w:tcW w:w="6996" w:type="dxa"/>
                  <w:gridSpan w:val="8"/>
                </w:tcPr>
                <w:p w14:paraId="0635B364" w14:textId="42386E4E" w:rsidR="00B5259A" w:rsidRPr="00320969" w:rsidRDefault="001D4C70" w:rsidP="00B5259A">
                  <w:pPr>
                    <w:spacing w:after="0" w:line="276" w:lineRule="auto"/>
                    <w:jc w:val="left"/>
                    <w:rPr>
                      <w:rFonts w:ascii="Mazda Type Medium" w:hAnsi="Mazda Type Medium" w:cs="Arial"/>
                      <w:b/>
                      <w:sz w:val="14"/>
                      <w:szCs w:val="14"/>
                      <w:lang w:val="pt-PT" w:eastAsia="ja-JP"/>
                    </w:rPr>
                  </w:pPr>
                  <w:r w:rsidRPr="00320969">
                    <w:rPr>
                      <w:rFonts w:ascii="Mazda Type Medium" w:hAnsi="Mazda Type Medium" w:cs="Arial"/>
                      <w:b/>
                      <w:bCs/>
                      <w:sz w:val="14"/>
                      <w:lang w:val="pt-PT"/>
                    </w:rPr>
                    <w:t>Ven</w:t>
                  </w:r>
                  <w:r w:rsidRPr="00320969">
                    <w:rPr>
                      <w:rFonts w:ascii="Mazda Type Medium" w:hAnsi="Mazda Type Medium"/>
                      <w:b/>
                      <w:bCs/>
                      <w:sz w:val="14"/>
                      <w:lang w:val="pt-PT"/>
                    </w:rPr>
                    <w:t>d</w:t>
                  </w:r>
                  <w:r w:rsidR="00B5259A" w:rsidRPr="00320969">
                    <w:rPr>
                      <w:rFonts w:ascii="Mazda Type Medium" w:hAnsi="Mazda Type Medium" w:cs="Arial"/>
                      <w:b/>
                      <w:bCs/>
                      <w:sz w:val="14"/>
                      <w:lang w:val="pt-PT"/>
                    </w:rPr>
                    <w:t>as (Uni</w:t>
                  </w:r>
                  <w:r w:rsidRPr="00320969">
                    <w:rPr>
                      <w:rFonts w:ascii="Mazda Type Medium" w:hAnsi="Mazda Type Medium" w:cs="Arial"/>
                      <w:b/>
                      <w:bCs/>
                      <w:sz w:val="14"/>
                      <w:lang w:val="pt-PT"/>
                    </w:rPr>
                    <w:t>da</w:t>
                  </w:r>
                  <w:r w:rsidRPr="00320969">
                    <w:rPr>
                      <w:rFonts w:ascii="Mazda Type Medium" w:hAnsi="Mazda Type Medium"/>
                      <w:b/>
                      <w:bCs/>
                      <w:sz w:val="14"/>
                      <w:lang w:val="pt-PT"/>
                    </w:rPr>
                    <w:t>des</w:t>
                  </w:r>
                  <w:r w:rsidR="00B5259A" w:rsidRPr="00320969">
                    <w:rPr>
                      <w:rFonts w:ascii="Mazda Type Medium" w:hAnsi="Mazda Type Medium" w:cs="Arial"/>
                      <w:b/>
                      <w:bCs/>
                      <w:sz w:val="14"/>
                      <w:lang w:val="pt-PT"/>
                    </w:rPr>
                    <w:t>)</w:t>
                  </w:r>
                </w:p>
              </w:tc>
            </w:tr>
            <w:tr w:rsidR="00B5259A" w:rsidRPr="001E3D3A" w14:paraId="6145E0FE" w14:textId="77777777" w:rsidTr="00B5259A">
              <w:trPr>
                <w:trHeight w:val="343"/>
              </w:trPr>
              <w:tc>
                <w:tcPr>
                  <w:tcW w:w="971" w:type="dxa"/>
                  <w:vAlign w:val="center"/>
                </w:tcPr>
                <w:p w14:paraId="25508E4F" w14:textId="62C43C23" w:rsidR="00B5259A" w:rsidRPr="00320969" w:rsidRDefault="00F84BD6" w:rsidP="00320969">
                  <w:pPr>
                    <w:spacing w:after="0" w:line="276" w:lineRule="auto"/>
                    <w:jc w:val="left"/>
                    <w:rPr>
                      <w:rFonts w:ascii="Mazda Type Medium" w:hAnsi="Mazda Type Medium" w:cs="Arial"/>
                      <w:b/>
                      <w:bCs/>
                      <w:sz w:val="14"/>
                      <w:lang w:val="pt-PT"/>
                    </w:rPr>
                  </w:pPr>
                  <w:r w:rsidRPr="00320969">
                    <w:rPr>
                      <w:rFonts w:ascii="Mazda Type Medium" w:hAnsi="Mazda Type Medium" w:cs="Arial"/>
                      <w:b/>
                      <w:bCs/>
                      <w:sz w:val="14"/>
                      <w:lang w:val="pt-PT"/>
                    </w:rPr>
                    <w:t>Ano</w:t>
                  </w:r>
                  <w:r w:rsidR="00320969" w:rsidRPr="00320969">
                    <w:rPr>
                      <w:rFonts w:ascii="Mazda Type Medium" w:hAnsi="Mazda Type Medium" w:cs="Arial"/>
                      <w:b/>
                      <w:bCs/>
                      <w:sz w:val="14"/>
                      <w:lang w:val="pt-PT"/>
                    </w:rPr>
                    <w:t xml:space="preserve"> de </w:t>
                  </w:r>
                  <w:r w:rsidR="00B5259A" w:rsidRPr="00320969">
                    <w:rPr>
                      <w:rFonts w:ascii="Mazda Type Medium" w:hAnsi="Mazda Type Medium" w:cs="Arial"/>
                      <w:b/>
                      <w:bCs/>
                      <w:sz w:val="14"/>
                      <w:lang w:val="pt-PT"/>
                    </w:rPr>
                    <w:t>C</w:t>
                  </w:r>
                  <w:r w:rsidRPr="00320969">
                    <w:rPr>
                      <w:rFonts w:ascii="Mazda Type Medium" w:hAnsi="Mazda Type Medium" w:cs="Arial"/>
                      <w:b/>
                      <w:bCs/>
                      <w:sz w:val="14"/>
                      <w:lang w:val="pt-PT"/>
                    </w:rPr>
                    <w:t>alendário</w:t>
                  </w:r>
                </w:p>
              </w:tc>
              <w:tc>
                <w:tcPr>
                  <w:tcW w:w="867" w:type="dxa"/>
                  <w:vAlign w:val="center"/>
                </w:tcPr>
                <w:p w14:paraId="1E702965" w14:textId="77777777" w:rsidR="00B5259A" w:rsidRPr="00320969" w:rsidRDefault="00B5259A" w:rsidP="00B5259A">
                  <w:pPr>
                    <w:spacing w:after="0" w:line="276" w:lineRule="auto"/>
                    <w:jc w:val="left"/>
                    <w:rPr>
                      <w:rFonts w:ascii="Mazda Type Medium" w:hAnsi="Mazda Type Medium" w:cs="Arial"/>
                      <w:b/>
                      <w:bCs/>
                      <w:sz w:val="14"/>
                      <w:lang w:val="pt-PT"/>
                    </w:rPr>
                  </w:pPr>
                  <w:r w:rsidRPr="00320969">
                    <w:rPr>
                      <w:rFonts w:ascii="Mazda Type Medium" w:hAnsi="Mazda Type Medium" w:cs="Arial"/>
                      <w:b/>
                      <w:bCs/>
                      <w:sz w:val="14"/>
                      <w:lang w:val="pt-PT"/>
                    </w:rPr>
                    <w:t>Total</w:t>
                  </w:r>
                </w:p>
              </w:tc>
              <w:tc>
                <w:tcPr>
                  <w:tcW w:w="864" w:type="dxa"/>
                  <w:vAlign w:val="center"/>
                </w:tcPr>
                <w:p w14:paraId="4FF0C01D" w14:textId="394F60C5" w:rsidR="00B5259A" w:rsidRPr="00320969" w:rsidRDefault="00F84BD6" w:rsidP="00320969">
                  <w:pPr>
                    <w:spacing w:after="0" w:line="276" w:lineRule="auto"/>
                    <w:jc w:val="left"/>
                    <w:rPr>
                      <w:rFonts w:ascii="Mazda Type Medium" w:hAnsi="Mazda Type Medium" w:cs="Arial"/>
                      <w:b/>
                      <w:sz w:val="14"/>
                      <w:szCs w:val="14"/>
                      <w:lang w:val="pt-PT"/>
                    </w:rPr>
                  </w:pPr>
                  <w:r w:rsidRPr="00320969">
                    <w:rPr>
                      <w:rFonts w:ascii="Mazda Type Medium" w:hAnsi="Mazda Type Medium" w:cs="Arial"/>
                      <w:b/>
                      <w:bCs/>
                      <w:sz w:val="14"/>
                      <w:lang w:val="pt-PT"/>
                    </w:rPr>
                    <w:t>Ano</w:t>
                  </w:r>
                  <w:r w:rsidR="00320969" w:rsidRPr="00320969">
                    <w:rPr>
                      <w:rFonts w:ascii="Mazda Type Medium" w:hAnsi="Mazda Type Medium" w:cs="Arial"/>
                      <w:b/>
                      <w:bCs/>
                      <w:sz w:val="14"/>
                      <w:lang w:val="pt-PT"/>
                    </w:rPr>
                    <w:t xml:space="preserve"> de </w:t>
                  </w:r>
                  <w:r w:rsidRPr="00320969">
                    <w:rPr>
                      <w:rFonts w:ascii="Mazda Type Medium" w:hAnsi="Mazda Type Medium" w:cs="Arial"/>
                      <w:b/>
                      <w:bCs/>
                      <w:sz w:val="14"/>
                      <w:lang w:val="pt-PT"/>
                    </w:rPr>
                    <w:t>Calendário</w:t>
                  </w:r>
                </w:p>
              </w:tc>
              <w:tc>
                <w:tcPr>
                  <w:tcW w:w="904" w:type="dxa"/>
                  <w:vAlign w:val="center"/>
                </w:tcPr>
                <w:p w14:paraId="6206E9C1" w14:textId="307DB0EF" w:rsidR="00B5259A" w:rsidRPr="00320969" w:rsidRDefault="00B5259A" w:rsidP="00B5259A">
                  <w:pPr>
                    <w:spacing w:after="0" w:line="276" w:lineRule="auto"/>
                    <w:jc w:val="left"/>
                    <w:rPr>
                      <w:rFonts w:ascii="Mazda Type Medium" w:hAnsi="Mazda Type Medium" w:cs="Arial"/>
                      <w:b/>
                      <w:bCs/>
                      <w:sz w:val="14"/>
                      <w:lang w:val="pt-PT"/>
                    </w:rPr>
                  </w:pPr>
                  <w:r w:rsidRPr="00320969">
                    <w:rPr>
                      <w:rFonts w:ascii="Mazda Type Medium" w:hAnsi="Mazda Type Medium" w:cs="Arial"/>
                      <w:b/>
                      <w:bCs/>
                      <w:sz w:val="14"/>
                      <w:lang w:val="pt-PT"/>
                    </w:rPr>
                    <w:t>Am</w:t>
                  </w:r>
                  <w:r w:rsidR="00366761" w:rsidRPr="00320969">
                    <w:rPr>
                      <w:rFonts w:ascii="Mazda Type Medium" w:hAnsi="Mazda Type Medium" w:cs="Arial"/>
                      <w:b/>
                      <w:bCs/>
                      <w:sz w:val="14"/>
                      <w:lang w:val="pt-PT"/>
                    </w:rPr>
                    <w:t>é</w:t>
                  </w:r>
                  <w:r w:rsidRPr="00320969">
                    <w:rPr>
                      <w:rFonts w:ascii="Mazda Type Medium" w:hAnsi="Mazda Type Medium" w:cs="Arial"/>
                      <w:b/>
                      <w:bCs/>
                      <w:sz w:val="14"/>
                      <w:lang w:val="pt-PT"/>
                    </w:rPr>
                    <w:t>rica</w:t>
                  </w:r>
                  <w:r w:rsidR="00366761" w:rsidRPr="00320969">
                    <w:rPr>
                      <w:rFonts w:ascii="Mazda Type Medium" w:hAnsi="Mazda Type Medium" w:cs="Arial"/>
                      <w:b/>
                      <w:bCs/>
                      <w:sz w:val="14"/>
                      <w:lang w:val="pt-PT"/>
                    </w:rPr>
                    <w:t xml:space="preserve"> </w:t>
                  </w:r>
                  <w:r w:rsidR="00366761" w:rsidRPr="00320969">
                    <w:rPr>
                      <w:rFonts w:ascii="Mazda Type Medium" w:hAnsi="Mazda Type Medium"/>
                      <w:b/>
                      <w:bCs/>
                      <w:sz w:val="14"/>
                      <w:lang w:val="pt-PT"/>
                    </w:rPr>
                    <w:t>do Norte</w:t>
                  </w:r>
                </w:p>
              </w:tc>
              <w:tc>
                <w:tcPr>
                  <w:tcW w:w="868" w:type="dxa"/>
                  <w:vAlign w:val="center"/>
                </w:tcPr>
                <w:p w14:paraId="3E428D6B" w14:textId="615C0CB0" w:rsidR="00B5259A" w:rsidRPr="00320969" w:rsidRDefault="00B5259A" w:rsidP="00B5259A">
                  <w:pPr>
                    <w:spacing w:after="0" w:line="276" w:lineRule="auto"/>
                    <w:jc w:val="left"/>
                    <w:rPr>
                      <w:rFonts w:ascii="Mazda Type Medium" w:hAnsi="Mazda Type Medium" w:cs="Arial"/>
                      <w:b/>
                      <w:bCs/>
                      <w:sz w:val="14"/>
                      <w:lang w:val="pt-PT"/>
                    </w:rPr>
                  </w:pPr>
                  <w:r w:rsidRPr="00320969">
                    <w:rPr>
                      <w:rFonts w:ascii="Mazda Type Medium" w:hAnsi="Mazda Type Medium" w:cs="Arial"/>
                      <w:b/>
                      <w:bCs/>
                      <w:sz w:val="14"/>
                      <w:lang w:val="pt-PT"/>
                    </w:rPr>
                    <w:t>Europ</w:t>
                  </w:r>
                  <w:r w:rsidR="00366761" w:rsidRPr="00320969">
                    <w:rPr>
                      <w:rFonts w:ascii="Mazda Type Medium" w:hAnsi="Mazda Type Medium" w:cs="Arial"/>
                      <w:b/>
                      <w:bCs/>
                      <w:sz w:val="14"/>
                      <w:lang w:val="pt-PT"/>
                    </w:rPr>
                    <w:t>a</w:t>
                  </w:r>
                </w:p>
              </w:tc>
              <w:tc>
                <w:tcPr>
                  <w:tcW w:w="851" w:type="dxa"/>
                  <w:vAlign w:val="center"/>
                </w:tcPr>
                <w:p w14:paraId="1A3828D3" w14:textId="4572B3F2" w:rsidR="00B5259A" w:rsidRPr="00320969" w:rsidRDefault="00B5259A" w:rsidP="00B5259A">
                  <w:pPr>
                    <w:spacing w:after="0" w:line="276" w:lineRule="auto"/>
                    <w:jc w:val="left"/>
                    <w:rPr>
                      <w:rFonts w:ascii="Mazda Type Medium" w:hAnsi="Mazda Type Medium" w:cs="Arial"/>
                      <w:b/>
                      <w:bCs/>
                      <w:sz w:val="14"/>
                      <w:lang w:val="pt-PT"/>
                    </w:rPr>
                  </w:pPr>
                  <w:r w:rsidRPr="00320969">
                    <w:rPr>
                      <w:rFonts w:ascii="Mazda Type Medium" w:hAnsi="Mazda Type Medium" w:cs="Arial"/>
                      <w:b/>
                      <w:bCs/>
                      <w:sz w:val="14"/>
                      <w:lang w:val="pt-PT"/>
                    </w:rPr>
                    <w:t>Jap</w:t>
                  </w:r>
                  <w:r w:rsidR="00366761" w:rsidRPr="00320969">
                    <w:rPr>
                      <w:rFonts w:ascii="Mazda Type Medium" w:hAnsi="Mazda Type Medium" w:cs="Arial"/>
                      <w:b/>
                      <w:bCs/>
                      <w:sz w:val="14"/>
                      <w:lang w:val="pt-PT"/>
                    </w:rPr>
                    <w:t>ão</w:t>
                  </w:r>
                </w:p>
              </w:tc>
              <w:tc>
                <w:tcPr>
                  <w:tcW w:w="1046" w:type="dxa"/>
                  <w:vAlign w:val="center"/>
                </w:tcPr>
                <w:p w14:paraId="7782F027" w14:textId="089EB0A0" w:rsidR="00B5259A" w:rsidRPr="00320969" w:rsidRDefault="00B5259A" w:rsidP="00B5259A">
                  <w:pPr>
                    <w:spacing w:after="0" w:line="276" w:lineRule="auto"/>
                    <w:jc w:val="left"/>
                    <w:rPr>
                      <w:rFonts w:ascii="Mazda Type Medium" w:hAnsi="Mazda Type Medium" w:cs="Arial"/>
                      <w:b/>
                      <w:bCs/>
                      <w:sz w:val="14"/>
                      <w:lang w:val="pt-PT"/>
                    </w:rPr>
                  </w:pPr>
                  <w:r w:rsidRPr="00320969">
                    <w:rPr>
                      <w:rFonts w:ascii="Mazda Type Medium" w:hAnsi="Mazda Type Medium" w:cs="Arial"/>
                      <w:b/>
                      <w:bCs/>
                      <w:sz w:val="14"/>
                      <w:lang w:val="pt-PT"/>
                    </w:rPr>
                    <w:t>Austr</w:t>
                  </w:r>
                  <w:r w:rsidR="00366761" w:rsidRPr="00320969">
                    <w:rPr>
                      <w:rFonts w:ascii="Mazda Type Medium" w:hAnsi="Mazda Type Medium" w:cs="Arial"/>
                      <w:b/>
                      <w:bCs/>
                      <w:sz w:val="14"/>
                      <w:lang w:val="pt-PT"/>
                    </w:rPr>
                    <w:t>á</w:t>
                  </w:r>
                  <w:r w:rsidRPr="00320969">
                    <w:rPr>
                      <w:rFonts w:ascii="Mazda Type Medium" w:hAnsi="Mazda Type Medium" w:cs="Arial"/>
                      <w:b/>
                      <w:bCs/>
                      <w:sz w:val="14"/>
                      <w:lang w:val="pt-PT"/>
                    </w:rPr>
                    <w:t>lia</w:t>
                  </w:r>
                </w:p>
              </w:tc>
              <w:tc>
                <w:tcPr>
                  <w:tcW w:w="795" w:type="dxa"/>
                  <w:vAlign w:val="center"/>
                </w:tcPr>
                <w:p w14:paraId="75440FA3" w14:textId="77777777" w:rsidR="00B5259A" w:rsidRPr="00320969" w:rsidRDefault="00B5259A" w:rsidP="00B5259A">
                  <w:pPr>
                    <w:spacing w:after="0" w:line="276" w:lineRule="auto"/>
                    <w:jc w:val="left"/>
                    <w:rPr>
                      <w:rFonts w:ascii="Mazda Type Medium" w:hAnsi="Mazda Type Medium" w:cs="Arial"/>
                      <w:b/>
                      <w:bCs/>
                      <w:sz w:val="14"/>
                      <w:lang w:val="pt-PT"/>
                    </w:rPr>
                  </w:pPr>
                  <w:r w:rsidRPr="00320969">
                    <w:rPr>
                      <w:rFonts w:ascii="Mazda Type Medium" w:hAnsi="Mazda Type Medium" w:cs="Arial"/>
                      <w:b/>
                      <w:bCs/>
                      <w:sz w:val="14"/>
                      <w:lang w:val="pt-PT"/>
                    </w:rPr>
                    <w:t>China</w:t>
                  </w:r>
                </w:p>
              </w:tc>
              <w:tc>
                <w:tcPr>
                  <w:tcW w:w="822" w:type="dxa"/>
                  <w:vAlign w:val="center"/>
                </w:tcPr>
                <w:p w14:paraId="4F18C9A3" w14:textId="5A1811D6" w:rsidR="00B5259A" w:rsidRPr="00320969" w:rsidRDefault="00B5259A" w:rsidP="00B5259A">
                  <w:pPr>
                    <w:spacing w:after="0" w:line="276" w:lineRule="auto"/>
                    <w:jc w:val="left"/>
                    <w:rPr>
                      <w:rFonts w:ascii="Mazda Type Medium" w:hAnsi="Mazda Type Medium" w:cs="Arial"/>
                      <w:b/>
                      <w:bCs/>
                      <w:sz w:val="14"/>
                      <w:lang w:val="pt-PT"/>
                    </w:rPr>
                  </w:pPr>
                  <w:r w:rsidRPr="00320969">
                    <w:rPr>
                      <w:rFonts w:ascii="Mazda Type Medium" w:hAnsi="Mazda Type Medium" w:cs="Arial"/>
                      <w:b/>
                      <w:bCs/>
                      <w:sz w:val="14"/>
                      <w:lang w:val="pt-PT"/>
                    </w:rPr>
                    <w:t>O</w:t>
                  </w:r>
                  <w:r w:rsidR="00366761" w:rsidRPr="00320969">
                    <w:rPr>
                      <w:rFonts w:ascii="Mazda Type Medium" w:hAnsi="Mazda Type Medium" w:cs="Arial"/>
                      <w:b/>
                      <w:bCs/>
                      <w:sz w:val="14"/>
                      <w:lang w:val="pt-PT"/>
                    </w:rPr>
                    <w:t>u</w:t>
                  </w:r>
                  <w:r w:rsidRPr="00320969">
                    <w:rPr>
                      <w:rFonts w:ascii="Mazda Type Medium" w:hAnsi="Mazda Type Medium" w:cs="Arial"/>
                      <w:b/>
                      <w:bCs/>
                      <w:sz w:val="14"/>
                      <w:lang w:val="pt-PT"/>
                    </w:rPr>
                    <w:t>tr</w:t>
                  </w:r>
                  <w:r w:rsidR="00366761" w:rsidRPr="00320969">
                    <w:rPr>
                      <w:rFonts w:ascii="Mazda Type Medium" w:hAnsi="Mazda Type Medium" w:cs="Arial"/>
                      <w:b/>
                      <w:bCs/>
                      <w:sz w:val="14"/>
                      <w:lang w:val="pt-PT"/>
                    </w:rPr>
                    <w:t>o</w:t>
                  </w:r>
                  <w:r w:rsidRPr="00320969">
                    <w:rPr>
                      <w:rFonts w:ascii="Mazda Type Medium" w:hAnsi="Mazda Type Medium" w:cs="Arial"/>
                      <w:b/>
                      <w:bCs/>
                      <w:sz w:val="14"/>
                      <w:lang w:val="pt-PT"/>
                    </w:rPr>
                    <w:t>s</w:t>
                  </w:r>
                </w:p>
              </w:tc>
              <w:tc>
                <w:tcPr>
                  <w:tcW w:w="846" w:type="dxa"/>
                  <w:vAlign w:val="center"/>
                </w:tcPr>
                <w:p w14:paraId="04FC61F0" w14:textId="77777777" w:rsidR="00B5259A" w:rsidRPr="00320969" w:rsidRDefault="00B5259A" w:rsidP="00B5259A">
                  <w:pPr>
                    <w:spacing w:after="0" w:line="276" w:lineRule="auto"/>
                    <w:jc w:val="left"/>
                    <w:rPr>
                      <w:rFonts w:ascii="Mazda Type Medium" w:hAnsi="Mazda Type Medium" w:cs="Arial"/>
                      <w:b/>
                      <w:bCs/>
                      <w:sz w:val="14"/>
                      <w:lang w:val="pt-PT"/>
                    </w:rPr>
                  </w:pPr>
                  <w:r w:rsidRPr="00320969">
                    <w:rPr>
                      <w:rFonts w:ascii="Mazda Type Medium" w:hAnsi="Mazda Type Medium" w:cs="Arial"/>
                      <w:b/>
                      <w:bCs/>
                      <w:sz w:val="14"/>
                      <w:lang w:val="pt-PT"/>
                    </w:rPr>
                    <w:t>Total</w:t>
                  </w:r>
                </w:p>
              </w:tc>
            </w:tr>
            <w:tr w:rsidR="00B5259A" w:rsidRPr="001E3D3A" w14:paraId="4F8E10F4" w14:textId="77777777" w:rsidTr="00B5259A">
              <w:tc>
                <w:tcPr>
                  <w:tcW w:w="971" w:type="dxa"/>
                  <w:vAlign w:val="center"/>
                </w:tcPr>
                <w:p w14:paraId="50D561F0" w14:textId="0D4550D7" w:rsidR="00B5259A" w:rsidRPr="001E3D3A" w:rsidRDefault="00F84BD6" w:rsidP="00B5259A">
                  <w:pPr>
                    <w:spacing w:after="0" w:line="276" w:lineRule="auto"/>
                    <w:jc w:val="left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A</w:t>
                  </w:r>
                  <w:r w:rsidR="00B5259A"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C1989</w:t>
                  </w:r>
                </w:p>
              </w:tc>
              <w:tc>
                <w:tcPr>
                  <w:tcW w:w="867" w:type="dxa"/>
                  <w:vAlign w:val="center"/>
                </w:tcPr>
                <w:p w14:paraId="251B2315" w14:textId="2BC46C53" w:rsidR="00B5259A" w:rsidRPr="001E3D3A" w:rsidRDefault="00B5259A" w:rsidP="00B5259A">
                  <w:pPr>
                    <w:spacing w:after="0" w:line="276" w:lineRule="auto"/>
                    <w:jc w:val="left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45</w:t>
                  </w:r>
                  <w:r w:rsidR="00366761"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.</w:t>
                  </w: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278</w:t>
                  </w:r>
                </w:p>
              </w:tc>
              <w:tc>
                <w:tcPr>
                  <w:tcW w:w="864" w:type="dxa"/>
                  <w:vAlign w:val="center"/>
                </w:tcPr>
                <w:p w14:paraId="1D1DAFE0" w14:textId="7B174179" w:rsidR="00B5259A" w:rsidRPr="001E3D3A" w:rsidRDefault="00C9460A" w:rsidP="00B5259A">
                  <w:pPr>
                    <w:spacing w:after="0" w:line="276" w:lineRule="auto"/>
                    <w:jc w:val="left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A</w:t>
                  </w:r>
                  <w:r w:rsidR="00B5259A"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C1989</w:t>
                  </w:r>
                </w:p>
              </w:tc>
              <w:tc>
                <w:tcPr>
                  <w:tcW w:w="904" w:type="dxa"/>
                  <w:vAlign w:val="center"/>
                </w:tcPr>
                <w:p w14:paraId="16F0F6A6" w14:textId="595DD48B" w:rsidR="00B5259A" w:rsidRPr="001E3D3A" w:rsidRDefault="00B5259A" w:rsidP="00B5259A">
                  <w:pPr>
                    <w:spacing w:after="0" w:line="276" w:lineRule="auto"/>
                    <w:jc w:val="center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25</w:t>
                  </w:r>
                  <w:r w:rsidR="00366761"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.</w:t>
                  </w: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879</w:t>
                  </w:r>
                </w:p>
              </w:tc>
              <w:tc>
                <w:tcPr>
                  <w:tcW w:w="868" w:type="dxa"/>
                  <w:vAlign w:val="center"/>
                </w:tcPr>
                <w:p w14:paraId="353302B7" w14:textId="77777777" w:rsidR="00B5259A" w:rsidRPr="001E3D3A" w:rsidRDefault="00B5259A" w:rsidP="00B5259A">
                  <w:pPr>
                    <w:spacing w:after="0" w:line="276" w:lineRule="auto"/>
                    <w:jc w:val="center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0</w:t>
                  </w:r>
                </w:p>
              </w:tc>
              <w:tc>
                <w:tcPr>
                  <w:tcW w:w="851" w:type="dxa"/>
                  <w:vAlign w:val="center"/>
                </w:tcPr>
                <w:p w14:paraId="00FBFA1B" w14:textId="22A48FD8" w:rsidR="00B5259A" w:rsidRPr="001E3D3A" w:rsidRDefault="00B5259A" w:rsidP="00B5259A">
                  <w:pPr>
                    <w:spacing w:after="0" w:line="276" w:lineRule="auto"/>
                    <w:jc w:val="center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9</w:t>
                  </w:r>
                  <w:r w:rsidR="00366761"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.</w:t>
                  </w: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307</w:t>
                  </w:r>
                </w:p>
              </w:tc>
              <w:tc>
                <w:tcPr>
                  <w:tcW w:w="1046" w:type="dxa"/>
                  <w:vAlign w:val="center"/>
                </w:tcPr>
                <w:p w14:paraId="5DB68632" w14:textId="77777777" w:rsidR="00B5259A" w:rsidRPr="001E3D3A" w:rsidRDefault="00B5259A" w:rsidP="00B5259A">
                  <w:pPr>
                    <w:spacing w:after="0" w:line="276" w:lineRule="auto"/>
                    <w:jc w:val="center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657</w:t>
                  </w:r>
                </w:p>
              </w:tc>
              <w:tc>
                <w:tcPr>
                  <w:tcW w:w="795" w:type="dxa"/>
                  <w:vAlign w:val="center"/>
                </w:tcPr>
                <w:p w14:paraId="3E470255" w14:textId="77777777" w:rsidR="00B5259A" w:rsidRPr="001E3D3A" w:rsidRDefault="00B5259A" w:rsidP="00B5259A">
                  <w:pPr>
                    <w:spacing w:after="0" w:line="276" w:lineRule="auto"/>
                    <w:jc w:val="center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0</w:t>
                  </w:r>
                </w:p>
              </w:tc>
              <w:tc>
                <w:tcPr>
                  <w:tcW w:w="822" w:type="dxa"/>
                  <w:vAlign w:val="center"/>
                </w:tcPr>
                <w:p w14:paraId="453157D6" w14:textId="77777777" w:rsidR="00B5259A" w:rsidRPr="001E3D3A" w:rsidRDefault="00B5259A" w:rsidP="00B5259A">
                  <w:pPr>
                    <w:spacing w:after="0" w:line="276" w:lineRule="auto"/>
                    <w:jc w:val="center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0</w:t>
                  </w:r>
                </w:p>
              </w:tc>
              <w:tc>
                <w:tcPr>
                  <w:tcW w:w="846" w:type="dxa"/>
                  <w:vAlign w:val="center"/>
                </w:tcPr>
                <w:p w14:paraId="1103883C" w14:textId="31207C3F" w:rsidR="00B5259A" w:rsidRPr="001E3D3A" w:rsidRDefault="00B5259A" w:rsidP="00B5259A">
                  <w:pPr>
                    <w:spacing w:after="0" w:line="276" w:lineRule="auto"/>
                    <w:jc w:val="center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35</w:t>
                  </w:r>
                  <w:r w:rsidR="00366761"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.</w:t>
                  </w: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843</w:t>
                  </w:r>
                </w:p>
              </w:tc>
            </w:tr>
            <w:tr w:rsidR="00B5259A" w:rsidRPr="001E3D3A" w14:paraId="6C784931" w14:textId="77777777" w:rsidTr="00B5259A">
              <w:tc>
                <w:tcPr>
                  <w:tcW w:w="971" w:type="dxa"/>
                  <w:vAlign w:val="center"/>
                </w:tcPr>
                <w:p w14:paraId="182D5276" w14:textId="6F2DF9A4" w:rsidR="00B5259A" w:rsidRPr="001E3D3A" w:rsidRDefault="00F84BD6" w:rsidP="00B5259A">
                  <w:pPr>
                    <w:spacing w:after="0" w:line="276" w:lineRule="auto"/>
                    <w:jc w:val="left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A</w:t>
                  </w:r>
                  <w:r w:rsidR="00B5259A"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C1990</w:t>
                  </w:r>
                </w:p>
              </w:tc>
              <w:tc>
                <w:tcPr>
                  <w:tcW w:w="867" w:type="dxa"/>
                  <w:vAlign w:val="center"/>
                </w:tcPr>
                <w:p w14:paraId="1DC128F9" w14:textId="24AC86CF" w:rsidR="00B5259A" w:rsidRPr="001E3D3A" w:rsidRDefault="00B5259A" w:rsidP="00B5259A">
                  <w:pPr>
                    <w:spacing w:after="0" w:line="276" w:lineRule="auto"/>
                    <w:jc w:val="left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95</w:t>
                  </w:r>
                  <w:r w:rsidR="00366761"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.</w:t>
                  </w: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640</w:t>
                  </w:r>
                </w:p>
              </w:tc>
              <w:tc>
                <w:tcPr>
                  <w:tcW w:w="864" w:type="dxa"/>
                  <w:vAlign w:val="center"/>
                </w:tcPr>
                <w:p w14:paraId="164DA377" w14:textId="38644E29" w:rsidR="00B5259A" w:rsidRPr="001E3D3A" w:rsidRDefault="00C9460A" w:rsidP="00B5259A">
                  <w:pPr>
                    <w:spacing w:after="0" w:line="276" w:lineRule="auto"/>
                    <w:jc w:val="left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A</w:t>
                  </w:r>
                  <w:r w:rsidR="00B5259A"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C1990</w:t>
                  </w:r>
                </w:p>
              </w:tc>
              <w:tc>
                <w:tcPr>
                  <w:tcW w:w="904" w:type="dxa"/>
                  <w:vAlign w:val="center"/>
                </w:tcPr>
                <w:p w14:paraId="3B84B8E3" w14:textId="167E0F32" w:rsidR="00B5259A" w:rsidRPr="001E3D3A" w:rsidRDefault="00B5259A" w:rsidP="00B5259A">
                  <w:pPr>
                    <w:spacing w:after="0" w:line="276" w:lineRule="auto"/>
                    <w:jc w:val="center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39</w:t>
                  </w:r>
                  <w:r w:rsidR="00366761"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.</w:t>
                  </w: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850</w:t>
                  </w:r>
                </w:p>
              </w:tc>
              <w:tc>
                <w:tcPr>
                  <w:tcW w:w="868" w:type="dxa"/>
                  <w:vAlign w:val="center"/>
                </w:tcPr>
                <w:p w14:paraId="6DB5C031" w14:textId="45DEA652" w:rsidR="00B5259A" w:rsidRPr="001E3D3A" w:rsidRDefault="00B5259A" w:rsidP="00B5259A">
                  <w:pPr>
                    <w:spacing w:after="0" w:line="276" w:lineRule="auto"/>
                    <w:jc w:val="center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9</w:t>
                  </w:r>
                  <w:r w:rsidR="00366761"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.</w:t>
                  </w: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267</w:t>
                  </w:r>
                </w:p>
              </w:tc>
              <w:tc>
                <w:tcPr>
                  <w:tcW w:w="851" w:type="dxa"/>
                  <w:vAlign w:val="center"/>
                </w:tcPr>
                <w:p w14:paraId="709B0EEF" w14:textId="0CC0CAE2" w:rsidR="00B5259A" w:rsidRPr="001E3D3A" w:rsidRDefault="00B5259A" w:rsidP="00B5259A">
                  <w:pPr>
                    <w:spacing w:after="0" w:line="276" w:lineRule="auto"/>
                    <w:jc w:val="center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25</w:t>
                  </w:r>
                  <w:r w:rsidR="00366761"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.</w:t>
                  </w: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226</w:t>
                  </w:r>
                </w:p>
              </w:tc>
              <w:tc>
                <w:tcPr>
                  <w:tcW w:w="1046" w:type="dxa"/>
                  <w:vAlign w:val="center"/>
                </w:tcPr>
                <w:p w14:paraId="0798DFD6" w14:textId="610B9861" w:rsidR="00B5259A" w:rsidRPr="001E3D3A" w:rsidRDefault="00B5259A" w:rsidP="00B5259A">
                  <w:pPr>
                    <w:spacing w:after="0" w:line="276" w:lineRule="auto"/>
                    <w:jc w:val="center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1</w:t>
                  </w:r>
                  <w:r w:rsidR="00366761"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.</w:t>
                  </w: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455</w:t>
                  </w:r>
                </w:p>
              </w:tc>
              <w:tc>
                <w:tcPr>
                  <w:tcW w:w="795" w:type="dxa"/>
                  <w:vAlign w:val="center"/>
                </w:tcPr>
                <w:p w14:paraId="0ECFD5B5" w14:textId="77777777" w:rsidR="00B5259A" w:rsidRPr="001E3D3A" w:rsidRDefault="00B5259A" w:rsidP="00B5259A">
                  <w:pPr>
                    <w:spacing w:after="0" w:line="276" w:lineRule="auto"/>
                    <w:jc w:val="center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0</w:t>
                  </w:r>
                </w:p>
              </w:tc>
              <w:tc>
                <w:tcPr>
                  <w:tcW w:w="822" w:type="dxa"/>
                  <w:vAlign w:val="center"/>
                </w:tcPr>
                <w:p w14:paraId="564646BC" w14:textId="77777777" w:rsidR="00B5259A" w:rsidRPr="001E3D3A" w:rsidRDefault="00B5259A" w:rsidP="00B5259A">
                  <w:pPr>
                    <w:spacing w:after="0" w:line="276" w:lineRule="auto"/>
                    <w:jc w:val="center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0</w:t>
                  </w:r>
                </w:p>
              </w:tc>
              <w:tc>
                <w:tcPr>
                  <w:tcW w:w="846" w:type="dxa"/>
                  <w:vAlign w:val="center"/>
                </w:tcPr>
                <w:p w14:paraId="61148D29" w14:textId="4F7F5AF4" w:rsidR="00B5259A" w:rsidRPr="001E3D3A" w:rsidRDefault="00B5259A" w:rsidP="00B5259A">
                  <w:pPr>
                    <w:spacing w:after="0" w:line="276" w:lineRule="auto"/>
                    <w:jc w:val="center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75</w:t>
                  </w:r>
                  <w:r w:rsidR="00366761"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.</w:t>
                  </w: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798</w:t>
                  </w:r>
                </w:p>
              </w:tc>
            </w:tr>
            <w:tr w:rsidR="00B5259A" w:rsidRPr="001E3D3A" w14:paraId="56058ED0" w14:textId="77777777" w:rsidTr="00B5259A">
              <w:tc>
                <w:tcPr>
                  <w:tcW w:w="971" w:type="dxa"/>
                  <w:vAlign w:val="center"/>
                </w:tcPr>
                <w:p w14:paraId="5D9CBAD6" w14:textId="0B49582B" w:rsidR="00B5259A" w:rsidRPr="001E3D3A" w:rsidRDefault="00F84BD6" w:rsidP="00B5259A">
                  <w:pPr>
                    <w:spacing w:after="0" w:line="276" w:lineRule="auto"/>
                    <w:jc w:val="left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A</w:t>
                  </w:r>
                  <w:r w:rsidR="00B5259A"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C1991</w:t>
                  </w:r>
                </w:p>
              </w:tc>
              <w:tc>
                <w:tcPr>
                  <w:tcW w:w="867" w:type="dxa"/>
                  <w:vAlign w:val="center"/>
                </w:tcPr>
                <w:p w14:paraId="60B87C15" w14:textId="1C1AA841" w:rsidR="00B5259A" w:rsidRPr="001E3D3A" w:rsidRDefault="00B5259A" w:rsidP="00B5259A">
                  <w:pPr>
                    <w:spacing w:after="0" w:line="276" w:lineRule="auto"/>
                    <w:jc w:val="left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63</w:t>
                  </w:r>
                  <w:r w:rsidR="00366761"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.</w:t>
                  </w: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434</w:t>
                  </w:r>
                </w:p>
              </w:tc>
              <w:tc>
                <w:tcPr>
                  <w:tcW w:w="864" w:type="dxa"/>
                  <w:vAlign w:val="center"/>
                </w:tcPr>
                <w:p w14:paraId="207D1164" w14:textId="11EFD252" w:rsidR="00B5259A" w:rsidRPr="001E3D3A" w:rsidRDefault="00C9460A" w:rsidP="00B5259A">
                  <w:pPr>
                    <w:spacing w:after="0" w:line="276" w:lineRule="auto"/>
                    <w:jc w:val="left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A</w:t>
                  </w:r>
                  <w:r w:rsidR="00B5259A"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C1991</w:t>
                  </w:r>
                </w:p>
              </w:tc>
              <w:tc>
                <w:tcPr>
                  <w:tcW w:w="904" w:type="dxa"/>
                  <w:vAlign w:val="center"/>
                </w:tcPr>
                <w:p w14:paraId="7910E20C" w14:textId="5DD361F8" w:rsidR="00B5259A" w:rsidRPr="001E3D3A" w:rsidRDefault="00B5259A" w:rsidP="00B5259A">
                  <w:pPr>
                    <w:spacing w:after="0" w:line="276" w:lineRule="auto"/>
                    <w:jc w:val="center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34</w:t>
                  </w:r>
                  <w:r w:rsidR="00366761"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.</w:t>
                  </w: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196</w:t>
                  </w:r>
                </w:p>
              </w:tc>
              <w:tc>
                <w:tcPr>
                  <w:tcW w:w="868" w:type="dxa"/>
                  <w:vAlign w:val="center"/>
                </w:tcPr>
                <w:p w14:paraId="17BCD375" w14:textId="4333520B" w:rsidR="00B5259A" w:rsidRPr="001E3D3A" w:rsidRDefault="00B5259A" w:rsidP="00B5259A">
                  <w:pPr>
                    <w:spacing w:after="0" w:line="276" w:lineRule="auto"/>
                    <w:jc w:val="center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14</w:t>
                  </w:r>
                  <w:r w:rsidR="00366761"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.</w:t>
                  </w: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050</w:t>
                  </w:r>
                </w:p>
              </w:tc>
              <w:tc>
                <w:tcPr>
                  <w:tcW w:w="851" w:type="dxa"/>
                  <w:vAlign w:val="center"/>
                </w:tcPr>
                <w:p w14:paraId="4208F4F6" w14:textId="7370424C" w:rsidR="00B5259A" w:rsidRPr="001E3D3A" w:rsidRDefault="00B5259A" w:rsidP="00B5259A">
                  <w:pPr>
                    <w:spacing w:after="0" w:line="276" w:lineRule="auto"/>
                    <w:jc w:val="center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22</w:t>
                  </w:r>
                  <w:r w:rsidR="00366761"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.</w:t>
                  </w: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594</w:t>
                  </w:r>
                </w:p>
              </w:tc>
              <w:tc>
                <w:tcPr>
                  <w:tcW w:w="1046" w:type="dxa"/>
                  <w:vAlign w:val="center"/>
                </w:tcPr>
                <w:p w14:paraId="6CAA69D1" w14:textId="77777777" w:rsidR="00B5259A" w:rsidRPr="001E3D3A" w:rsidRDefault="00B5259A" w:rsidP="00B5259A">
                  <w:pPr>
                    <w:spacing w:after="0" w:line="276" w:lineRule="auto"/>
                    <w:jc w:val="center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698</w:t>
                  </w:r>
                </w:p>
              </w:tc>
              <w:tc>
                <w:tcPr>
                  <w:tcW w:w="795" w:type="dxa"/>
                  <w:vAlign w:val="center"/>
                </w:tcPr>
                <w:p w14:paraId="60AA58B5" w14:textId="77777777" w:rsidR="00B5259A" w:rsidRPr="001E3D3A" w:rsidRDefault="00B5259A" w:rsidP="00B5259A">
                  <w:pPr>
                    <w:spacing w:after="0" w:line="276" w:lineRule="auto"/>
                    <w:jc w:val="center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0</w:t>
                  </w:r>
                </w:p>
              </w:tc>
              <w:tc>
                <w:tcPr>
                  <w:tcW w:w="822" w:type="dxa"/>
                  <w:vAlign w:val="center"/>
                </w:tcPr>
                <w:p w14:paraId="0219F33F" w14:textId="77777777" w:rsidR="00B5259A" w:rsidRPr="001E3D3A" w:rsidRDefault="00B5259A" w:rsidP="00B5259A">
                  <w:pPr>
                    <w:spacing w:after="0" w:line="276" w:lineRule="auto"/>
                    <w:jc w:val="center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0</w:t>
                  </w:r>
                </w:p>
              </w:tc>
              <w:tc>
                <w:tcPr>
                  <w:tcW w:w="846" w:type="dxa"/>
                  <w:vAlign w:val="center"/>
                </w:tcPr>
                <w:p w14:paraId="3895630C" w14:textId="69F358B2" w:rsidR="00B5259A" w:rsidRPr="001E3D3A" w:rsidRDefault="00B5259A" w:rsidP="00B5259A">
                  <w:pPr>
                    <w:spacing w:after="0" w:line="276" w:lineRule="auto"/>
                    <w:jc w:val="center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71</w:t>
                  </w:r>
                  <w:r w:rsidR="00366761"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.</w:t>
                  </w: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538</w:t>
                  </w:r>
                </w:p>
              </w:tc>
            </w:tr>
            <w:tr w:rsidR="00B5259A" w:rsidRPr="001E3D3A" w14:paraId="7E4B34E4" w14:textId="77777777" w:rsidTr="00B5259A">
              <w:tc>
                <w:tcPr>
                  <w:tcW w:w="971" w:type="dxa"/>
                  <w:vAlign w:val="center"/>
                </w:tcPr>
                <w:p w14:paraId="2E44AF09" w14:textId="76279630" w:rsidR="00B5259A" w:rsidRPr="001E3D3A" w:rsidRDefault="00F84BD6" w:rsidP="00B5259A">
                  <w:pPr>
                    <w:spacing w:after="0" w:line="276" w:lineRule="auto"/>
                    <w:jc w:val="left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A</w:t>
                  </w:r>
                  <w:r w:rsidR="00B5259A"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C1992</w:t>
                  </w:r>
                </w:p>
              </w:tc>
              <w:tc>
                <w:tcPr>
                  <w:tcW w:w="867" w:type="dxa"/>
                  <w:vAlign w:val="center"/>
                </w:tcPr>
                <w:p w14:paraId="1BFBAE35" w14:textId="607FBBAB" w:rsidR="00B5259A" w:rsidRPr="001E3D3A" w:rsidRDefault="00B5259A" w:rsidP="00B5259A">
                  <w:pPr>
                    <w:spacing w:after="0" w:line="276" w:lineRule="auto"/>
                    <w:jc w:val="left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52</w:t>
                  </w:r>
                  <w:r w:rsidR="00366761"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.</w:t>
                  </w: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712</w:t>
                  </w:r>
                </w:p>
              </w:tc>
              <w:tc>
                <w:tcPr>
                  <w:tcW w:w="864" w:type="dxa"/>
                  <w:vAlign w:val="center"/>
                </w:tcPr>
                <w:p w14:paraId="2156FB1A" w14:textId="7E8D6886" w:rsidR="00B5259A" w:rsidRPr="001E3D3A" w:rsidRDefault="00C9460A" w:rsidP="00B5259A">
                  <w:pPr>
                    <w:spacing w:after="0" w:line="276" w:lineRule="auto"/>
                    <w:jc w:val="left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A</w:t>
                  </w:r>
                  <w:r w:rsidR="00B5259A"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C1992</w:t>
                  </w:r>
                </w:p>
              </w:tc>
              <w:tc>
                <w:tcPr>
                  <w:tcW w:w="904" w:type="dxa"/>
                  <w:vAlign w:val="center"/>
                </w:tcPr>
                <w:p w14:paraId="20EBD1BD" w14:textId="0527B70C" w:rsidR="00B5259A" w:rsidRPr="001E3D3A" w:rsidRDefault="00B5259A" w:rsidP="00B5259A">
                  <w:pPr>
                    <w:spacing w:after="0" w:line="276" w:lineRule="auto"/>
                    <w:jc w:val="center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27</w:t>
                  </w:r>
                  <w:r w:rsidR="00366761"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.</w:t>
                  </w: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241</w:t>
                  </w:r>
                </w:p>
              </w:tc>
              <w:tc>
                <w:tcPr>
                  <w:tcW w:w="868" w:type="dxa"/>
                  <w:vAlign w:val="center"/>
                </w:tcPr>
                <w:p w14:paraId="11DA0978" w14:textId="693D7E23" w:rsidR="00B5259A" w:rsidRPr="001E3D3A" w:rsidRDefault="00B5259A" w:rsidP="00B5259A">
                  <w:pPr>
                    <w:spacing w:after="0" w:line="276" w:lineRule="auto"/>
                    <w:jc w:val="center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6</w:t>
                  </w:r>
                  <w:r w:rsidR="00366761"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.</w:t>
                  </w: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632</w:t>
                  </w:r>
                </w:p>
              </w:tc>
              <w:tc>
                <w:tcPr>
                  <w:tcW w:w="851" w:type="dxa"/>
                  <w:vAlign w:val="center"/>
                </w:tcPr>
                <w:p w14:paraId="74A9F0D8" w14:textId="5102A40E" w:rsidR="00B5259A" w:rsidRPr="001E3D3A" w:rsidRDefault="00B5259A" w:rsidP="00B5259A">
                  <w:pPr>
                    <w:spacing w:after="0" w:line="276" w:lineRule="auto"/>
                    <w:jc w:val="center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18</w:t>
                  </w:r>
                  <w:r w:rsidR="00366761"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.</w:t>
                  </w: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648</w:t>
                  </w:r>
                </w:p>
              </w:tc>
              <w:tc>
                <w:tcPr>
                  <w:tcW w:w="1046" w:type="dxa"/>
                  <w:vAlign w:val="center"/>
                </w:tcPr>
                <w:p w14:paraId="36898DC6" w14:textId="77777777" w:rsidR="00B5259A" w:rsidRPr="001E3D3A" w:rsidRDefault="00B5259A" w:rsidP="00B5259A">
                  <w:pPr>
                    <w:spacing w:after="0" w:line="276" w:lineRule="auto"/>
                    <w:jc w:val="center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499</w:t>
                  </w:r>
                </w:p>
              </w:tc>
              <w:tc>
                <w:tcPr>
                  <w:tcW w:w="795" w:type="dxa"/>
                  <w:vAlign w:val="center"/>
                </w:tcPr>
                <w:p w14:paraId="5610AFC8" w14:textId="77777777" w:rsidR="00B5259A" w:rsidRPr="001E3D3A" w:rsidRDefault="00B5259A" w:rsidP="00B5259A">
                  <w:pPr>
                    <w:spacing w:after="0" w:line="276" w:lineRule="auto"/>
                    <w:jc w:val="center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0</w:t>
                  </w:r>
                </w:p>
              </w:tc>
              <w:tc>
                <w:tcPr>
                  <w:tcW w:w="822" w:type="dxa"/>
                  <w:vAlign w:val="center"/>
                </w:tcPr>
                <w:p w14:paraId="5934771A" w14:textId="77777777" w:rsidR="00B5259A" w:rsidRPr="001E3D3A" w:rsidRDefault="00B5259A" w:rsidP="00B5259A">
                  <w:pPr>
                    <w:spacing w:after="0" w:line="276" w:lineRule="auto"/>
                    <w:jc w:val="center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0</w:t>
                  </w:r>
                </w:p>
              </w:tc>
              <w:tc>
                <w:tcPr>
                  <w:tcW w:w="846" w:type="dxa"/>
                  <w:vAlign w:val="center"/>
                </w:tcPr>
                <w:p w14:paraId="4CCA0C6B" w14:textId="5A3380D2" w:rsidR="00B5259A" w:rsidRPr="001E3D3A" w:rsidRDefault="00B5259A" w:rsidP="00B5259A">
                  <w:pPr>
                    <w:spacing w:after="0" w:line="276" w:lineRule="auto"/>
                    <w:jc w:val="center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53</w:t>
                  </w:r>
                  <w:r w:rsidR="00366761"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.</w:t>
                  </w: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020</w:t>
                  </w:r>
                </w:p>
              </w:tc>
            </w:tr>
            <w:tr w:rsidR="00B5259A" w:rsidRPr="001E3D3A" w14:paraId="753CCF69" w14:textId="77777777" w:rsidTr="00B5259A">
              <w:tc>
                <w:tcPr>
                  <w:tcW w:w="971" w:type="dxa"/>
                  <w:vAlign w:val="center"/>
                </w:tcPr>
                <w:p w14:paraId="26390EBC" w14:textId="56667CD9" w:rsidR="00B5259A" w:rsidRPr="001E3D3A" w:rsidRDefault="00F84BD6" w:rsidP="00B5259A">
                  <w:pPr>
                    <w:spacing w:after="0" w:line="276" w:lineRule="auto"/>
                    <w:jc w:val="left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A</w:t>
                  </w:r>
                  <w:r w:rsidR="00B5259A"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C1993</w:t>
                  </w:r>
                </w:p>
              </w:tc>
              <w:tc>
                <w:tcPr>
                  <w:tcW w:w="867" w:type="dxa"/>
                  <w:vAlign w:val="center"/>
                </w:tcPr>
                <w:p w14:paraId="75F6F82B" w14:textId="47F2AF14" w:rsidR="00B5259A" w:rsidRPr="001E3D3A" w:rsidRDefault="00B5259A" w:rsidP="00B5259A">
                  <w:pPr>
                    <w:spacing w:after="0" w:line="276" w:lineRule="auto"/>
                    <w:jc w:val="left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44</w:t>
                  </w:r>
                  <w:r w:rsidR="00366761"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.</w:t>
                  </w: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743</w:t>
                  </w:r>
                </w:p>
              </w:tc>
              <w:tc>
                <w:tcPr>
                  <w:tcW w:w="864" w:type="dxa"/>
                  <w:vAlign w:val="center"/>
                </w:tcPr>
                <w:p w14:paraId="1E9B7A77" w14:textId="48A86091" w:rsidR="00B5259A" w:rsidRPr="001E3D3A" w:rsidRDefault="00C9460A" w:rsidP="00B5259A">
                  <w:pPr>
                    <w:spacing w:after="0" w:line="276" w:lineRule="auto"/>
                    <w:jc w:val="left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A</w:t>
                  </w:r>
                  <w:r w:rsidR="00B5259A"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C1993</w:t>
                  </w:r>
                </w:p>
              </w:tc>
              <w:tc>
                <w:tcPr>
                  <w:tcW w:w="904" w:type="dxa"/>
                  <w:vAlign w:val="center"/>
                </w:tcPr>
                <w:p w14:paraId="4DB5EFFC" w14:textId="7CF97C65" w:rsidR="00B5259A" w:rsidRPr="001E3D3A" w:rsidRDefault="00B5259A" w:rsidP="00B5259A">
                  <w:pPr>
                    <w:spacing w:after="0" w:line="276" w:lineRule="auto"/>
                    <w:jc w:val="center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23</w:t>
                  </w:r>
                  <w:r w:rsidR="00366761"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.</w:t>
                  </w: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089</w:t>
                  </w:r>
                </w:p>
              </w:tc>
              <w:tc>
                <w:tcPr>
                  <w:tcW w:w="868" w:type="dxa"/>
                  <w:vAlign w:val="center"/>
                </w:tcPr>
                <w:p w14:paraId="57C47EB2" w14:textId="2F863AB7" w:rsidR="00B5259A" w:rsidRPr="001E3D3A" w:rsidRDefault="00B5259A" w:rsidP="00B5259A">
                  <w:pPr>
                    <w:spacing w:after="0" w:line="276" w:lineRule="auto"/>
                    <w:jc w:val="center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4</w:t>
                  </w:r>
                  <w:r w:rsidR="00366761"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.</w:t>
                  </w: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824</w:t>
                  </w:r>
                </w:p>
              </w:tc>
              <w:tc>
                <w:tcPr>
                  <w:tcW w:w="851" w:type="dxa"/>
                  <w:vAlign w:val="center"/>
                </w:tcPr>
                <w:p w14:paraId="283D5EF0" w14:textId="10FBEBEC" w:rsidR="00B5259A" w:rsidRPr="001E3D3A" w:rsidRDefault="00B5259A" w:rsidP="00B5259A">
                  <w:pPr>
                    <w:spacing w:after="0" w:line="276" w:lineRule="auto"/>
                    <w:jc w:val="center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16</w:t>
                  </w:r>
                  <w:r w:rsidR="00366761"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.</w:t>
                  </w: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779</w:t>
                  </w:r>
                </w:p>
              </w:tc>
              <w:tc>
                <w:tcPr>
                  <w:tcW w:w="1046" w:type="dxa"/>
                  <w:vAlign w:val="center"/>
                </w:tcPr>
                <w:p w14:paraId="556FE2B8" w14:textId="77777777" w:rsidR="00B5259A" w:rsidRPr="001E3D3A" w:rsidRDefault="00B5259A" w:rsidP="00B5259A">
                  <w:pPr>
                    <w:spacing w:after="0" w:line="276" w:lineRule="auto"/>
                    <w:jc w:val="center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453</w:t>
                  </w:r>
                </w:p>
              </w:tc>
              <w:tc>
                <w:tcPr>
                  <w:tcW w:w="795" w:type="dxa"/>
                  <w:vAlign w:val="center"/>
                </w:tcPr>
                <w:p w14:paraId="40599C43" w14:textId="77777777" w:rsidR="00B5259A" w:rsidRPr="001E3D3A" w:rsidRDefault="00B5259A" w:rsidP="00B5259A">
                  <w:pPr>
                    <w:spacing w:after="0" w:line="276" w:lineRule="auto"/>
                    <w:jc w:val="center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0</w:t>
                  </w:r>
                </w:p>
              </w:tc>
              <w:tc>
                <w:tcPr>
                  <w:tcW w:w="822" w:type="dxa"/>
                  <w:vAlign w:val="center"/>
                </w:tcPr>
                <w:p w14:paraId="48CC9400" w14:textId="77777777" w:rsidR="00B5259A" w:rsidRPr="001E3D3A" w:rsidRDefault="00B5259A" w:rsidP="00B5259A">
                  <w:pPr>
                    <w:spacing w:after="0" w:line="276" w:lineRule="auto"/>
                    <w:jc w:val="center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0</w:t>
                  </w:r>
                </w:p>
              </w:tc>
              <w:tc>
                <w:tcPr>
                  <w:tcW w:w="846" w:type="dxa"/>
                  <w:vAlign w:val="center"/>
                </w:tcPr>
                <w:p w14:paraId="6B569FC9" w14:textId="6A2F60A7" w:rsidR="00B5259A" w:rsidRPr="001E3D3A" w:rsidRDefault="00B5259A" w:rsidP="00B5259A">
                  <w:pPr>
                    <w:spacing w:after="0" w:line="276" w:lineRule="auto"/>
                    <w:jc w:val="center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45</w:t>
                  </w:r>
                  <w:r w:rsidR="00366761"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.</w:t>
                  </w: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145</w:t>
                  </w:r>
                </w:p>
              </w:tc>
            </w:tr>
            <w:tr w:rsidR="00B5259A" w:rsidRPr="001E3D3A" w14:paraId="38D0095A" w14:textId="77777777" w:rsidTr="00B5259A">
              <w:tc>
                <w:tcPr>
                  <w:tcW w:w="971" w:type="dxa"/>
                  <w:vAlign w:val="center"/>
                </w:tcPr>
                <w:p w14:paraId="38EDF6D7" w14:textId="620E7C88" w:rsidR="00B5259A" w:rsidRPr="001E3D3A" w:rsidRDefault="00C9460A" w:rsidP="00B5259A">
                  <w:pPr>
                    <w:spacing w:after="0" w:line="276" w:lineRule="auto"/>
                    <w:jc w:val="left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A</w:t>
                  </w:r>
                  <w:r w:rsidR="00B5259A"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C1994</w:t>
                  </w:r>
                </w:p>
              </w:tc>
              <w:tc>
                <w:tcPr>
                  <w:tcW w:w="867" w:type="dxa"/>
                  <w:vAlign w:val="center"/>
                </w:tcPr>
                <w:p w14:paraId="1C236E26" w14:textId="02994710" w:rsidR="00B5259A" w:rsidRPr="001E3D3A" w:rsidRDefault="00B5259A" w:rsidP="00B5259A">
                  <w:pPr>
                    <w:spacing w:after="0" w:line="276" w:lineRule="auto"/>
                    <w:jc w:val="left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39</w:t>
                  </w:r>
                  <w:r w:rsidR="00366761"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.</w:t>
                  </w: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623</w:t>
                  </w:r>
                </w:p>
              </w:tc>
              <w:tc>
                <w:tcPr>
                  <w:tcW w:w="864" w:type="dxa"/>
                  <w:vAlign w:val="center"/>
                </w:tcPr>
                <w:p w14:paraId="16456BB1" w14:textId="7C1B9176" w:rsidR="00B5259A" w:rsidRPr="001E3D3A" w:rsidRDefault="00C9460A" w:rsidP="00B5259A">
                  <w:pPr>
                    <w:spacing w:after="0" w:line="276" w:lineRule="auto"/>
                    <w:jc w:val="left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A</w:t>
                  </w:r>
                  <w:r w:rsidR="00B5259A"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C1994</w:t>
                  </w:r>
                </w:p>
              </w:tc>
              <w:tc>
                <w:tcPr>
                  <w:tcW w:w="904" w:type="dxa"/>
                  <w:vAlign w:val="center"/>
                </w:tcPr>
                <w:p w14:paraId="00412E83" w14:textId="74AB66E7" w:rsidR="00B5259A" w:rsidRPr="001E3D3A" w:rsidRDefault="00B5259A" w:rsidP="00B5259A">
                  <w:pPr>
                    <w:spacing w:after="0" w:line="276" w:lineRule="auto"/>
                    <w:jc w:val="center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22</w:t>
                  </w:r>
                  <w:r w:rsidR="00366761"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.</w:t>
                  </w: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573</w:t>
                  </w:r>
                </w:p>
              </w:tc>
              <w:tc>
                <w:tcPr>
                  <w:tcW w:w="868" w:type="dxa"/>
                  <w:vAlign w:val="center"/>
                </w:tcPr>
                <w:p w14:paraId="5FA1F675" w14:textId="534F180A" w:rsidR="00B5259A" w:rsidRPr="001E3D3A" w:rsidRDefault="00B5259A" w:rsidP="00B5259A">
                  <w:pPr>
                    <w:spacing w:after="0" w:line="276" w:lineRule="auto"/>
                    <w:jc w:val="center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5</w:t>
                  </w:r>
                  <w:r w:rsidR="00366761"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.</w:t>
                  </w: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019</w:t>
                  </w:r>
                </w:p>
              </w:tc>
              <w:tc>
                <w:tcPr>
                  <w:tcW w:w="851" w:type="dxa"/>
                  <w:vAlign w:val="center"/>
                </w:tcPr>
                <w:p w14:paraId="6378E069" w14:textId="43F72953" w:rsidR="00B5259A" w:rsidRPr="001E3D3A" w:rsidRDefault="00B5259A" w:rsidP="00B5259A">
                  <w:pPr>
                    <w:spacing w:after="0" w:line="276" w:lineRule="auto"/>
                    <w:jc w:val="center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10</w:t>
                  </w:r>
                  <w:r w:rsidR="00366761"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.</w:t>
                  </w: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828</w:t>
                  </w:r>
                </w:p>
              </w:tc>
              <w:tc>
                <w:tcPr>
                  <w:tcW w:w="1046" w:type="dxa"/>
                  <w:vAlign w:val="center"/>
                </w:tcPr>
                <w:p w14:paraId="2F4618AD" w14:textId="77777777" w:rsidR="00B5259A" w:rsidRPr="001E3D3A" w:rsidRDefault="00B5259A" w:rsidP="00B5259A">
                  <w:pPr>
                    <w:spacing w:after="0" w:line="276" w:lineRule="auto"/>
                    <w:jc w:val="center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404</w:t>
                  </w:r>
                </w:p>
              </w:tc>
              <w:tc>
                <w:tcPr>
                  <w:tcW w:w="795" w:type="dxa"/>
                  <w:vAlign w:val="center"/>
                </w:tcPr>
                <w:p w14:paraId="2F2D7A58" w14:textId="77777777" w:rsidR="00B5259A" w:rsidRPr="001E3D3A" w:rsidRDefault="00B5259A" w:rsidP="00B5259A">
                  <w:pPr>
                    <w:spacing w:after="0" w:line="276" w:lineRule="auto"/>
                    <w:jc w:val="center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0</w:t>
                  </w:r>
                </w:p>
              </w:tc>
              <w:tc>
                <w:tcPr>
                  <w:tcW w:w="822" w:type="dxa"/>
                  <w:vAlign w:val="center"/>
                </w:tcPr>
                <w:p w14:paraId="7EBB3F1B" w14:textId="77777777" w:rsidR="00B5259A" w:rsidRPr="001E3D3A" w:rsidRDefault="00B5259A" w:rsidP="00B5259A">
                  <w:pPr>
                    <w:spacing w:after="0" w:line="276" w:lineRule="auto"/>
                    <w:jc w:val="center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0</w:t>
                  </w:r>
                </w:p>
              </w:tc>
              <w:tc>
                <w:tcPr>
                  <w:tcW w:w="846" w:type="dxa"/>
                  <w:vAlign w:val="center"/>
                </w:tcPr>
                <w:p w14:paraId="7070F766" w14:textId="13B024CF" w:rsidR="00B5259A" w:rsidRPr="001E3D3A" w:rsidRDefault="00B5259A" w:rsidP="00B5259A">
                  <w:pPr>
                    <w:spacing w:after="0" w:line="276" w:lineRule="auto"/>
                    <w:jc w:val="center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38</w:t>
                  </w:r>
                  <w:r w:rsidR="00366761"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.</w:t>
                  </w: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824</w:t>
                  </w:r>
                </w:p>
              </w:tc>
            </w:tr>
            <w:tr w:rsidR="00B5259A" w:rsidRPr="001E3D3A" w14:paraId="398A2979" w14:textId="77777777" w:rsidTr="00B5259A">
              <w:tc>
                <w:tcPr>
                  <w:tcW w:w="971" w:type="dxa"/>
                  <w:vAlign w:val="center"/>
                </w:tcPr>
                <w:p w14:paraId="2003A0EE" w14:textId="190F5F77" w:rsidR="00B5259A" w:rsidRPr="001E3D3A" w:rsidRDefault="00C9460A" w:rsidP="00B5259A">
                  <w:pPr>
                    <w:spacing w:after="0" w:line="276" w:lineRule="auto"/>
                    <w:jc w:val="left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A</w:t>
                  </w:r>
                  <w:r w:rsidR="00B5259A"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C1995</w:t>
                  </w:r>
                </w:p>
              </w:tc>
              <w:tc>
                <w:tcPr>
                  <w:tcW w:w="867" w:type="dxa"/>
                  <w:vAlign w:val="center"/>
                </w:tcPr>
                <w:p w14:paraId="46419F21" w14:textId="5B978AD7" w:rsidR="00B5259A" w:rsidRPr="001E3D3A" w:rsidRDefault="00B5259A" w:rsidP="00B5259A">
                  <w:pPr>
                    <w:spacing w:after="0" w:line="276" w:lineRule="auto"/>
                    <w:jc w:val="left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31</w:t>
                  </w:r>
                  <w:r w:rsidR="00366761"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.</w:t>
                  </w: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886</w:t>
                  </w:r>
                </w:p>
              </w:tc>
              <w:tc>
                <w:tcPr>
                  <w:tcW w:w="864" w:type="dxa"/>
                  <w:vAlign w:val="center"/>
                </w:tcPr>
                <w:p w14:paraId="5E829891" w14:textId="6EC0F8F4" w:rsidR="00B5259A" w:rsidRPr="001E3D3A" w:rsidRDefault="00C9460A" w:rsidP="00B5259A">
                  <w:pPr>
                    <w:spacing w:after="0" w:line="276" w:lineRule="auto"/>
                    <w:jc w:val="left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A</w:t>
                  </w:r>
                  <w:r w:rsidR="00B5259A"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C1995</w:t>
                  </w:r>
                </w:p>
              </w:tc>
              <w:tc>
                <w:tcPr>
                  <w:tcW w:w="904" w:type="dxa"/>
                  <w:vAlign w:val="center"/>
                </w:tcPr>
                <w:p w14:paraId="5323DBE0" w14:textId="4A62A237" w:rsidR="00B5259A" w:rsidRPr="001E3D3A" w:rsidRDefault="00B5259A" w:rsidP="00B5259A">
                  <w:pPr>
                    <w:spacing w:after="0" w:line="276" w:lineRule="auto"/>
                    <w:jc w:val="center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21</w:t>
                  </w:r>
                  <w:r w:rsidR="00366761"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.</w:t>
                  </w: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108</w:t>
                  </w:r>
                </w:p>
              </w:tc>
              <w:tc>
                <w:tcPr>
                  <w:tcW w:w="868" w:type="dxa"/>
                  <w:vAlign w:val="center"/>
                </w:tcPr>
                <w:p w14:paraId="21B6FB1E" w14:textId="22A4D51F" w:rsidR="00B5259A" w:rsidRPr="001E3D3A" w:rsidRDefault="00B5259A" w:rsidP="00B5259A">
                  <w:pPr>
                    <w:spacing w:after="0" w:line="276" w:lineRule="auto"/>
                    <w:jc w:val="center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7</w:t>
                  </w:r>
                  <w:r w:rsidR="00366761"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.</w:t>
                  </w: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174</w:t>
                  </w:r>
                </w:p>
              </w:tc>
              <w:tc>
                <w:tcPr>
                  <w:tcW w:w="851" w:type="dxa"/>
                  <w:vAlign w:val="center"/>
                </w:tcPr>
                <w:p w14:paraId="03CC601B" w14:textId="2352C384" w:rsidR="00B5259A" w:rsidRPr="001E3D3A" w:rsidRDefault="00B5259A" w:rsidP="00B5259A">
                  <w:pPr>
                    <w:spacing w:after="0" w:line="276" w:lineRule="auto"/>
                    <w:jc w:val="center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7</w:t>
                  </w:r>
                  <w:r w:rsidR="00366761"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.</w:t>
                  </w: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171</w:t>
                  </w:r>
                </w:p>
              </w:tc>
              <w:tc>
                <w:tcPr>
                  <w:tcW w:w="1046" w:type="dxa"/>
                  <w:vAlign w:val="center"/>
                </w:tcPr>
                <w:p w14:paraId="528F93BF" w14:textId="77777777" w:rsidR="00B5259A" w:rsidRPr="001E3D3A" w:rsidRDefault="00B5259A" w:rsidP="00B5259A">
                  <w:pPr>
                    <w:spacing w:after="0" w:line="276" w:lineRule="auto"/>
                    <w:jc w:val="center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196</w:t>
                  </w:r>
                </w:p>
              </w:tc>
              <w:tc>
                <w:tcPr>
                  <w:tcW w:w="795" w:type="dxa"/>
                  <w:vAlign w:val="center"/>
                </w:tcPr>
                <w:p w14:paraId="6923D91B" w14:textId="77777777" w:rsidR="00B5259A" w:rsidRPr="001E3D3A" w:rsidRDefault="00B5259A" w:rsidP="00B5259A">
                  <w:pPr>
                    <w:spacing w:after="0" w:line="276" w:lineRule="auto"/>
                    <w:jc w:val="center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0</w:t>
                  </w:r>
                </w:p>
              </w:tc>
              <w:tc>
                <w:tcPr>
                  <w:tcW w:w="822" w:type="dxa"/>
                  <w:vAlign w:val="center"/>
                </w:tcPr>
                <w:p w14:paraId="1F4CCF08" w14:textId="77777777" w:rsidR="00B5259A" w:rsidRPr="001E3D3A" w:rsidRDefault="00B5259A" w:rsidP="00B5259A">
                  <w:pPr>
                    <w:spacing w:after="0" w:line="276" w:lineRule="auto"/>
                    <w:jc w:val="center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0</w:t>
                  </w:r>
                </w:p>
              </w:tc>
              <w:tc>
                <w:tcPr>
                  <w:tcW w:w="846" w:type="dxa"/>
                  <w:vAlign w:val="center"/>
                </w:tcPr>
                <w:p w14:paraId="60AF20CC" w14:textId="572CACFF" w:rsidR="00B5259A" w:rsidRPr="001E3D3A" w:rsidRDefault="00B5259A" w:rsidP="00B5259A">
                  <w:pPr>
                    <w:spacing w:after="0" w:line="276" w:lineRule="auto"/>
                    <w:jc w:val="center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35</w:t>
                  </w:r>
                  <w:r w:rsidR="00366761"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.</w:t>
                  </w: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649</w:t>
                  </w:r>
                </w:p>
              </w:tc>
            </w:tr>
            <w:tr w:rsidR="00B5259A" w:rsidRPr="001E3D3A" w14:paraId="7C8A0D79" w14:textId="77777777" w:rsidTr="00B5259A">
              <w:tc>
                <w:tcPr>
                  <w:tcW w:w="971" w:type="dxa"/>
                  <w:vAlign w:val="center"/>
                </w:tcPr>
                <w:p w14:paraId="0465C800" w14:textId="02439D3F" w:rsidR="00B5259A" w:rsidRPr="001E3D3A" w:rsidRDefault="00C9460A" w:rsidP="00B5259A">
                  <w:pPr>
                    <w:spacing w:after="0" w:line="276" w:lineRule="auto"/>
                    <w:jc w:val="left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A</w:t>
                  </w:r>
                  <w:r w:rsidR="00B5259A"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C1996</w:t>
                  </w:r>
                </w:p>
              </w:tc>
              <w:tc>
                <w:tcPr>
                  <w:tcW w:w="867" w:type="dxa"/>
                  <w:vAlign w:val="center"/>
                </w:tcPr>
                <w:p w14:paraId="4FB64E96" w14:textId="6B35E51E" w:rsidR="00B5259A" w:rsidRPr="001E3D3A" w:rsidRDefault="00B5259A" w:rsidP="00B5259A">
                  <w:pPr>
                    <w:spacing w:after="0" w:line="276" w:lineRule="auto"/>
                    <w:jc w:val="left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33</w:t>
                  </w:r>
                  <w:r w:rsidR="00366761"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.</w:t>
                  </w: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610</w:t>
                  </w:r>
                </w:p>
              </w:tc>
              <w:tc>
                <w:tcPr>
                  <w:tcW w:w="864" w:type="dxa"/>
                  <w:vAlign w:val="center"/>
                </w:tcPr>
                <w:p w14:paraId="1FF1BF3D" w14:textId="4B5AA035" w:rsidR="00B5259A" w:rsidRPr="001E3D3A" w:rsidRDefault="00C9460A" w:rsidP="00B5259A">
                  <w:pPr>
                    <w:spacing w:after="0" w:line="276" w:lineRule="auto"/>
                    <w:jc w:val="left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A</w:t>
                  </w:r>
                  <w:r w:rsidR="00B5259A"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C1996</w:t>
                  </w:r>
                </w:p>
              </w:tc>
              <w:tc>
                <w:tcPr>
                  <w:tcW w:w="904" w:type="dxa"/>
                  <w:vAlign w:val="center"/>
                </w:tcPr>
                <w:p w14:paraId="18424C79" w14:textId="29D7DC23" w:rsidR="00B5259A" w:rsidRPr="001E3D3A" w:rsidRDefault="00B5259A" w:rsidP="00B5259A">
                  <w:pPr>
                    <w:spacing w:after="0" w:line="276" w:lineRule="auto"/>
                    <w:jc w:val="center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18</w:t>
                  </w:r>
                  <w:r w:rsidR="00366761"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.</w:t>
                  </w: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966</w:t>
                  </w:r>
                </w:p>
              </w:tc>
              <w:tc>
                <w:tcPr>
                  <w:tcW w:w="868" w:type="dxa"/>
                  <w:vAlign w:val="center"/>
                </w:tcPr>
                <w:p w14:paraId="427C721B" w14:textId="11817A84" w:rsidR="00B5259A" w:rsidRPr="001E3D3A" w:rsidRDefault="00B5259A" w:rsidP="00B5259A">
                  <w:pPr>
                    <w:spacing w:after="0" w:line="276" w:lineRule="auto"/>
                    <w:jc w:val="center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9</w:t>
                  </w:r>
                  <w:r w:rsidR="00366761"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.</w:t>
                  </w: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585</w:t>
                  </w:r>
                </w:p>
              </w:tc>
              <w:tc>
                <w:tcPr>
                  <w:tcW w:w="851" w:type="dxa"/>
                  <w:vAlign w:val="center"/>
                </w:tcPr>
                <w:p w14:paraId="3B325FD5" w14:textId="1B35169A" w:rsidR="00B5259A" w:rsidRPr="001E3D3A" w:rsidRDefault="00B5259A" w:rsidP="00B5259A">
                  <w:pPr>
                    <w:spacing w:after="0" w:line="276" w:lineRule="auto"/>
                    <w:jc w:val="center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4</w:t>
                  </w:r>
                  <w:r w:rsidR="00366761"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.</w:t>
                  </w: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409</w:t>
                  </w:r>
                </w:p>
              </w:tc>
              <w:tc>
                <w:tcPr>
                  <w:tcW w:w="1046" w:type="dxa"/>
                  <w:vAlign w:val="center"/>
                </w:tcPr>
                <w:p w14:paraId="1693490C" w14:textId="77777777" w:rsidR="00B5259A" w:rsidRPr="001E3D3A" w:rsidRDefault="00B5259A" w:rsidP="00B5259A">
                  <w:pPr>
                    <w:spacing w:after="0" w:line="276" w:lineRule="auto"/>
                    <w:jc w:val="center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241</w:t>
                  </w:r>
                </w:p>
              </w:tc>
              <w:tc>
                <w:tcPr>
                  <w:tcW w:w="795" w:type="dxa"/>
                  <w:vAlign w:val="center"/>
                </w:tcPr>
                <w:p w14:paraId="2B65FC98" w14:textId="77777777" w:rsidR="00B5259A" w:rsidRPr="001E3D3A" w:rsidRDefault="00B5259A" w:rsidP="00B5259A">
                  <w:pPr>
                    <w:spacing w:after="0" w:line="276" w:lineRule="auto"/>
                    <w:jc w:val="center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0</w:t>
                  </w:r>
                </w:p>
              </w:tc>
              <w:tc>
                <w:tcPr>
                  <w:tcW w:w="822" w:type="dxa"/>
                  <w:vAlign w:val="center"/>
                </w:tcPr>
                <w:p w14:paraId="029825A5" w14:textId="77777777" w:rsidR="00B5259A" w:rsidRPr="001E3D3A" w:rsidRDefault="00B5259A" w:rsidP="00B5259A">
                  <w:pPr>
                    <w:spacing w:after="0" w:line="276" w:lineRule="auto"/>
                    <w:jc w:val="center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0</w:t>
                  </w:r>
                </w:p>
              </w:tc>
              <w:tc>
                <w:tcPr>
                  <w:tcW w:w="846" w:type="dxa"/>
                  <w:vAlign w:val="center"/>
                </w:tcPr>
                <w:p w14:paraId="21E8D6ED" w14:textId="531DAA5A" w:rsidR="00B5259A" w:rsidRPr="001E3D3A" w:rsidRDefault="00B5259A" w:rsidP="00B5259A">
                  <w:pPr>
                    <w:spacing w:after="0" w:line="276" w:lineRule="auto"/>
                    <w:jc w:val="center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33</w:t>
                  </w:r>
                  <w:r w:rsidR="00366761"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.</w:t>
                  </w: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201</w:t>
                  </w:r>
                </w:p>
              </w:tc>
            </w:tr>
            <w:tr w:rsidR="00B5259A" w:rsidRPr="001E3D3A" w14:paraId="404D358A" w14:textId="77777777" w:rsidTr="00B5259A">
              <w:tc>
                <w:tcPr>
                  <w:tcW w:w="971" w:type="dxa"/>
                  <w:vAlign w:val="center"/>
                </w:tcPr>
                <w:p w14:paraId="5733E7D2" w14:textId="164996EC" w:rsidR="00B5259A" w:rsidRPr="001E3D3A" w:rsidRDefault="00C9460A" w:rsidP="00B5259A">
                  <w:pPr>
                    <w:spacing w:after="0" w:line="276" w:lineRule="auto"/>
                    <w:jc w:val="left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A</w:t>
                  </w:r>
                  <w:r w:rsidR="00B5259A"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C1997</w:t>
                  </w:r>
                </w:p>
              </w:tc>
              <w:tc>
                <w:tcPr>
                  <w:tcW w:w="867" w:type="dxa"/>
                  <w:vAlign w:val="center"/>
                </w:tcPr>
                <w:p w14:paraId="7D514FB5" w14:textId="5C1AA205" w:rsidR="00B5259A" w:rsidRPr="001E3D3A" w:rsidRDefault="00B5259A" w:rsidP="00B5259A">
                  <w:pPr>
                    <w:spacing w:after="0" w:line="276" w:lineRule="auto"/>
                    <w:jc w:val="left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27</w:t>
                  </w:r>
                  <w:r w:rsidR="00366761"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.</w:t>
                  </w: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037</w:t>
                  </w:r>
                </w:p>
              </w:tc>
              <w:tc>
                <w:tcPr>
                  <w:tcW w:w="864" w:type="dxa"/>
                  <w:vAlign w:val="center"/>
                </w:tcPr>
                <w:p w14:paraId="336BCC97" w14:textId="1376B06A" w:rsidR="00B5259A" w:rsidRPr="001E3D3A" w:rsidRDefault="00C9460A" w:rsidP="00B5259A">
                  <w:pPr>
                    <w:spacing w:after="0" w:line="276" w:lineRule="auto"/>
                    <w:jc w:val="left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A</w:t>
                  </w:r>
                  <w:r w:rsidR="00B5259A"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C1997</w:t>
                  </w:r>
                </w:p>
              </w:tc>
              <w:tc>
                <w:tcPr>
                  <w:tcW w:w="904" w:type="dxa"/>
                  <w:vAlign w:val="center"/>
                </w:tcPr>
                <w:p w14:paraId="49947DD1" w14:textId="78107C97" w:rsidR="00B5259A" w:rsidRPr="001E3D3A" w:rsidRDefault="00B5259A" w:rsidP="00B5259A">
                  <w:pPr>
                    <w:spacing w:after="0" w:line="276" w:lineRule="auto"/>
                    <w:jc w:val="center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17</w:t>
                  </w:r>
                  <w:r w:rsidR="00366761"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.</w:t>
                  </w: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812</w:t>
                  </w:r>
                </w:p>
              </w:tc>
              <w:tc>
                <w:tcPr>
                  <w:tcW w:w="868" w:type="dxa"/>
                  <w:vAlign w:val="center"/>
                </w:tcPr>
                <w:p w14:paraId="60ABA745" w14:textId="101558E8" w:rsidR="00B5259A" w:rsidRPr="001E3D3A" w:rsidRDefault="00B5259A" w:rsidP="00B5259A">
                  <w:pPr>
                    <w:spacing w:after="0" w:line="276" w:lineRule="auto"/>
                    <w:jc w:val="center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10</w:t>
                  </w:r>
                  <w:r w:rsidR="00366761"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.</w:t>
                  </w: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480</w:t>
                  </w:r>
                </w:p>
              </w:tc>
              <w:tc>
                <w:tcPr>
                  <w:tcW w:w="851" w:type="dxa"/>
                  <w:vAlign w:val="center"/>
                </w:tcPr>
                <w:p w14:paraId="343CF4EF" w14:textId="3F50495F" w:rsidR="00B5259A" w:rsidRPr="001E3D3A" w:rsidRDefault="00B5259A" w:rsidP="00B5259A">
                  <w:pPr>
                    <w:spacing w:after="0" w:line="276" w:lineRule="auto"/>
                    <w:jc w:val="center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3</w:t>
                  </w:r>
                  <w:r w:rsidR="00366761"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.</w:t>
                  </w: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537</w:t>
                  </w:r>
                </w:p>
              </w:tc>
              <w:tc>
                <w:tcPr>
                  <w:tcW w:w="1046" w:type="dxa"/>
                  <w:vAlign w:val="center"/>
                </w:tcPr>
                <w:p w14:paraId="218D39C3" w14:textId="77777777" w:rsidR="00B5259A" w:rsidRPr="001E3D3A" w:rsidRDefault="00B5259A" w:rsidP="00B5259A">
                  <w:pPr>
                    <w:spacing w:after="0" w:line="276" w:lineRule="auto"/>
                    <w:jc w:val="center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206</w:t>
                  </w:r>
                </w:p>
              </w:tc>
              <w:tc>
                <w:tcPr>
                  <w:tcW w:w="795" w:type="dxa"/>
                  <w:vAlign w:val="center"/>
                </w:tcPr>
                <w:p w14:paraId="41EDA583" w14:textId="77777777" w:rsidR="00B5259A" w:rsidRPr="001E3D3A" w:rsidRDefault="00B5259A" w:rsidP="00B5259A">
                  <w:pPr>
                    <w:spacing w:after="0" w:line="276" w:lineRule="auto"/>
                    <w:jc w:val="center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0</w:t>
                  </w:r>
                </w:p>
              </w:tc>
              <w:tc>
                <w:tcPr>
                  <w:tcW w:w="822" w:type="dxa"/>
                  <w:vAlign w:val="center"/>
                </w:tcPr>
                <w:p w14:paraId="54F36ADB" w14:textId="77777777" w:rsidR="00B5259A" w:rsidRPr="001E3D3A" w:rsidRDefault="00B5259A" w:rsidP="00B5259A">
                  <w:pPr>
                    <w:spacing w:after="0" w:line="276" w:lineRule="auto"/>
                    <w:jc w:val="center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0</w:t>
                  </w:r>
                </w:p>
              </w:tc>
              <w:tc>
                <w:tcPr>
                  <w:tcW w:w="846" w:type="dxa"/>
                  <w:vAlign w:val="center"/>
                </w:tcPr>
                <w:p w14:paraId="19572C5A" w14:textId="5D1A7C3B" w:rsidR="00B5259A" w:rsidRPr="001E3D3A" w:rsidRDefault="00B5259A" w:rsidP="00B5259A">
                  <w:pPr>
                    <w:spacing w:after="0" w:line="276" w:lineRule="auto"/>
                    <w:jc w:val="center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32</w:t>
                  </w:r>
                  <w:r w:rsidR="00366761"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.</w:t>
                  </w: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035</w:t>
                  </w:r>
                </w:p>
              </w:tc>
            </w:tr>
            <w:tr w:rsidR="00B5259A" w:rsidRPr="001E3D3A" w14:paraId="4D0E95C8" w14:textId="77777777" w:rsidTr="00B5259A">
              <w:tc>
                <w:tcPr>
                  <w:tcW w:w="971" w:type="dxa"/>
                  <w:vAlign w:val="center"/>
                </w:tcPr>
                <w:p w14:paraId="6D0BB57D" w14:textId="202F9F79" w:rsidR="00B5259A" w:rsidRPr="001E3D3A" w:rsidRDefault="00C9460A" w:rsidP="00B5259A">
                  <w:pPr>
                    <w:spacing w:after="0" w:line="276" w:lineRule="auto"/>
                    <w:jc w:val="left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A</w:t>
                  </w:r>
                  <w:r w:rsidR="00B5259A"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C1998</w:t>
                  </w:r>
                </w:p>
              </w:tc>
              <w:tc>
                <w:tcPr>
                  <w:tcW w:w="867" w:type="dxa"/>
                  <w:vAlign w:val="center"/>
                </w:tcPr>
                <w:p w14:paraId="753E6BC0" w14:textId="4B94EE1C" w:rsidR="00B5259A" w:rsidRPr="001E3D3A" w:rsidRDefault="00B5259A" w:rsidP="00B5259A">
                  <w:pPr>
                    <w:spacing w:after="0" w:line="276" w:lineRule="auto"/>
                    <w:jc w:val="left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58</w:t>
                  </w:r>
                  <w:r w:rsidR="00366761"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.</w:t>
                  </w: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682</w:t>
                  </w:r>
                </w:p>
              </w:tc>
              <w:tc>
                <w:tcPr>
                  <w:tcW w:w="864" w:type="dxa"/>
                  <w:vAlign w:val="center"/>
                </w:tcPr>
                <w:p w14:paraId="76B8A1F4" w14:textId="70E16F45" w:rsidR="00B5259A" w:rsidRPr="001E3D3A" w:rsidRDefault="00C9460A" w:rsidP="00B5259A">
                  <w:pPr>
                    <w:spacing w:after="0" w:line="276" w:lineRule="auto"/>
                    <w:jc w:val="left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A</w:t>
                  </w:r>
                  <w:r w:rsidR="00B5259A"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C1998</w:t>
                  </w:r>
                </w:p>
              </w:tc>
              <w:tc>
                <w:tcPr>
                  <w:tcW w:w="904" w:type="dxa"/>
                  <w:vAlign w:val="center"/>
                </w:tcPr>
                <w:p w14:paraId="2429FB90" w14:textId="3164983D" w:rsidR="00B5259A" w:rsidRPr="001E3D3A" w:rsidRDefault="00B5259A" w:rsidP="00B5259A">
                  <w:pPr>
                    <w:spacing w:after="0" w:line="276" w:lineRule="auto"/>
                    <w:jc w:val="center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20</w:t>
                  </w:r>
                  <w:r w:rsidR="00366761"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.</w:t>
                  </w: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890</w:t>
                  </w:r>
                </w:p>
              </w:tc>
              <w:tc>
                <w:tcPr>
                  <w:tcW w:w="868" w:type="dxa"/>
                  <w:vAlign w:val="center"/>
                </w:tcPr>
                <w:p w14:paraId="79A488C5" w14:textId="7D09AD7D" w:rsidR="00B5259A" w:rsidRPr="001E3D3A" w:rsidRDefault="00B5259A" w:rsidP="00B5259A">
                  <w:pPr>
                    <w:spacing w:after="0" w:line="276" w:lineRule="auto"/>
                    <w:jc w:val="center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16</w:t>
                  </w:r>
                  <w:r w:rsidR="00366761"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.</w:t>
                  </w: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831</w:t>
                  </w:r>
                </w:p>
              </w:tc>
              <w:tc>
                <w:tcPr>
                  <w:tcW w:w="851" w:type="dxa"/>
                  <w:vAlign w:val="center"/>
                </w:tcPr>
                <w:p w14:paraId="381FD604" w14:textId="6B8E2417" w:rsidR="00B5259A" w:rsidRPr="001E3D3A" w:rsidRDefault="00B5259A" w:rsidP="00B5259A">
                  <w:pPr>
                    <w:spacing w:after="0" w:line="276" w:lineRule="auto"/>
                    <w:jc w:val="center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10</w:t>
                  </w:r>
                  <w:r w:rsidR="00366761"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.</w:t>
                  </w: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174</w:t>
                  </w:r>
                </w:p>
              </w:tc>
              <w:tc>
                <w:tcPr>
                  <w:tcW w:w="1046" w:type="dxa"/>
                  <w:vAlign w:val="center"/>
                </w:tcPr>
                <w:p w14:paraId="38623963" w14:textId="0D54860A" w:rsidR="00B5259A" w:rsidRPr="001E3D3A" w:rsidRDefault="00B5259A" w:rsidP="00B5259A">
                  <w:pPr>
                    <w:spacing w:after="0" w:line="276" w:lineRule="auto"/>
                    <w:jc w:val="center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1</w:t>
                  </w:r>
                  <w:r w:rsidR="00366761"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.</w:t>
                  </w: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310</w:t>
                  </w:r>
                </w:p>
              </w:tc>
              <w:tc>
                <w:tcPr>
                  <w:tcW w:w="795" w:type="dxa"/>
                  <w:vAlign w:val="center"/>
                </w:tcPr>
                <w:p w14:paraId="2B404DF4" w14:textId="77777777" w:rsidR="00B5259A" w:rsidRPr="001E3D3A" w:rsidRDefault="00B5259A" w:rsidP="00B5259A">
                  <w:pPr>
                    <w:spacing w:after="0" w:line="276" w:lineRule="auto"/>
                    <w:jc w:val="center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0</w:t>
                  </w:r>
                </w:p>
              </w:tc>
              <w:tc>
                <w:tcPr>
                  <w:tcW w:w="822" w:type="dxa"/>
                  <w:vAlign w:val="center"/>
                </w:tcPr>
                <w:p w14:paraId="5CFB4BF3" w14:textId="77777777" w:rsidR="00B5259A" w:rsidRPr="001E3D3A" w:rsidRDefault="00B5259A" w:rsidP="00B5259A">
                  <w:pPr>
                    <w:spacing w:after="0" w:line="276" w:lineRule="auto"/>
                    <w:jc w:val="center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0</w:t>
                  </w:r>
                </w:p>
              </w:tc>
              <w:tc>
                <w:tcPr>
                  <w:tcW w:w="846" w:type="dxa"/>
                  <w:vAlign w:val="center"/>
                </w:tcPr>
                <w:p w14:paraId="2F9D9FF7" w14:textId="57B81F87" w:rsidR="00B5259A" w:rsidRPr="001E3D3A" w:rsidRDefault="00B5259A" w:rsidP="00B5259A">
                  <w:pPr>
                    <w:spacing w:after="0" w:line="276" w:lineRule="auto"/>
                    <w:jc w:val="center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49</w:t>
                  </w:r>
                  <w:r w:rsidR="00366761"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.</w:t>
                  </w: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205</w:t>
                  </w:r>
                </w:p>
              </w:tc>
            </w:tr>
            <w:tr w:rsidR="00B5259A" w:rsidRPr="001E3D3A" w14:paraId="69FCD822" w14:textId="77777777" w:rsidTr="00B5259A">
              <w:tc>
                <w:tcPr>
                  <w:tcW w:w="971" w:type="dxa"/>
                  <w:vAlign w:val="center"/>
                </w:tcPr>
                <w:p w14:paraId="4394E555" w14:textId="5E05A039" w:rsidR="00B5259A" w:rsidRPr="001E3D3A" w:rsidRDefault="00C9460A" w:rsidP="00B5259A">
                  <w:pPr>
                    <w:spacing w:after="0" w:line="276" w:lineRule="auto"/>
                    <w:jc w:val="left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A</w:t>
                  </w:r>
                  <w:r w:rsidR="00B5259A"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C1999</w:t>
                  </w:r>
                </w:p>
              </w:tc>
              <w:tc>
                <w:tcPr>
                  <w:tcW w:w="867" w:type="dxa"/>
                  <w:vAlign w:val="center"/>
                </w:tcPr>
                <w:p w14:paraId="422ED940" w14:textId="558060B3" w:rsidR="00B5259A" w:rsidRPr="001E3D3A" w:rsidRDefault="00B5259A" w:rsidP="00B5259A">
                  <w:pPr>
                    <w:spacing w:after="0" w:line="276" w:lineRule="auto"/>
                    <w:jc w:val="left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44</w:t>
                  </w:r>
                  <w:r w:rsidR="00366761"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.</w:t>
                  </w: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851</w:t>
                  </w:r>
                </w:p>
              </w:tc>
              <w:tc>
                <w:tcPr>
                  <w:tcW w:w="864" w:type="dxa"/>
                  <w:vAlign w:val="center"/>
                </w:tcPr>
                <w:p w14:paraId="1A515142" w14:textId="394D9888" w:rsidR="00B5259A" w:rsidRPr="001E3D3A" w:rsidRDefault="00C9460A" w:rsidP="00B5259A">
                  <w:pPr>
                    <w:spacing w:after="0" w:line="276" w:lineRule="auto"/>
                    <w:jc w:val="left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A</w:t>
                  </w:r>
                  <w:r w:rsidR="00B5259A"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C1999</w:t>
                  </w:r>
                </w:p>
              </w:tc>
              <w:tc>
                <w:tcPr>
                  <w:tcW w:w="904" w:type="dxa"/>
                  <w:vAlign w:val="center"/>
                </w:tcPr>
                <w:p w14:paraId="3CA6FEC2" w14:textId="2690369A" w:rsidR="00B5259A" w:rsidRPr="001E3D3A" w:rsidRDefault="00B5259A" w:rsidP="00B5259A">
                  <w:pPr>
                    <w:spacing w:after="0" w:line="276" w:lineRule="auto"/>
                    <w:jc w:val="center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18</w:t>
                  </w:r>
                  <w:r w:rsidR="00366761"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.</w:t>
                  </w: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936</w:t>
                  </w:r>
                </w:p>
              </w:tc>
              <w:tc>
                <w:tcPr>
                  <w:tcW w:w="868" w:type="dxa"/>
                  <w:vAlign w:val="center"/>
                </w:tcPr>
                <w:p w14:paraId="6D8831A4" w14:textId="442B4D20" w:rsidR="00B5259A" w:rsidRPr="001E3D3A" w:rsidRDefault="00B5259A" w:rsidP="00B5259A">
                  <w:pPr>
                    <w:spacing w:after="0" w:line="276" w:lineRule="auto"/>
                    <w:jc w:val="center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21</w:t>
                  </w:r>
                  <w:r w:rsidR="00366761"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.</w:t>
                  </w: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130</w:t>
                  </w:r>
                </w:p>
              </w:tc>
              <w:tc>
                <w:tcPr>
                  <w:tcW w:w="851" w:type="dxa"/>
                  <w:vAlign w:val="center"/>
                </w:tcPr>
                <w:p w14:paraId="1CE54044" w14:textId="1DC349E4" w:rsidR="00B5259A" w:rsidRPr="001E3D3A" w:rsidRDefault="00B5259A" w:rsidP="00B5259A">
                  <w:pPr>
                    <w:spacing w:after="0" w:line="276" w:lineRule="auto"/>
                    <w:jc w:val="center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4</w:t>
                  </w:r>
                  <w:r w:rsidR="00366761"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.</w:t>
                  </w: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952</w:t>
                  </w:r>
                </w:p>
              </w:tc>
              <w:tc>
                <w:tcPr>
                  <w:tcW w:w="1046" w:type="dxa"/>
                  <w:vAlign w:val="center"/>
                </w:tcPr>
                <w:p w14:paraId="21DF2288" w14:textId="4FD8A4E8" w:rsidR="00B5259A" w:rsidRPr="001E3D3A" w:rsidRDefault="00B5259A" w:rsidP="00B5259A">
                  <w:pPr>
                    <w:spacing w:after="0" w:line="276" w:lineRule="auto"/>
                    <w:jc w:val="center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1</w:t>
                  </w:r>
                  <w:r w:rsidR="00366761"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.</w:t>
                  </w: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354</w:t>
                  </w:r>
                </w:p>
              </w:tc>
              <w:tc>
                <w:tcPr>
                  <w:tcW w:w="795" w:type="dxa"/>
                  <w:vAlign w:val="center"/>
                </w:tcPr>
                <w:p w14:paraId="083C8D3B" w14:textId="77777777" w:rsidR="00B5259A" w:rsidRPr="001E3D3A" w:rsidRDefault="00B5259A" w:rsidP="00B5259A">
                  <w:pPr>
                    <w:spacing w:after="0" w:line="276" w:lineRule="auto"/>
                    <w:jc w:val="center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0</w:t>
                  </w:r>
                </w:p>
              </w:tc>
              <w:tc>
                <w:tcPr>
                  <w:tcW w:w="822" w:type="dxa"/>
                  <w:vAlign w:val="center"/>
                </w:tcPr>
                <w:p w14:paraId="1602D166" w14:textId="77777777" w:rsidR="00B5259A" w:rsidRPr="001E3D3A" w:rsidRDefault="00B5259A" w:rsidP="00B5259A">
                  <w:pPr>
                    <w:spacing w:after="0" w:line="276" w:lineRule="auto"/>
                    <w:jc w:val="center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30</w:t>
                  </w:r>
                </w:p>
              </w:tc>
              <w:tc>
                <w:tcPr>
                  <w:tcW w:w="846" w:type="dxa"/>
                  <w:vAlign w:val="center"/>
                </w:tcPr>
                <w:p w14:paraId="0527FC0B" w14:textId="51F1247E" w:rsidR="00B5259A" w:rsidRPr="001E3D3A" w:rsidRDefault="00B5259A" w:rsidP="00B5259A">
                  <w:pPr>
                    <w:spacing w:after="0" w:line="276" w:lineRule="auto"/>
                    <w:jc w:val="center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46</w:t>
                  </w:r>
                  <w:r w:rsidR="00366761"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.</w:t>
                  </w: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402</w:t>
                  </w:r>
                </w:p>
              </w:tc>
            </w:tr>
            <w:tr w:rsidR="00B5259A" w:rsidRPr="001E3D3A" w14:paraId="516FD22C" w14:textId="77777777" w:rsidTr="00B5259A">
              <w:tc>
                <w:tcPr>
                  <w:tcW w:w="971" w:type="dxa"/>
                  <w:vAlign w:val="center"/>
                </w:tcPr>
                <w:p w14:paraId="23FC7BA7" w14:textId="18E09E8D" w:rsidR="00B5259A" w:rsidRPr="001E3D3A" w:rsidRDefault="00C9460A" w:rsidP="00B5259A">
                  <w:pPr>
                    <w:spacing w:after="0" w:line="276" w:lineRule="auto"/>
                    <w:jc w:val="left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A</w:t>
                  </w:r>
                  <w:r w:rsidR="00B5259A"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C2000</w:t>
                  </w:r>
                </w:p>
              </w:tc>
              <w:tc>
                <w:tcPr>
                  <w:tcW w:w="867" w:type="dxa"/>
                  <w:vAlign w:val="center"/>
                </w:tcPr>
                <w:p w14:paraId="28206D57" w14:textId="683D6A9D" w:rsidR="00B5259A" w:rsidRPr="001E3D3A" w:rsidRDefault="00B5259A" w:rsidP="00B5259A">
                  <w:pPr>
                    <w:spacing w:after="0" w:line="276" w:lineRule="auto"/>
                    <w:jc w:val="left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47</w:t>
                  </w:r>
                  <w:r w:rsidR="00366761"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.</w:t>
                  </w: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496</w:t>
                  </w:r>
                </w:p>
              </w:tc>
              <w:tc>
                <w:tcPr>
                  <w:tcW w:w="864" w:type="dxa"/>
                  <w:vAlign w:val="center"/>
                </w:tcPr>
                <w:p w14:paraId="7F0F7ADE" w14:textId="065300AD" w:rsidR="00B5259A" w:rsidRPr="001E3D3A" w:rsidRDefault="00C9460A" w:rsidP="00B5259A">
                  <w:pPr>
                    <w:spacing w:after="0" w:line="276" w:lineRule="auto"/>
                    <w:jc w:val="left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A</w:t>
                  </w:r>
                  <w:r w:rsidR="00B5259A"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C2000</w:t>
                  </w:r>
                </w:p>
              </w:tc>
              <w:tc>
                <w:tcPr>
                  <w:tcW w:w="904" w:type="dxa"/>
                  <w:vAlign w:val="center"/>
                </w:tcPr>
                <w:p w14:paraId="0FE995CE" w14:textId="519BDC70" w:rsidR="00B5259A" w:rsidRPr="001E3D3A" w:rsidRDefault="00B5259A" w:rsidP="00B5259A">
                  <w:pPr>
                    <w:spacing w:after="0" w:line="276" w:lineRule="auto"/>
                    <w:jc w:val="center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19</w:t>
                  </w:r>
                  <w:r w:rsidR="00366761"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.</w:t>
                  </w: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627</w:t>
                  </w:r>
                </w:p>
              </w:tc>
              <w:tc>
                <w:tcPr>
                  <w:tcW w:w="868" w:type="dxa"/>
                  <w:vAlign w:val="center"/>
                </w:tcPr>
                <w:p w14:paraId="0F24BCC2" w14:textId="77777777" w:rsidR="00B5259A" w:rsidRPr="001E3D3A" w:rsidRDefault="00B5259A" w:rsidP="00B5259A">
                  <w:pPr>
                    <w:spacing w:after="0" w:line="276" w:lineRule="auto"/>
                    <w:jc w:val="center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19,268</w:t>
                  </w:r>
                </w:p>
              </w:tc>
              <w:tc>
                <w:tcPr>
                  <w:tcW w:w="851" w:type="dxa"/>
                  <w:vAlign w:val="center"/>
                </w:tcPr>
                <w:p w14:paraId="0F6A0571" w14:textId="75ADB214" w:rsidR="00B5259A" w:rsidRPr="001E3D3A" w:rsidRDefault="00B5259A" w:rsidP="00B5259A">
                  <w:pPr>
                    <w:spacing w:after="0" w:line="276" w:lineRule="auto"/>
                    <w:jc w:val="center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4</w:t>
                  </w:r>
                  <w:r w:rsidR="00366761"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.</w:t>
                  </w: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644</w:t>
                  </w:r>
                </w:p>
              </w:tc>
              <w:tc>
                <w:tcPr>
                  <w:tcW w:w="1046" w:type="dxa"/>
                  <w:vAlign w:val="center"/>
                </w:tcPr>
                <w:p w14:paraId="715F84E8" w14:textId="30105270" w:rsidR="00B5259A" w:rsidRPr="001E3D3A" w:rsidRDefault="00B5259A" w:rsidP="00B5259A">
                  <w:pPr>
                    <w:spacing w:after="0" w:line="276" w:lineRule="auto"/>
                    <w:jc w:val="center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1</w:t>
                  </w:r>
                  <w:r w:rsidR="00366761"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.</w:t>
                  </w: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038</w:t>
                  </w:r>
                </w:p>
              </w:tc>
              <w:tc>
                <w:tcPr>
                  <w:tcW w:w="795" w:type="dxa"/>
                  <w:vAlign w:val="center"/>
                </w:tcPr>
                <w:p w14:paraId="787AB5B5" w14:textId="77777777" w:rsidR="00B5259A" w:rsidRPr="001E3D3A" w:rsidRDefault="00B5259A" w:rsidP="00B5259A">
                  <w:pPr>
                    <w:spacing w:after="0" w:line="276" w:lineRule="auto"/>
                    <w:jc w:val="center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0</w:t>
                  </w:r>
                </w:p>
              </w:tc>
              <w:tc>
                <w:tcPr>
                  <w:tcW w:w="822" w:type="dxa"/>
                  <w:vAlign w:val="center"/>
                </w:tcPr>
                <w:p w14:paraId="1699E3A8" w14:textId="77777777" w:rsidR="00B5259A" w:rsidRPr="001E3D3A" w:rsidRDefault="00B5259A" w:rsidP="00B5259A">
                  <w:pPr>
                    <w:spacing w:after="0" w:line="276" w:lineRule="auto"/>
                    <w:jc w:val="center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33</w:t>
                  </w:r>
                </w:p>
              </w:tc>
              <w:tc>
                <w:tcPr>
                  <w:tcW w:w="846" w:type="dxa"/>
                  <w:vAlign w:val="center"/>
                </w:tcPr>
                <w:p w14:paraId="28BF6419" w14:textId="77777777" w:rsidR="00B5259A" w:rsidRPr="001E3D3A" w:rsidRDefault="00B5259A" w:rsidP="00B5259A">
                  <w:pPr>
                    <w:spacing w:after="0" w:line="276" w:lineRule="auto"/>
                    <w:jc w:val="center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44,610</w:t>
                  </w:r>
                </w:p>
              </w:tc>
            </w:tr>
            <w:tr w:rsidR="00B5259A" w:rsidRPr="001E3D3A" w14:paraId="27CCD298" w14:textId="77777777" w:rsidTr="00B5259A">
              <w:tc>
                <w:tcPr>
                  <w:tcW w:w="971" w:type="dxa"/>
                  <w:vAlign w:val="center"/>
                </w:tcPr>
                <w:p w14:paraId="49DEB993" w14:textId="7C2F33A7" w:rsidR="00B5259A" w:rsidRPr="001E3D3A" w:rsidRDefault="00C9460A" w:rsidP="00B5259A">
                  <w:pPr>
                    <w:spacing w:after="0" w:line="276" w:lineRule="auto"/>
                    <w:jc w:val="left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A</w:t>
                  </w:r>
                  <w:r w:rsidR="00B5259A"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C2001</w:t>
                  </w:r>
                </w:p>
              </w:tc>
              <w:tc>
                <w:tcPr>
                  <w:tcW w:w="867" w:type="dxa"/>
                  <w:vAlign w:val="center"/>
                </w:tcPr>
                <w:p w14:paraId="00822335" w14:textId="28ED9A30" w:rsidR="00B5259A" w:rsidRPr="001E3D3A" w:rsidRDefault="00B5259A" w:rsidP="00B5259A">
                  <w:pPr>
                    <w:spacing w:after="0" w:line="276" w:lineRule="auto"/>
                    <w:jc w:val="left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38</w:t>
                  </w:r>
                  <w:r w:rsidR="00366761"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.</w:t>
                  </w: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870</w:t>
                  </w:r>
                </w:p>
              </w:tc>
              <w:tc>
                <w:tcPr>
                  <w:tcW w:w="864" w:type="dxa"/>
                  <w:vAlign w:val="center"/>
                </w:tcPr>
                <w:p w14:paraId="1B8D63D3" w14:textId="7685CE94" w:rsidR="00B5259A" w:rsidRPr="001E3D3A" w:rsidRDefault="00C9460A" w:rsidP="00B5259A">
                  <w:pPr>
                    <w:spacing w:after="0" w:line="276" w:lineRule="auto"/>
                    <w:jc w:val="left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A</w:t>
                  </w:r>
                  <w:r w:rsidR="00B5259A"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C2001</w:t>
                  </w:r>
                </w:p>
              </w:tc>
              <w:tc>
                <w:tcPr>
                  <w:tcW w:w="904" w:type="dxa"/>
                  <w:vAlign w:val="center"/>
                </w:tcPr>
                <w:p w14:paraId="1A3B58A4" w14:textId="24A2985F" w:rsidR="00B5259A" w:rsidRPr="001E3D3A" w:rsidRDefault="00B5259A" w:rsidP="00B5259A">
                  <w:pPr>
                    <w:spacing w:after="0" w:line="276" w:lineRule="auto"/>
                    <w:jc w:val="center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17</w:t>
                  </w:r>
                  <w:r w:rsidR="00366761"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.</w:t>
                  </w: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757</w:t>
                  </w:r>
                </w:p>
              </w:tc>
              <w:tc>
                <w:tcPr>
                  <w:tcW w:w="868" w:type="dxa"/>
                  <w:vAlign w:val="center"/>
                </w:tcPr>
                <w:p w14:paraId="71C45963" w14:textId="29034473" w:rsidR="00B5259A" w:rsidRPr="001E3D3A" w:rsidRDefault="00B5259A" w:rsidP="00B5259A">
                  <w:pPr>
                    <w:spacing w:after="0" w:line="276" w:lineRule="auto"/>
                    <w:jc w:val="center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16</w:t>
                  </w:r>
                  <w:r w:rsidR="00366761"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.</w:t>
                  </w: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368</w:t>
                  </w:r>
                </w:p>
              </w:tc>
              <w:tc>
                <w:tcPr>
                  <w:tcW w:w="851" w:type="dxa"/>
                  <w:vAlign w:val="center"/>
                </w:tcPr>
                <w:p w14:paraId="14A6304D" w14:textId="3D96694E" w:rsidR="00B5259A" w:rsidRPr="001E3D3A" w:rsidRDefault="00B5259A" w:rsidP="00B5259A">
                  <w:pPr>
                    <w:spacing w:after="0" w:line="276" w:lineRule="auto"/>
                    <w:jc w:val="center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4</w:t>
                  </w:r>
                  <w:r w:rsidR="00366761"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.</w:t>
                  </w: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211</w:t>
                  </w:r>
                </w:p>
              </w:tc>
              <w:tc>
                <w:tcPr>
                  <w:tcW w:w="1046" w:type="dxa"/>
                  <w:vAlign w:val="center"/>
                </w:tcPr>
                <w:p w14:paraId="4697C979" w14:textId="77777777" w:rsidR="00B5259A" w:rsidRPr="001E3D3A" w:rsidRDefault="00B5259A" w:rsidP="00B5259A">
                  <w:pPr>
                    <w:spacing w:after="0" w:line="276" w:lineRule="auto"/>
                    <w:jc w:val="center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924</w:t>
                  </w:r>
                </w:p>
              </w:tc>
              <w:tc>
                <w:tcPr>
                  <w:tcW w:w="795" w:type="dxa"/>
                  <w:vAlign w:val="center"/>
                </w:tcPr>
                <w:p w14:paraId="4818F615" w14:textId="77777777" w:rsidR="00B5259A" w:rsidRPr="001E3D3A" w:rsidRDefault="00B5259A" w:rsidP="00B5259A">
                  <w:pPr>
                    <w:spacing w:after="0" w:line="276" w:lineRule="auto"/>
                    <w:jc w:val="center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0</w:t>
                  </w:r>
                </w:p>
              </w:tc>
              <w:tc>
                <w:tcPr>
                  <w:tcW w:w="822" w:type="dxa"/>
                  <w:vAlign w:val="center"/>
                </w:tcPr>
                <w:p w14:paraId="00A55647" w14:textId="77777777" w:rsidR="00B5259A" w:rsidRPr="001E3D3A" w:rsidRDefault="00B5259A" w:rsidP="00B5259A">
                  <w:pPr>
                    <w:spacing w:after="0" w:line="276" w:lineRule="auto"/>
                    <w:jc w:val="center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6</w:t>
                  </w:r>
                </w:p>
              </w:tc>
              <w:tc>
                <w:tcPr>
                  <w:tcW w:w="846" w:type="dxa"/>
                  <w:vAlign w:val="center"/>
                </w:tcPr>
                <w:p w14:paraId="61EBA2AE" w14:textId="66703F08" w:rsidR="00B5259A" w:rsidRPr="001E3D3A" w:rsidRDefault="00B5259A" w:rsidP="00B5259A">
                  <w:pPr>
                    <w:spacing w:after="0" w:line="276" w:lineRule="auto"/>
                    <w:jc w:val="center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39</w:t>
                  </w:r>
                  <w:r w:rsidR="00366761"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.</w:t>
                  </w: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266</w:t>
                  </w:r>
                </w:p>
              </w:tc>
            </w:tr>
            <w:tr w:rsidR="00B5259A" w:rsidRPr="001E3D3A" w14:paraId="066C5C08" w14:textId="77777777" w:rsidTr="00B5259A">
              <w:tc>
                <w:tcPr>
                  <w:tcW w:w="971" w:type="dxa"/>
                  <w:vAlign w:val="center"/>
                </w:tcPr>
                <w:p w14:paraId="77B7C6F0" w14:textId="39DD82DB" w:rsidR="00B5259A" w:rsidRPr="001E3D3A" w:rsidRDefault="00C9460A" w:rsidP="00B5259A">
                  <w:pPr>
                    <w:spacing w:after="0" w:line="276" w:lineRule="auto"/>
                    <w:jc w:val="left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A</w:t>
                  </w:r>
                  <w:r w:rsidR="00B5259A"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C2002</w:t>
                  </w:r>
                </w:p>
              </w:tc>
              <w:tc>
                <w:tcPr>
                  <w:tcW w:w="867" w:type="dxa"/>
                  <w:vAlign w:val="center"/>
                </w:tcPr>
                <w:p w14:paraId="6057EE74" w14:textId="5B19A2CE" w:rsidR="00B5259A" w:rsidRPr="001E3D3A" w:rsidRDefault="00B5259A" w:rsidP="00B5259A">
                  <w:pPr>
                    <w:spacing w:after="0" w:line="276" w:lineRule="auto"/>
                    <w:jc w:val="left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40</w:t>
                  </w:r>
                  <w:r w:rsidR="00366761"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.</w:t>
                  </w: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754</w:t>
                  </w:r>
                </w:p>
              </w:tc>
              <w:tc>
                <w:tcPr>
                  <w:tcW w:w="864" w:type="dxa"/>
                  <w:vAlign w:val="center"/>
                </w:tcPr>
                <w:p w14:paraId="2863CF5A" w14:textId="75847B94" w:rsidR="00B5259A" w:rsidRPr="001E3D3A" w:rsidRDefault="00C9460A" w:rsidP="00B5259A">
                  <w:pPr>
                    <w:spacing w:after="0" w:line="276" w:lineRule="auto"/>
                    <w:jc w:val="left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A</w:t>
                  </w:r>
                  <w:r w:rsidR="00B5259A"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C2002</w:t>
                  </w:r>
                </w:p>
              </w:tc>
              <w:tc>
                <w:tcPr>
                  <w:tcW w:w="904" w:type="dxa"/>
                  <w:vAlign w:val="center"/>
                </w:tcPr>
                <w:p w14:paraId="1816892A" w14:textId="2B9B8C76" w:rsidR="00B5259A" w:rsidRPr="001E3D3A" w:rsidRDefault="00B5259A" w:rsidP="00B5259A">
                  <w:pPr>
                    <w:spacing w:after="0" w:line="276" w:lineRule="auto"/>
                    <w:jc w:val="center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15</w:t>
                  </w:r>
                  <w:r w:rsidR="00366761"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.</w:t>
                  </w: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622</w:t>
                  </w:r>
                </w:p>
              </w:tc>
              <w:tc>
                <w:tcPr>
                  <w:tcW w:w="868" w:type="dxa"/>
                  <w:vAlign w:val="center"/>
                </w:tcPr>
                <w:p w14:paraId="3398BF17" w14:textId="654C40BC" w:rsidR="00B5259A" w:rsidRPr="001E3D3A" w:rsidRDefault="00B5259A" w:rsidP="00B5259A">
                  <w:pPr>
                    <w:spacing w:after="0" w:line="276" w:lineRule="auto"/>
                    <w:jc w:val="center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19</w:t>
                  </w:r>
                  <w:r w:rsidR="00366761"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.</w:t>
                  </w: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670</w:t>
                  </w:r>
                </w:p>
              </w:tc>
              <w:tc>
                <w:tcPr>
                  <w:tcW w:w="851" w:type="dxa"/>
                  <w:vAlign w:val="center"/>
                </w:tcPr>
                <w:p w14:paraId="05E79CFE" w14:textId="5730AAD6" w:rsidR="00B5259A" w:rsidRPr="001E3D3A" w:rsidRDefault="00B5259A" w:rsidP="00B5259A">
                  <w:pPr>
                    <w:spacing w:after="0" w:line="276" w:lineRule="auto"/>
                    <w:jc w:val="center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2</w:t>
                  </w:r>
                  <w:r w:rsidR="00366761"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.</w:t>
                  </w: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934</w:t>
                  </w:r>
                </w:p>
              </w:tc>
              <w:tc>
                <w:tcPr>
                  <w:tcW w:w="1046" w:type="dxa"/>
                  <w:vAlign w:val="center"/>
                </w:tcPr>
                <w:p w14:paraId="217E6244" w14:textId="77777777" w:rsidR="00B5259A" w:rsidRPr="001E3D3A" w:rsidRDefault="00B5259A" w:rsidP="00B5259A">
                  <w:pPr>
                    <w:spacing w:after="0" w:line="276" w:lineRule="auto"/>
                    <w:jc w:val="center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698</w:t>
                  </w:r>
                </w:p>
              </w:tc>
              <w:tc>
                <w:tcPr>
                  <w:tcW w:w="795" w:type="dxa"/>
                  <w:vAlign w:val="center"/>
                </w:tcPr>
                <w:p w14:paraId="088C81B4" w14:textId="77777777" w:rsidR="00B5259A" w:rsidRPr="001E3D3A" w:rsidRDefault="00B5259A" w:rsidP="00B5259A">
                  <w:pPr>
                    <w:spacing w:after="0" w:line="276" w:lineRule="auto"/>
                    <w:jc w:val="center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0</w:t>
                  </w:r>
                </w:p>
              </w:tc>
              <w:tc>
                <w:tcPr>
                  <w:tcW w:w="822" w:type="dxa"/>
                  <w:vAlign w:val="center"/>
                </w:tcPr>
                <w:p w14:paraId="1158964F" w14:textId="77777777" w:rsidR="00B5259A" w:rsidRPr="001E3D3A" w:rsidRDefault="00B5259A" w:rsidP="00B5259A">
                  <w:pPr>
                    <w:spacing w:after="0" w:line="276" w:lineRule="auto"/>
                    <w:jc w:val="center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34</w:t>
                  </w:r>
                </w:p>
              </w:tc>
              <w:tc>
                <w:tcPr>
                  <w:tcW w:w="846" w:type="dxa"/>
                  <w:vAlign w:val="center"/>
                </w:tcPr>
                <w:p w14:paraId="0E8B05DB" w14:textId="5556A589" w:rsidR="00B5259A" w:rsidRPr="001E3D3A" w:rsidRDefault="00B5259A" w:rsidP="00B5259A">
                  <w:pPr>
                    <w:spacing w:after="0" w:line="276" w:lineRule="auto"/>
                    <w:jc w:val="center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38</w:t>
                  </w:r>
                  <w:r w:rsidR="00366761"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.</w:t>
                  </w: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958</w:t>
                  </w:r>
                </w:p>
              </w:tc>
            </w:tr>
            <w:tr w:rsidR="00B5259A" w:rsidRPr="001E3D3A" w14:paraId="1AB992B1" w14:textId="77777777" w:rsidTr="00B5259A">
              <w:tc>
                <w:tcPr>
                  <w:tcW w:w="971" w:type="dxa"/>
                  <w:vAlign w:val="center"/>
                </w:tcPr>
                <w:p w14:paraId="06135E99" w14:textId="01F1E8B3" w:rsidR="00B5259A" w:rsidRPr="001E3D3A" w:rsidRDefault="00C9460A" w:rsidP="00B5259A">
                  <w:pPr>
                    <w:spacing w:after="0" w:line="276" w:lineRule="auto"/>
                    <w:jc w:val="left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A</w:t>
                  </w:r>
                  <w:r w:rsidR="00B5259A"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C2003</w:t>
                  </w:r>
                </w:p>
              </w:tc>
              <w:tc>
                <w:tcPr>
                  <w:tcW w:w="867" w:type="dxa"/>
                  <w:vAlign w:val="center"/>
                </w:tcPr>
                <w:p w14:paraId="3020D632" w14:textId="4A129D02" w:rsidR="00B5259A" w:rsidRPr="001E3D3A" w:rsidRDefault="00B5259A" w:rsidP="00B5259A">
                  <w:pPr>
                    <w:spacing w:after="0" w:line="276" w:lineRule="auto"/>
                    <w:jc w:val="left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30</w:t>
                  </w:r>
                  <w:r w:rsidR="00366761"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.</w:t>
                  </w: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106</w:t>
                  </w:r>
                </w:p>
              </w:tc>
              <w:tc>
                <w:tcPr>
                  <w:tcW w:w="864" w:type="dxa"/>
                  <w:vAlign w:val="center"/>
                </w:tcPr>
                <w:p w14:paraId="76C601FF" w14:textId="702FD17C" w:rsidR="00B5259A" w:rsidRPr="001E3D3A" w:rsidRDefault="00C9460A" w:rsidP="00B5259A">
                  <w:pPr>
                    <w:spacing w:after="0" w:line="276" w:lineRule="auto"/>
                    <w:jc w:val="left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A</w:t>
                  </w:r>
                  <w:r w:rsidR="00B5259A"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C2003</w:t>
                  </w:r>
                </w:p>
              </w:tc>
              <w:tc>
                <w:tcPr>
                  <w:tcW w:w="904" w:type="dxa"/>
                  <w:vAlign w:val="center"/>
                </w:tcPr>
                <w:p w14:paraId="25477891" w14:textId="00D5F481" w:rsidR="00B5259A" w:rsidRPr="001E3D3A" w:rsidRDefault="00B5259A" w:rsidP="00B5259A">
                  <w:pPr>
                    <w:spacing w:after="0" w:line="276" w:lineRule="auto"/>
                    <w:jc w:val="center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11</w:t>
                  </w:r>
                  <w:r w:rsidR="00366761"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.</w:t>
                  </w: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999</w:t>
                  </w:r>
                </w:p>
              </w:tc>
              <w:tc>
                <w:tcPr>
                  <w:tcW w:w="868" w:type="dxa"/>
                  <w:vAlign w:val="center"/>
                </w:tcPr>
                <w:p w14:paraId="41E91FED" w14:textId="6439087C" w:rsidR="00B5259A" w:rsidRPr="001E3D3A" w:rsidRDefault="00B5259A" w:rsidP="00B5259A">
                  <w:pPr>
                    <w:spacing w:after="0" w:line="276" w:lineRule="auto"/>
                    <w:jc w:val="center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18</w:t>
                  </w:r>
                  <w:r w:rsidR="00366761"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.</w:t>
                  </w: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934</w:t>
                  </w:r>
                </w:p>
              </w:tc>
              <w:tc>
                <w:tcPr>
                  <w:tcW w:w="851" w:type="dxa"/>
                  <w:vAlign w:val="center"/>
                </w:tcPr>
                <w:p w14:paraId="277AAB5B" w14:textId="5D7B6565" w:rsidR="00B5259A" w:rsidRPr="001E3D3A" w:rsidRDefault="00B5259A" w:rsidP="00B5259A">
                  <w:pPr>
                    <w:spacing w:after="0" w:line="276" w:lineRule="auto"/>
                    <w:jc w:val="center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1</w:t>
                  </w:r>
                  <w:r w:rsidR="00366761"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.</w:t>
                  </w: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520</w:t>
                  </w:r>
                </w:p>
              </w:tc>
              <w:tc>
                <w:tcPr>
                  <w:tcW w:w="1046" w:type="dxa"/>
                  <w:vAlign w:val="center"/>
                </w:tcPr>
                <w:p w14:paraId="280C76E3" w14:textId="77777777" w:rsidR="00B5259A" w:rsidRPr="001E3D3A" w:rsidRDefault="00B5259A" w:rsidP="00B5259A">
                  <w:pPr>
                    <w:spacing w:after="0" w:line="276" w:lineRule="auto"/>
                    <w:jc w:val="center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540</w:t>
                  </w:r>
                </w:p>
              </w:tc>
              <w:tc>
                <w:tcPr>
                  <w:tcW w:w="795" w:type="dxa"/>
                  <w:vAlign w:val="center"/>
                </w:tcPr>
                <w:p w14:paraId="0139981E" w14:textId="77777777" w:rsidR="00B5259A" w:rsidRPr="001E3D3A" w:rsidRDefault="00B5259A" w:rsidP="00B5259A">
                  <w:pPr>
                    <w:spacing w:after="0" w:line="276" w:lineRule="auto"/>
                    <w:jc w:val="center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0</w:t>
                  </w:r>
                </w:p>
              </w:tc>
              <w:tc>
                <w:tcPr>
                  <w:tcW w:w="822" w:type="dxa"/>
                  <w:vAlign w:val="center"/>
                </w:tcPr>
                <w:p w14:paraId="198D6C7A" w14:textId="77777777" w:rsidR="00B5259A" w:rsidRPr="001E3D3A" w:rsidRDefault="00B5259A" w:rsidP="00B5259A">
                  <w:pPr>
                    <w:spacing w:after="0" w:line="276" w:lineRule="auto"/>
                    <w:jc w:val="center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11</w:t>
                  </w:r>
                </w:p>
              </w:tc>
              <w:tc>
                <w:tcPr>
                  <w:tcW w:w="846" w:type="dxa"/>
                  <w:vAlign w:val="center"/>
                </w:tcPr>
                <w:p w14:paraId="618732ED" w14:textId="0231D1EE" w:rsidR="00B5259A" w:rsidRPr="001E3D3A" w:rsidRDefault="00B5259A" w:rsidP="00B5259A">
                  <w:pPr>
                    <w:spacing w:after="0" w:line="276" w:lineRule="auto"/>
                    <w:jc w:val="center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33</w:t>
                  </w:r>
                  <w:r w:rsidR="00366761"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.</w:t>
                  </w: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004</w:t>
                  </w:r>
                </w:p>
              </w:tc>
            </w:tr>
            <w:tr w:rsidR="00B5259A" w:rsidRPr="001E3D3A" w14:paraId="0F8FEA93" w14:textId="77777777" w:rsidTr="00B5259A">
              <w:tc>
                <w:tcPr>
                  <w:tcW w:w="971" w:type="dxa"/>
                  <w:vAlign w:val="center"/>
                </w:tcPr>
                <w:p w14:paraId="5C3D5156" w14:textId="3878C609" w:rsidR="00B5259A" w:rsidRPr="001E3D3A" w:rsidRDefault="00C9460A" w:rsidP="00B5259A">
                  <w:pPr>
                    <w:spacing w:after="0" w:line="276" w:lineRule="auto"/>
                    <w:jc w:val="left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A</w:t>
                  </w:r>
                  <w:r w:rsidR="00B5259A"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C2004</w:t>
                  </w:r>
                </w:p>
              </w:tc>
              <w:tc>
                <w:tcPr>
                  <w:tcW w:w="867" w:type="dxa"/>
                  <w:vAlign w:val="center"/>
                </w:tcPr>
                <w:p w14:paraId="3766438F" w14:textId="6E892E7D" w:rsidR="00B5259A" w:rsidRPr="001E3D3A" w:rsidRDefault="00B5259A" w:rsidP="00B5259A">
                  <w:pPr>
                    <w:spacing w:after="0" w:line="276" w:lineRule="auto"/>
                    <w:jc w:val="left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24</w:t>
                  </w:r>
                  <w:r w:rsidR="00366761"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.</w:t>
                  </w: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232</w:t>
                  </w:r>
                </w:p>
              </w:tc>
              <w:tc>
                <w:tcPr>
                  <w:tcW w:w="864" w:type="dxa"/>
                  <w:vAlign w:val="center"/>
                </w:tcPr>
                <w:p w14:paraId="693A8D54" w14:textId="646E2289" w:rsidR="00B5259A" w:rsidRPr="001E3D3A" w:rsidRDefault="00C9460A" w:rsidP="00B5259A">
                  <w:pPr>
                    <w:spacing w:after="0" w:line="276" w:lineRule="auto"/>
                    <w:jc w:val="left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A</w:t>
                  </w:r>
                  <w:r w:rsidR="00B5259A"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C2004</w:t>
                  </w:r>
                </w:p>
              </w:tc>
              <w:tc>
                <w:tcPr>
                  <w:tcW w:w="904" w:type="dxa"/>
                  <w:vAlign w:val="center"/>
                </w:tcPr>
                <w:p w14:paraId="064CBB31" w14:textId="60919154" w:rsidR="00B5259A" w:rsidRPr="001E3D3A" w:rsidRDefault="00B5259A" w:rsidP="00B5259A">
                  <w:pPr>
                    <w:spacing w:after="0" w:line="276" w:lineRule="auto"/>
                    <w:jc w:val="center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10</w:t>
                  </w:r>
                  <w:r w:rsidR="00366761"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.</w:t>
                  </w: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501</w:t>
                  </w:r>
                </w:p>
              </w:tc>
              <w:tc>
                <w:tcPr>
                  <w:tcW w:w="868" w:type="dxa"/>
                  <w:vAlign w:val="center"/>
                </w:tcPr>
                <w:p w14:paraId="48B5FAF3" w14:textId="4FE5C69A" w:rsidR="00B5259A" w:rsidRPr="001E3D3A" w:rsidRDefault="00B5259A" w:rsidP="00B5259A">
                  <w:pPr>
                    <w:spacing w:after="0" w:line="276" w:lineRule="auto"/>
                    <w:jc w:val="center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13</w:t>
                  </w:r>
                  <w:r w:rsidR="00366761"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.</w:t>
                  </w: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885</w:t>
                  </w:r>
                </w:p>
              </w:tc>
              <w:tc>
                <w:tcPr>
                  <w:tcW w:w="851" w:type="dxa"/>
                  <w:vAlign w:val="center"/>
                </w:tcPr>
                <w:p w14:paraId="0869264E" w14:textId="78D618A1" w:rsidR="00B5259A" w:rsidRPr="001E3D3A" w:rsidRDefault="00B5259A" w:rsidP="00B5259A">
                  <w:pPr>
                    <w:spacing w:after="0" w:line="276" w:lineRule="auto"/>
                    <w:jc w:val="center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1</w:t>
                  </w:r>
                  <w:r w:rsidR="00366761"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.</w:t>
                  </w: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646</w:t>
                  </w:r>
                </w:p>
              </w:tc>
              <w:tc>
                <w:tcPr>
                  <w:tcW w:w="1046" w:type="dxa"/>
                  <w:vAlign w:val="center"/>
                </w:tcPr>
                <w:p w14:paraId="44EF32A3" w14:textId="77777777" w:rsidR="00B5259A" w:rsidRPr="001E3D3A" w:rsidRDefault="00B5259A" w:rsidP="00B5259A">
                  <w:pPr>
                    <w:spacing w:after="0" w:line="276" w:lineRule="auto"/>
                    <w:jc w:val="center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483</w:t>
                  </w:r>
                </w:p>
              </w:tc>
              <w:tc>
                <w:tcPr>
                  <w:tcW w:w="795" w:type="dxa"/>
                  <w:vAlign w:val="center"/>
                </w:tcPr>
                <w:p w14:paraId="277668D0" w14:textId="77777777" w:rsidR="00B5259A" w:rsidRPr="001E3D3A" w:rsidRDefault="00B5259A" w:rsidP="00B5259A">
                  <w:pPr>
                    <w:spacing w:after="0" w:line="276" w:lineRule="auto"/>
                    <w:jc w:val="center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0</w:t>
                  </w:r>
                </w:p>
              </w:tc>
              <w:tc>
                <w:tcPr>
                  <w:tcW w:w="822" w:type="dxa"/>
                  <w:vAlign w:val="center"/>
                </w:tcPr>
                <w:p w14:paraId="049FC5FD" w14:textId="77777777" w:rsidR="00B5259A" w:rsidRPr="001E3D3A" w:rsidRDefault="00B5259A" w:rsidP="00B5259A">
                  <w:pPr>
                    <w:spacing w:after="0" w:line="276" w:lineRule="auto"/>
                    <w:jc w:val="center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248</w:t>
                  </w:r>
                </w:p>
              </w:tc>
              <w:tc>
                <w:tcPr>
                  <w:tcW w:w="846" w:type="dxa"/>
                  <w:vAlign w:val="center"/>
                </w:tcPr>
                <w:p w14:paraId="007B26E6" w14:textId="17963AE7" w:rsidR="00B5259A" w:rsidRPr="001E3D3A" w:rsidRDefault="00B5259A" w:rsidP="00B5259A">
                  <w:pPr>
                    <w:spacing w:after="0" w:line="276" w:lineRule="auto"/>
                    <w:jc w:val="center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26</w:t>
                  </w:r>
                  <w:r w:rsidR="00366761"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.</w:t>
                  </w: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763</w:t>
                  </w:r>
                </w:p>
              </w:tc>
            </w:tr>
            <w:tr w:rsidR="00B5259A" w:rsidRPr="001E3D3A" w14:paraId="29A8C153" w14:textId="77777777" w:rsidTr="00B5259A">
              <w:tc>
                <w:tcPr>
                  <w:tcW w:w="971" w:type="dxa"/>
                  <w:vAlign w:val="center"/>
                </w:tcPr>
                <w:p w14:paraId="1F26B28B" w14:textId="0C522B28" w:rsidR="00B5259A" w:rsidRPr="001E3D3A" w:rsidRDefault="00C9460A" w:rsidP="00B5259A">
                  <w:pPr>
                    <w:spacing w:after="0" w:line="276" w:lineRule="auto"/>
                    <w:jc w:val="left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A</w:t>
                  </w:r>
                  <w:r w:rsidR="00B5259A"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C2005</w:t>
                  </w:r>
                </w:p>
              </w:tc>
              <w:tc>
                <w:tcPr>
                  <w:tcW w:w="867" w:type="dxa"/>
                  <w:vAlign w:val="center"/>
                </w:tcPr>
                <w:p w14:paraId="2A9C32C3" w14:textId="09CE5730" w:rsidR="00B5259A" w:rsidRPr="001E3D3A" w:rsidRDefault="00B5259A" w:rsidP="00B5259A">
                  <w:pPr>
                    <w:spacing w:after="0" w:line="276" w:lineRule="auto"/>
                    <w:jc w:val="left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29</w:t>
                  </w:r>
                  <w:r w:rsidR="00366761"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.</w:t>
                  </w: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950</w:t>
                  </w:r>
                </w:p>
              </w:tc>
              <w:tc>
                <w:tcPr>
                  <w:tcW w:w="864" w:type="dxa"/>
                  <w:vAlign w:val="center"/>
                </w:tcPr>
                <w:p w14:paraId="45541DC5" w14:textId="6500A2B0" w:rsidR="00B5259A" w:rsidRPr="001E3D3A" w:rsidRDefault="00C9460A" w:rsidP="00B5259A">
                  <w:pPr>
                    <w:spacing w:after="0" w:line="276" w:lineRule="auto"/>
                    <w:jc w:val="left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A</w:t>
                  </w:r>
                  <w:r w:rsidR="00B5259A"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C2005</w:t>
                  </w:r>
                </w:p>
              </w:tc>
              <w:tc>
                <w:tcPr>
                  <w:tcW w:w="904" w:type="dxa"/>
                  <w:vAlign w:val="center"/>
                </w:tcPr>
                <w:p w14:paraId="4706F63B" w14:textId="354E36D0" w:rsidR="00B5259A" w:rsidRPr="001E3D3A" w:rsidRDefault="00B5259A" w:rsidP="00B5259A">
                  <w:pPr>
                    <w:spacing w:after="0" w:line="276" w:lineRule="auto"/>
                    <w:jc w:val="center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10</w:t>
                  </w:r>
                  <w:r w:rsidR="00366761"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.</w:t>
                  </w: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658</w:t>
                  </w:r>
                </w:p>
              </w:tc>
              <w:tc>
                <w:tcPr>
                  <w:tcW w:w="868" w:type="dxa"/>
                  <w:vAlign w:val="center"/>
                </w:tcPr>
                <w:p w14:paraId="7121078D" w14:textId="5014D418" w:rsidR="00B5259A" w:rsidRPr="001E3D3A" w:rsidRDefault="00B5259A" w:rsidP="00B5259A">
                  <w:pPr>
                    <w:spacing w:after="0" w:line="276" w:lineRule="auto"/>
                    <w:jc w:val="center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9</w:t>
                  </w:r>
                  <w:r w:rsidR="00366761"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.</w:t>
                  </w: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852</w:t>
                  </w:r>
                </w:p>
              </w:tc>
              <w:tc>
                <w:tcPr>
                  <w:tcW w:w="851" w:type="dxa"/>
                  <w:vAlign w:val="center"/>
                </w:tcPr>
                <w:p w14:paraId="1B2BAF6D" w14:textId="52D00910" w:rsidR="00B5259A" w:rsidRPr="001E3D3A" w:rsidRDefault="00B5259A" w:rsidP="00B5259A">
                  <w:pPr>
                    <w:spacing w:after="0" w:line="276" w:lineRule="auto"/>
                    <w:jc w:val="center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3</w:t>
                  </w:r>
                  <w:r w:rsidR="00366761"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.</w:t>
                  </w: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657</w:t>
                  </w:r>
                </w:p>
              </w:tc>
              <w:tc>
                <w:tcPr>
                  <w:tcW w:w="1046" w:type="dxa"/>
                  <w:vAlign w:val="center"/>
                </w:tcPr>
                <w:p w14:paraId="75F59E2B" w14:textId="77777777" w:rsidR="00B5259A" w:rsidRPr="001E3D3A" w:rsidRDefault="00B5259A" w:rsidP="00B5259A">
                  <w:pPr>
                    <w:spacing w:after="0" w:line="276" w:lineRule="auto"/>
                    <w:jc w:val="center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743</w:t>
                  </w:r>
                </w:p>
              </w:tc>
              <w:tc>
                <w:tcPr>
                  <w:tcW w:w="795" w:type="dxa"/>
                  <w:vAlign w:val="center"/>
                </w:tcPr>
                <w:p w14:paraId="6AC1D2F3" w14:textId="77777777" w:rsidR="00B5259A" w:rsidRPr="001E3D3A" w:rsidRDefault="00B5259A" w:rsidP="00B5259A">
                  <w:pPr>
                    <w:spacing w:after="0" w:line="276" w:lineRule="auto"/>
                    <w:jc w:val="center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0</w:t>
                  </w:r>
                </w:p>
              </w:tc>
              <w:tc>
                <w:tcPr>
                  <w:tcW w:w="822" w:type="dxa"/>
                  <w:vAlign w:val="center"/>
                </w:tcPr>
                <w:p w14:paraId="28C6B3E2" w14:textId="77777777" w:rsidR="00B5259A" w:rsidRPr="001E3D3A" w:rsidRDefault="00B5259A" w:rsidP="00B5259A">
                  <w:pPr>
                    <w:spacing w:after="0" w:line="276" w:lineRule="auto"/>
                    <w:jc w:val="center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353</w:t>
                  </w:r>
                </w:p>
              </w:tc>
              <w:tc>
                <w:tcPr>
                  <w:tcW w:w="846" w:type="dxa"/>
                  <w:vAlign w:val="center"/>
                </w:tcPr>
                <w:p w14:paraId="69EFA563" w14:textId="3490D171" w:rsidR="00B5259A" w:rsidRPr="001E3D3A" w:rsidRDefault="00B5259A" w:rsidP="00B5259A">
                  <w:pPr>
                    <w:spacing w:after="0" w:line="276" w:lineRule="auto"/>
                    <w:jc w:val="center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25</w:t>
                  </w:r>
                  <w:r w:rsidR="00366761"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.</w:t>
                  </w: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263</w:t>
                  </w:r>
                </w:p>
              </w:tc>
            </w:tr>
            <w:tr w:rsidR="00B5259A" w:rsidRPr="001E3D3A" w14:paraId="55FE9A8E" w14:textId="77777777" w:rsidTr="00B5259A">
              <w:tc>
                <w:tcPr>
                  <w:tcW w:w="971" w:type="dxa"/>
                  <w:vAlign w:val="center"/>
                </w:tcPr>
                <w:p w14:paraId="4A0D5861" w14:textId="474E4684" w:rsidR="00B5259A" w:rsidRPr="001E3D3A" w:rsidRDefault="00C9460A" w:rsidP="00B5259A">
                  <w:pPr>
                    <w:spacing w:after="0" w:line="276" w:lineRule="auto"/>
                    <w:jc w:val="left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A</w:t>
                  </w:r>
                  <w:r w:rsidR="00B5259A"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C2006</w:t>
                  </w:r>
                </w:p>
              </w:tc>
              <w:tc>
                <w:tcPr>
                  <w:tcW w:w="867" w:type="dxa"/>
                  <w:vAlign w:val="center"/>
                </w:tcPr>
                <w:p w14:paraId="7D046929" w14:textId="58ACD819" w:rsidR="00B5259A" w:rsidRPr="001E3D3A" w:rsidRDefault="00B5259A" w:rsidP="00B5259A">
                  <w:pPr>
                    <w:spacing w:after="0" w:line="276" w:lineRule="auto"/>
                    <w:jc w:val="left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48</w:t>
                  </w:r>
                  <w:r w:rsidR="00366761"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.</w:t>
                  </w: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389</w:t>
                  </w:r>
                </w:p>
              </w:tc>
              <w:tc>
                <w:tcPr>
                  <w:tcW w:w="864" w:type="dxa"/>
                  <w:vAlign w:val="center"/>
                </w:tcPr>
                <w:p w14:paraId="2D4347A0" w14:textId="248D8A55" w:rsidR="00B5259A" w:rsidRPr="001E3D3A" w:rsidRDefault="00C9460A" w:rsidP="00B5259A">
                  <w:pPr>
                    <w:spacing w:after="0" w:line="276" w:lineRule="auto"/>
                    <w:jc w:val="left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A</w:t>
                  </w:r>
                  <w:r w:rsidR="00B5259A"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C2006</w:t>
                  </w:r>
                </w:p>
              </w:tc>
              <w:tc>
                <w:tcPr>
                  <w:tcW w:w="904" w:type="dxa"/>
                  <w:vAlign w:val="center"/>
                </w:tcPr>
                <w:p w14:paraId="091F972D" w14:textId="652FB750" w:rsidR="00B5259A" w:rsidRPr="001E3D3A" w:rsidRDefault="00B5259A" w:rsidP="00B5259A">
                  <w:pPr>
                    <w:spacing w:after="0" w:line="276" w:lineRule="auto"/>
                    <w:jc w:val="center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18</w:t>
                  </w:r>
                  <w:r w:rsidR="00366761"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.</w:t>
                  </w: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479</w:t>
                  </w:r>
                </w:p>
              </w:tc>
              <w:tc>
                <w:tcPr>
                  <w:tcW w:w="868" w:type="dxa"/>
                  <w:vAlign w:val="center"/>
                </w:tcPr>
                <w:p w14:paraId="1BF748DB" w14:textId="07384C45" w:rsidR="00B5259A" w:rsidRPr="001E3D3A" w:rsidRDefault="00B5259A" w:rsidP="00B5259A">
                  <w:pPr>
                    <w:spacing w:after="0" w:line="276" w:lineRule="auto"/>
                    <w:jc w:val="center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19</w:t>
                  </w:r>
                  <w:r w:rsidR="00366761"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.</w:t>
                  </w: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402</w:t>
                  </w:r>
                </w:p>
              </w:tc>
              <w:tc>
                <w:tcPr>
                  <w:tcW w:w="851" w:type="dxa"/>
                  <w:vAlign w:val="center"/>
                </w:tcPr>
                <w:p w14:paraId="78B2B32D" w14:textId="082513E7" w:rsidR="00B5259A" w:rsidRPr="001E3D3A" w:rsidRDefault="00B5259A" w:rsidP="00B5259A">
                  <w:pPr>
                    <w:spacing w:after="0" w:line="276" w:lineRule="auto"/>
                    <w:jc w:val="center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4</w:t>
                  </w:r>
                  <w:r w:rsidR="00366761"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.</w:t>
                  </w: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067</w:t>
                  </w:r>
                </w:p>
              </w:tc>
              <w:tc>
                <w:tcPr>
                  <w:tcW w:w="1046" w:type="dxa"/>
                  <w:vAlign w:val="center"/>
                </w:tcPr>
                <w:p w14:paraId="7A90B955" w14:textId="408150F7" w:rsidR="00B5259A" w:rsidRPr="001E3D3A" w:rsidRDefault="00B5259A" w:rsidP="00B5259A">
                  <w:pPr>
                    <w:spacing w:after="0" w:line="276" w:lineRule="auto"/>
                    <w:jc w:val="center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1</w:t>
                  </w:r>
                  <w:r w:rsidR="00366761"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.</w:t>
                  </w: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468</w:t>
                  </w:r>
                </w:p>
              </w:tc>
              <w:tc>
                <w:tcPr>
                  <w:tcW w:w="795" w:type="dxa"/>
                  <w:vAlign w:val="center"/>
                </w:tcPr>
                <w:p w14:paraId="1D22F8FA" w14:textId="77777777" w:rsidR="00B5259A" w:rsidRPr="001E3D3A" w:rsidRDefault="00B5259A" w:rsidP="00B5259A">
                  <w:pPr>
                    <w:spacing w:after="0" w:line="276" w:lineRule="auto"/>
                    <w:jc w:val="center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0</w:t>
                  </w:r>
                </w:p>
              </w:tc>
              <w:tc>
                <w:tcPr>
                  <w:tcW w:w="822" w:type="dxa"/>
                  <w:vAlign w:val="center"/>
                </w:tcPr>
                <w:p w14:paraId="61B6557A" w14:textId="77777777" w:rsidR="00B5259A" w:rsidRPr="001E3D3A" w:rsidRDefault="00B5259A" w:rsidP="00B5259A">
                  <w:pPr>
                    <w:spacing w:after="0" w:line="276" w:lineRule="auto"/>
                    <w:jc w:val="center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827</w:t>
                  </w:r>
                </w:p>
              </w:tc>
              <w:tc>
                <w:tcPr>
                  <w:tcW w:w="846" w:type="dxa"/>
                  <w:vAlign w:val="center"/>
                </w:tcPr>
                <w:p w14:paraId="2AFA0E2D" w14:textId="7FEB3AE9" w:rsidR="00B5259A" w:rsidRPr="001E3D3A" w:rsidRDefault="00B5259A" w:rsidP="00B5259A">
                  <w:pPr>
                    <w:spacing w:after="0" w:line="276" w:lineRule="auto"/>
                    <w:jc w:val="center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44</w:t>
                  </w:r>
                  <w:r w:rsidR="00366761"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.</w:t>
                  </w: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243</w:t>
                  </w:r>
                </w:p>
              </w:tc>
            </w:tr>
            <w:tr w:rsidR="00B5259A" w:rsidRPr="001E3D3A" w14:paraId="3A679FE7" w14:textId="77777777" w:rsidTr="00B5259A">
              <w:tc>
                <w:tcPr>
                  <w:tcW w:w="971" w:type="dxa"/>
                  <w:vAlign w:val="center"/>
                </w:tcPr>
                <w:p w14:paraId="237C1AFF" w14:textId="20F41D82" w:rsidR="00B5259A" w:rsidRPr="001E3D3A" w:rsidRDefault="00C9460A" w:rsidP="00B5259A">
                  <w:pPr>
                    <w:spacing w:after="0" w:line="276" w:lineRule="auto"/>
                    <w:jc w:val="left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A</w:t>
                  </w:r>
                  <w:r w:rsidR="00B5259A"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C007</w:t>
                  </w:r>
                </w:p>
              </w:tc>
              <w:tc>
                <w:tcPr>
                  <w:tcW w:w="867" w:type="dxa"/>
                  <w:vAlign w:val="center"/>
                </w:tcPr>
                <w:p w14:paraId="6B246135" w14:textId="4E087076" w:rsidR="00B5259A" w:rsidRPr="001E3D3A" w:rsidRDefault="00B5259A" w:rsidP="00B5259A">
                  <w:pPr>
                    <w:spacing w:after="0" w:line="276" w:lineRule="auto"/>
                    <w:jc w:val="left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37</w:t>
                  </w:r>
                  <w:r w:rsidR="00366761"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.</w:t>
                  </w: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022</w:t>
                  </w:r>
                </w:p>
              </w:tc>
              <w:tc>
                <w:tcPr>
                  <w:tcW w:w="864" w:type="dxa"/>
                  <w:vAlign w:val="center"/>
                </w:tcPr>
                <w:p w14:paraId="6DB20D69" w14:textId="022DD49B" w:rsidR="00B5259A" w:rsidRPr="001E3D3A" w:rsidRDefault="00C9460A" w:rsidP="00B5259A">
                  <w:pPr>
                    <w:spacing w:after="0" w:line="276" w:lineRule="auto"/>
                    <w:jc w:val="left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A</w:t>
                  </w:r>
                  <w:r w:rsidR="00B5259A"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C2007</w:t>
                  </w:r>
                </w:p>
              </w:tc>
              <w:tc>
                <w:tcPr>
                  <w:tcW w:w="904" w:type="dxa"/>
                  <w:vAlign w:val="center"/>
                </w:tcPr>
                <w:p w14:paraId="62B9695B" w14:textId="5A84C5D4" w:rsidR="00B5259A" w:rsidRPr="001E3D3A" w:rsidRDefault="00B5259A" w:rsidP="00B5259A">
                  <w:pPr>
                    <w:spacing w:after="0" w:line="276" w:lineRule="auto"/>
                    <w:jc w:val="center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16</w:t>
                  </w:r>
                  <w:r w:rsidR="00366761"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.</w:t>
                  </w: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888</w:t>
                  </w:r>
                </w:p>
              </w:tc>
              <w:tc>
                <w:tcPr>
                  <w:tcW w:w="868" w:type="dxa"/>
                  <w:vAlign w:val="center"/>
                </w:tcPr>
                <w:p w14:paraId="7E0BBDC4" w14:textId="5D755765" w:rsidR="00B5259A" w:rsidRPr="001E3D3A" w:rsidRDefault="00B5259A" w:rsidP="00B5259A">
                  <w:pPr>
                    <w:spacing w:after="0" w:line="276" w:lineRule="auto"/>
                    <w:jc w:val="center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18</w:t>
                  </w:r>
                  <w:r w:rsidR="00366761"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.</w:t>
                  </w: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899</w:t>
                  </w:r>
                </w:p>
              </w:tc>
              <w:tc>
                <w:tcPr>
                  <w:tcW w:w="851" w:type="dxa"/>
                  <w:vAlign w:val="center"/>
                </w:tcPr>
                <w:p w14:paraId="237C161F" w14:textId="70A6812F" w:rsidR="00B5259A" w:rsidRPr="001E3D3A" w:rsidRDefault="00B5259A" w:rsidP="00B5259A">
                  <w:pPr>
                    <w:spacing w:after="0" w:line="276" w:lineRule="auto"/>
                    <w:jc w:val="center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3</w:t>
                  </w:r>
                  <w:r w:rsidR="00366761"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.</w:t>
                  </w: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845</w:t>
                  </w:r>
                </w:p>
              </w:tc>
              <w:tc>
                <w:tcPr>
                  <w:tcW w:w="1046" w:type="dxa"/>
                  <w:vAlign w:val="center"/>
                </w:tcPr>
                <w:p w14:paraId="6A6957EF" w14:textId="4BD1CD71" w:rsidR="00B5259A" w:rsidRPr="001E3D3A" w:rsidRDefault="00B5259A" w:rsidP="00B5259A">
                  <w:pPr>
                    <w:spacing w:after="0" w:line="276" w:lineRule="auto"/>
                    <w:jc w:val="center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1</w:t>
                  </w:r>
                  <w:r w:rsidR="00366761"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.</w:t>
                  </w: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170</w:t>
                  </w:r>
                </w:p>
              </w:tc>
              <w:tc>
                <w:tcPr>
                  <w:tcW w:w="795" w:type="dxa"/>
                  <w:vAlign w:val="center"/>
                </w:tcPr>
                <w:p w14:paraId="665F6043" w14:textId="77777777" w:rsidR="00B5259A" w:rsidRPr="001E3D3A" w:rsidRDefault="00B5259A" w:rsidP="00B5259A">
                  <w:pPr>
                    <w:spacing w:after="0" w:line="276" w:lineRule="auto"/>
                    <w:jc w:val="center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0</w:t>
                  </w:r>
                </w:p>
              </w:tc>
              <w:tc>
                <w:tcPr>
                  <w:tcW w:w="822" w:type="dxa"/>
                  <w:vAlign w:val="center"/>
                </w:tcPr>
                <w:p w14:paraId="73FCCE84" w14:textId="77777777" w:rsidR="00B5259A" w:rsidRPr="001E3D3A" w:rsidRDefault="00B5259A" w:rsidP="00B5259A">
                  <w:pPr>
                    <w:spacing w:after="0" w:line="276" w:lineRule="auto"/>
                    <w:jc w:val="center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772</w:t>
                  </w:r>
                </w:p>
              </w:tc>
              <w:tc>
                <w:tcPr>
                  <w:tcW w:w="846" w:type="dxa"/>
                  <w:vAlign w:val="center"/>
                </w:tcPr>
                <w:p w14:paraId="448B9889" w14:textId="76E82D2E" w:rsidR="00B5259A" w:rsidRPr="001E3D3A" w:rsidRDefault="00B5259A" w:rsidP="00B5259A">
                  <w:pPr>
                    <w:spacing w:after="0" w:line="276" w:lineRule="auto"/>
                    <w:jc w:val="center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41</w:t>
                  </w:r>
                  <w:r w:rsidR="00366761"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.</w:t>
                  </w: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574</w:t>
                  </w:r>
                </w:p>
              </w:tc>
            </w:tr>
            <w:tr w:rsidR="00B5259A" w:rsidRPr="001E3D3A" w14:paraId="118149B5" w14:textId="77777777" w:rsidTr="00B5259A">
              <w:tc>
                <w:tcPr>
                  <w:tcW w:w="971" w:type="dxa"/>
                  <w:vAlign w:val="center"/>
                </w:tcPr>
                <w:p w14:paraId="346E3C7B" w14:textId="501CB8C0" w:rsidR="00B5259A" w:rsidRPr="001E3D3A" w:rsidRDefault="00C9460A" w:rsidP="00B5259A">
                  <w:pPr>
                    <w:spacing w:after="0" w:line="276" w:lineRule="auto"/>
                    <w:jc w:val="left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A</w:t>
                  </w:r>
                  <w:r w:rsidR="00B5259A"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C2008</w:t>
                  </w:r>
                </w:p>
              </w:tc>
              <w:tc>
                <w:tcPr>
                  <w:tcW w:w="867" w:type="dxa"/>
                  <w:vAlign w:val="center"/>
                </w:tcPr>
                <w:p w14:paraId="0413132E" w14:textId="0CB989B0" w:rsidR="00B5259A" w:rsidRPr="001E3D3A" w:rsidRDefault="00B5259A" w:rsidP="00B5259A">
                  <w:pPr>
                    <w:spacing w:after="0" w:line="276" w:lineRule="auto"/>
                    <w:jc w:val="left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22</w:t>
                  </w:r>
                  <w:r w:rsidR="00366761"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.</w:t>
                  </w: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886</w:t>
                  </w:r>
                </w:p>
              </w:tc>
              <w:tc>
                <w:tcPr>
                  <w:tcW w:w="864" w:type="dxa"/>
                  <w:vAlign w:val="center"/>
                </w:tcPr>
                <w:p w14:paraId="6AD36CAD" w14:textId="3341ED37" w:rsidR="00B5259A" w:rsidRPr="001E3D3A" w:rsidRDefault="00C9460A" w:rsidP="00B5259A">
                  <w:pPr>
                    <w:spacing w:after="0" w:line="276" w:lineRule="auto"/>
                    <w:jc w:val="left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A</w:t>
                  </w:r>
                  <w:r w:rsidR="00B5259A"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C2008</w:t>
                  </w:r>
                </w:p>
              </w:tc>
              <w:tc>
                <w:tcPr>
                  <w:tcW w:w="904" w:type="dxa"/>
                  <w:vAlign w:val="center"/>
                </w:tcPr>
                <w:p w14:paraId="4BFD260D" w14:textId="2D05308B" w:rsidR="00B5259A" w:rsidRPr="001E3D3A" w:rsidRDefault="00B5259A" w:rsidP="00B5259A">
                  <w:pPr>
                    <w:spacing w:after="0" w:line="276" w:lineRule="auto"/>
                    <w:jc w:val="center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12</w:t>
                  </w:r>
                  <w:r w:rsidR="00366761"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.</w:t>
                  </w: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384</w:t>
                  </w:r>
                </w:p>
              </w:tc>
              <w:tc>
                <w:tcPr>
                  <w:tcW w:w="868" w:type="dxa"/>
                  <w:vAlign w:val="center"/>
                </w:tcPr>
                <w:p w14:paraId="49A9AEA4" w14:textId="63ECB7EA" w:rsidR="00B5259A" w:rsidRPr="001E3D3A" w:rsidRDefault="00B5259A" w:rsidP="00B5259A">
                  <w:pPr>
                    <w:spacing w:after="0" w:line="276" w:lineRule="auto"/>
                    <w:jc w:val="center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13</w:t>
                  </w:r>
                  <w:r w:rsidR="00366761"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.</w:t>
                  </w: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252</w:t>
                  </w:r>
                </w:p>
              </w:tc>
              <w:tc>
                <w:tcPr>
                  <w:tcW w:w="851" w:type="dxa"/>
                  <w:vAlign w:val="center"/>
                </w:tcPr>
                <w:p w14:paraId="0D9DB554" w14:textId="05DACCEE" w:rsidR="00B5259A" w:rsidRPr="001E3D3A" w:rsidRDefault="00B5259A" w:rsidP="00B5259A">
                  <w:pPr>
                    <w:spacing w:after="0" w:line="276" w:lineRule="auto"/>
                    <w:jc w:val="center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1</w:t>
                  </w:r>
                  <w:r w:rsidR="00366761"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.</w:t>
                  </w: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858</w:t>
                  </w:r>
                </w:p>
              </w:tc>
              <w:tc>
                <w:tcPr>
                  <w:tcW w:w="1046" w:type="dxa"/>
                  <w:vAlign w:val="center"/>
                </w:tcPr>
                <w:p w14:paraId="764212A2" w14:textId="77777777" w:rsidR="00B5259A" w:rsidRPr="001E3D3A" w:rsidRDefault="00B5259A" w:rsidP="00B5259A">
                  <w:pPr>
                    <w:spacing w:after="0" w:line="276" w:lineRule="auto"/>
                    <w:jc w:val="center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639</w:t>
                  </w:r>
                </w:p>
              </w:tc>
              <w:tc>
                <w:tcPr>
                  <w:tcW w:w="795" w:type="dxa"/>
                  <w:vAlign w:val="center"/>
                </w:tcPr>
                <w:p w14:paraId="5FD1B6C1" w14:textId="77777777" w:rsidR="00B5259A" w:rsidRPr="001E3D3A" w:rsidRDefault="00B5259A" w:rsidP="00B5259A">
                  <w:pPr>
                    <w:spacing w:after="0" w:line="276" w:lineRule="auto"/>
                    <w:jc w:val="center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0</w:t>
                  </w:r>
                </w:p>
              </w:tc>
              <w:tc>
                <w:tcPr>
                  <w:tcW w:w="822" w:type="dxa"/>
                  <w:vAlign w:val="center"/>
                </w:tcPr>
                <w:p w14:paraId="0B5CE528" w14:textId="77777777" w:rsidR="00B5259A" w:rsidRPr="001E3D3A" w:rsidRDefault="00B5259A" w:rsidP="00B5259A">
                  <w:pPr>
                    <w:spacing w:after="0" w:line="276" w:lineRule="auto"/>
                    <w:jc w:val="center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610</w:t>
                  </w:r>
                </w:p>
              </w:tc>
              <w:tc>
                <w:tcPr>
                  <w:tcW w:w="846" w:type="dxa"/>
                  <w:vAlign w:val="center"/>
                </w:tcPr>
                <w:p w14:paraId="05CFD73F" w14:textId="3DA94D0C" w:rsidR="00B5259A" w:rsidRPr="001E3D3A" w:rsidRDefault="00B5259A" w:rsidP="00B5259A">
                  <w:pPr>
                    <w:spacing w:after="0" w:line="276" w:lineRule="auto"/>
                    <w:jc w:val="center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28</w:t>
                  </w:r>
                  <w:r w:rsidR="00366761"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.</w:t>
                  </w: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743</w:t>
                  </w:r>
                </w:p>
              </w:tc>
            </w:tr>
            <w:tr w:rsidR="00B5259A" w:rsidRPr="001E3D3A" w14:paraId="37016893" w14:textId="77777777" w:rsidTr="00B5259A">
              <w:tc>
                <w:tcPr>
                  <w:tcW w:w="971" w:type="dxa"/>
                  <w:vAlign w:val="center"/>
                </w:tcPr>
                <w:p w14:paraId="27F5529D" w14:textId="78E88440" w:rsidR="00B5259A" w:rsidRPr="001E3D3A" w:rsidRDefault="00C9460A" w:rsidP="00B5259A">
                  <w:pPr>
                    <w:spacing w:after="0" w:line="276" w:lineRule="auto"/>
                    <w:jc w:val="left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A</w:t>
                  </w:r>
                  <w:r w:rsidR="00B5259A"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C2009</w:t>
                  </w:r>
                </w:p>
              </w:tc>
              <w:tc>
                <w:tcPr>
                  <w:tcW w:w="867" w:type="dxa"/>
                  <w:vAlign w:val="center"/>
                </w:tcPr>
                <w:p w14:paraId="096F0ACF" w14:textId="751D1EBA" w:rsidR="00B5259A" w:rsidRPr="001E3D3A" w:rsidRDefault="00B5259A" w:rsidP="00B5259A">
                  <w:pPr>
                    <w:spacing w:after="0" w:line="276" w:lineRule="auto"/>
                    <w:jc w:val="left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19</w:t>
                  </w:r>
                  <w:r w:rsidR="00366761"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.</w:t>
                  </w: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341</w:t>
                  </w:r>
                </w:p>
              </w:tc>
              <w:tc>
                <w:tcPr>
                  <w:tcW w:w="864" w:type="dxa"/>
                  <w:vAlign w:val="center"/>
                </w:tcPr>
                <w:p w14:paraId="03FE5C67" w14:textId="03362596" w:rsidR="00B5259A" w:rsidRPr="001E3D3A" w:rsidRDefault="00C9460A" w:rsidP="00B5259A">
                  <w:pPr>
                    <w:spacing w:after="0" w:line="276" w:lineRule="auto"/>
                    <w:jc w:val="left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A</w:t>
                  </w:r>
                  <w:r w:rsidR="00B5259A"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C2009</w:t>
                  </w:r>
                </w:p>
              </w:tc>
              <w:tc>
                <w:tcPr>
                  <w:tcW w:w="904" w:type="dxa"/>
                  <w:vAlign w:val="center"/>
                </w:tcPr>
                <w:p w14:paraId="502B8D8B" w14:textId="6F6E0BCC" w:rsidR="00B5259A" w:rsidRPr="001E3D3A" w:rsidRDefault="00B5259A" w:rsidP="00B5259A">
                  <w:pPr>
                    <w:spacing w:after="0" w:line="276" w:lineRule="auto"/>
                    <w:jc w:val="center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8</w:t>
                  </w:r>
                  <w:r w:rsidR="00366761"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.</w:t>
                  </w: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767</w:t>
                  </w:r>
                </w:p>
              </w:tc>
              <w:tc>
                <w:tcPr>
                  <w:tcW w:w="868" w:type="dxa"/>
                  <w:vAlign w:val="center"/>
                </w:tcPr>
                <w:p w14:paraId="31E1FB31" w14:textId="4B0DC620" w:rsidR="00B5259A" w:rsidRPr="001E3D3A" w:rsidRDefault="00B5259A" w:rsidP="00B5259A">
                  <w:pPr>
                    <w:spacing w:after="0" w:line="276" w:lineRule="auto"/>
                    <w:jc w:val="center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9</w:t>
                  </w:r>
                  <w:r w:rsidR="00366761"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.</w:t>
                  </w: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709</w:t>
                  </w:r>
                </w:p>
              </w:tc>
              <w:tc>
                <w:tcPr>
                  <w:tcW w:w="851" w:type="dxa"/>
                  <w:vAlign w:val="center"/>
                </w:tcPr>
                <w:p w14:paraId="456E5DA5" w14:textId="01554293" w:rsidR="00B5259A" w:rsidRPr="001E3D3A" w:rsidRDefault="00B5259A" w:rsidP="00B5259A">
                  <w:pPr>
                    <w:spacing w:after="0" w:line="276" w:lineRule="auto"/>
                    <w:jc w:val="center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1</w:t>
                  </w:r>
                  <w:r w:rsidR="00366761"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.</w:t>
                  </w: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947</w:t>
                  </w:r>
                </w:p>
              </w:tc>
              <w:tc>
                <w:tcPr>
                  <w:tcW w:w="1046" w:type="dxa"/>
                  <w:vAlign w:val="center"/>
                </w:tcPr>
                <w:p w14:paraId="360B4A6D" w14:textId="77777777" w:rsidR="00B5259A" w:rsidRPr="001E3D3A" w:rsidRDefault="00B5259A" w:rsidP="00B5259A">
                  <w:pPr>
                    <w:spacing w:after="0" w:line="276" w:lineRule="auto"/>
                    <w:jc w:val="center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521</w:t>
                  </w:r>
                </w:p>
              </w:tc>
              <w:tc>
                <w:tcPr>
                  <w:tcW w:w="795" w:type="dxa"/>
                  <w:vAlign w:val="center"/>
                </w:tcPr>
                <w:p w14:paraId="6A32F603" w14:textId="77777777" w:rsidR="00B5259A" w:rsidRPr="001E3D3A" w:rsidRDefault="00B5259A" w:rsidP="00B5259A">
                  <w:pPr>
                    <w:spacing w:after="0" w:line="276" w:lineRule="auto"/>
                    <w:jc w:val="center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720</w:t>
                  </w:r>
                </w:p>
              </w:tc>
              <w:tc>
                <w:tcPr>
                  <w:tcW w:w="822" w:type="dxa"/>
                  <w:vAlign w:val="center"/>
                </w:tcPr>
                <w:p w14:paraId="4014B6B1" w14:textId="77777777" w:rsidR="00B5259A" w:rsidRPr="001E3D3A" w:rsidRDefault="00B5259A" w:rsidP="00B5259A">
                  <w:pPr>
                    <w:spacing w:after="0" w:line="276" w:lineRule="auto"/>
                    <w:jc w:val="center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474</w:t>
                  </w:r>
                </w:p>
              </w:tc>
              <w:tc>
                <w:tcPr>
                  <w:tcW w:w="846" w:type="dxa"/>
                  <w:vAlign w:val="center"/>
                </w:tcPr>
                <w:p w14:paraId="75B189D3" w14:textId="78388908" w:rsidR="00B5259A" w:rsidRPr="001E3D3A" w:rsidRDefault="00B5259A" w:rsidP="00B5259A">
                  <w:pPr>
                    <w:spacing w:after="0" w:line="276" w:lineRule="auto"/>
                    <w:jc w:val="center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22</w:t>
                  </w:r>
                  <w:r w:rsidR="00366761"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.</w:t>
                  </w: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138</w:t>
                  </w:r>
                </w:p>
              </w:tc>
            </w:tr>
            <w:tr w:rsidR="00B5259A" w:rsidRPr="001E3D3A" w14:paraId="1B1CF4EE" w14:textId="77777777" w:rsidTr="00B5259A">
              <w:tc>
                <w:tcPr>
                  <w:tcW w:w="971" w:type="dxa"/>
                  <w:vAlign w:val="center"/>
                </w:tcPr>
                <w:p w14:paraId="4C15B23B" w14:textId="0B2677AD" w:rsidR="00B5259A" w:rsidRPr="001E3D3A" w:rsidRDefault="00C9460A" w:rsidP="00B5259A">
                  <w:pPr>
                    <w:spacing w:after="0" w:line="276" w:lineRule="auto"/>
                    <w:jc w:val="left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A</w:t>
                  </w:r>
                  <w:r w:rsidR="00B5259A"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C2010</w:t>
                  </w:r>
                </w:p>
              </w:tc>
              <w:tc>
                <w:tcPr>
                  <w:tcW w:w="867" w:type="dxa"/>
                  <w:vAlign w:val="center"/>
                </w:tcPr>
                <w:p w14:paraId="776371AC" w14:textId="5E11DAD5" w:rsidR="00B5259A" w:rsidRPr="001E3D3A" w:rsidRDefault="00B5259A" w:rsidP="00B5259A">
                  <w:pPr>
                    <w:spacing w:after="0" w:line="276" w:lineRule="auto"/>
                    <w:jc w:val="left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20</w:t>
                  </w:r>
                  <w:r w:rsidR="00366761"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.</w:t>
                  </w: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554</w:t>
                  </w:r>
                </w:p>
              </w:tc>
              <w:tc>
                <w:tcPr>
                  <w:tcW w:w="864" w:type="dxa"/>
                  <w:vAlign w:val="center"/>
                </w:tcPr>
                <w:p w14:paraId="3D0CD76F" w14:textId="4F4CA45D" w:rsidR="00B5259A" w:rsidRPr="001E3D3A" w:rsidRDefault="00C9460A" w:rsidP="00B5259A">
                  <w:pPr>
                    <w:spacing w:after="0" w:line="276" w:lineRule="auto"/>
                    <w:jc w:val="left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A</w:t>
                  </w:r>
                  <w:r w:rsidR="00B5259A"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C2010</w:t>
                  </w:r>
                </w:p>
              </w:tc>
              <w:tc>
                <w:tcPr>
                  <w:tcW w:w="904" w:type="dxa"/>
                  <w:vAlign w:val="center"/>
                </w:tcPr>
                <w:p w14:paraId="30B19238" w14:textId="5FC896B5" w:rsidR="00B5259A" w:rsidRPr="001E3D3A" w:rsidRDefault="00B5259A" w:rsidP="00B5259A">
                  <w:pPr>
                    <w:spacing w:after="0" w:line="276" w:lineRule="auto"/>
                    <w:jc w:val="center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7</w:t>
                  </w:r>
                  <w:r w:rsidR="00366761"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.</w:t>
                  </w: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106</w:t>
                  </w:r>
                </w:p>
              </w:tc>
              <w:tc>
                <w:tcPr>
                  <w:tcW w:w="868" w:type="dxa"/>
                  <w:vAlign w:val="center"/>
                </w:tcPr>
                <w:p w14:paraId="27434078" w14:textId="2FB5A65B" w:rsidR="00B5259A" w:rsidRPr="001E3D3A" w:rsidRDefault="00B5259A" w:rsidP="00B5259A">
                  <w:pPr>
                    <w:spacing w:after="0" w:line="276" w:lineRule="auto"/>
                    <w:jc w:val="center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10</w:t>
                  </w:r>
                  <w:r w:rsidR="00366761"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.</w:t>
                  </w: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317</w:t>
                  </w:r>
                </w:p>
              </w:tc>
              <w:tc>
                <w:tcPr>
                  <w:tcW w:w="851" w:type="dxa"/>
                  <w:vAlign w:val="center"/>
                </w:tcPr>
                <w:p w14:paraId="5A0CF211" w14:textId="5BED3812" w:rsidR="00B5259A" w:rsidRPr="001E3D3A" w:rsidRDefault="00B5259A" w:rsidP="00B5259A">
                  <w:pPr>
                    <w:spacing w:after="0" w:line="276" w:lineRule="auto"/>
                    <w:jc w:val="center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1</w:t>
                  </w:r>
                  <w:r w:rsidR="00366761"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.</w:t>
                  </w: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120</w:t>
                  </w:r>
                </w:p>
              </w:tc>
              <w:tc>
                <w:tcPr>
                  <w:tcW w:w="1046" w:type="dxa"/>
                  <w:vAlign w:val="center"/>
                </w:tcPr>
                <w:p w14:paraId="3DAF520A" w14:textId="77777777" w:rsidR="00B5259A" w:rsidRPr="001E3D3A" w:rsidRDefault="00B5259A" w:rsidP="00B5259A">
                  <w:pPr>
                    <w:spacing w:after="0" w:line="276" w:lineRule="auto"/>
                    <w:jc w:val="center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440</w:t>
                  </w:r>
                </w:p>
              </w:tc>
              <w:tc>
                <w:tcPr>
                  <w:tcW w:w="795" w:type="dxa"/>
                  <w:vAlign w:val="center"/>
                </w:tcPr>
                <w:p w14:paraId="09EB17A3" w14:textId="77777777" w:rsidR="00B5259A" w:rsidRPr="001E3D3A" w:rsidRDefault="00B5259A" w:rsidP="00B5259A">
                  <w:pPr>
                    <w:spacing w:after="0" w:line="276" w:lineRule="auto"/>
                    <w:jc w:val="center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652</w:t>
                  </w:r>
                </w:p>
              </w:tc>
              <w:tc>
                <w:tcPr>
                  <w:tcW w:w="822" w:type="dxa"/>
                  <w:vAlign w:val="center"/>
                </w:tcPr>
                <w:p w14:paraId="1AF67F11" w14:textId="77777777" w:rsidR="00B5259A" w:rsidRPr="001E3D3A" w:rsidRDefault="00B5259A" w:rsidP="00B5259A">
                  <w:pPr>
                    <w:spacing w:after="0" w:line="276" w:lineRule="auto"/>
                    <w:jc w:val="center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431</w:t>
                  </w:r>
                </w:p>
              </w:tc>
              <w:tc>
                <w:tcPr>
                  <w:tcW w:w="846" w:type="dxa"/>
                  <w:vAlign w:val="center"/>
                </w:tcPr>
                <w:p w14:paraId="7D756126" w14:textId="60CD5917" w:rsidR="00B5259A" w:rsidRPr="001E3D3A" w:rsidRDefault="00B5259A" w:rsidP="00B5259A">
                  <w:pPr>
                    <w:spacing w:after="0" w:line="276" w:lineRule="auto"/>
                    <w:jc w:val="center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20</w:t>
                  </w:r>
                  <w:r w:rsidR="00366761"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.</w:t>
                  </w: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066</w:t>
                  </w:r>
                </w:p>
              </w:tc>
            </w:tr>
            <w:tr w:rsidR="00B5259A" w:rsidRPr="001E3D3A" w14:paraId="33A0EEB8" w14:textId="77777777" w:rsidTr="00B5259A">
              <w:tc>
                <w:tcPr>
                  <w:tcW w:w="971" w:type="dxa"/>
                  <w:vAlign w:val="center"/>
                </w:tcPr>
                <w:p w14:paraId="40ED0755" w14:textId="5DC9D507" w:rsidR="00B5259A" w:rsidRPr="001E3D3A" w:rsidRDefault="00C9460A" w:rsidP="00B5259A">
                  <w:pPr>
                    <w:spacing w:after="0" w:line="276" w:lineRule="auto"/>
                    <w:jc w:val="left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A</w:t>
                  </w:r>
                  <w:r w:rsidR="00B5259A"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C2011</w:t>
                  </w:r>
                </w:p>
              </w:tc>
              <w:tc>
                <w:tcPr>
                  <w:tcW w:w="867" w:type="dxa"/>
                  <w:vAlign w:val="center"/>
                </w:tcPr>
                <w:p w14:paraId="603F1C8C" w14:textId="51199F2B" w:rsidR="00B5259A" w:rsidRPr="001E3D3A" w:rsidRDefault="00B5259A" w:rsidP="00B5259A">
                  <w:pPr>
                    <w:spacing w:after="0" w:line="276" w:lineRule="auto"/>
                    <w:jc w:val="left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14</w:t>
                  </w:r>
                  <w:r w:rsidR="00366761"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.</w:t>
                  </w: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995</w:t>
                  </w:r>
                </w:p>
              </w:tc>
              <w:tc>
                <w:tcPr>
                  <w:tcW w:w="864" w:type="dxa"/>
                  <w:vAlign w:val="center"/>
                </w:tcPr>
                <w:p w14:paraId="70370A70" w14:textId="4A4A5875" w:rsidR="00B5259A" w:rsidRPr="001E3D3A" w:rsidRDefault="00C9460A" w:rsidP="00B5259A">
                  <w:pPr>
                    <w:spacing w:after="0" w:line="276" w:lineRule="auto"/>
                    <w:jc w:val="left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A</w:t>
                  </w:r>
                  <w:r w:rsidR="00B5259A"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C2011</w:t>
                  </w:r>
                </w:p>
              </w:tc>
              <w:tc>
                <w:tcPr>
                  <w:tcW w:w="904" w:type="dxa"/>
                  <w:vAlign w:val="center"/>
                </w:tcPr>
                <w:p w14:paraId="0A9853E4" w14:textId="1FD1B1C0" w:rsidR="00B5259A" w:rsidRPr="001E3D3A" w:rsidRDefault="00B5259A" w:rsidP="00B5259A">
                  <w:pPr>
                    <w:spacing w:after="0" w:line="276" w:lineRule="auto"/>
                    <w:jc w:val="center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6</w:t>
                  </w:r>
                  <w:r w:rsidR="00366761"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.</w:t>
                  </w: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286</w:t>
                  </w:r>
                </w:p>
              </w:tc>
              <w:tc>
                <w:tcPr>
                  <w:tcW w:w="868" w:type="dxa"/>
                  <w:vAlign w:val="center"/>
                </w:tcPr>
                <w:p w14:paraId="10D70635" w14:textId="25C425A9" w:rsidR="00B5259A" w:rsidRPr="001E3D3A" w:rsidRDefault="00B5259A" w:rsidP="00B5259A">
                  <w:pPr>
                    <w:spacing w:after="0" w:line="276" w:lineRule="auto"/>
                    <w:jc w:val="center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8</w:t>
                  </w:r>
                  <w:r w:rsidR="00366761"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.</w:t>
                  </w: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147</w:t>
                  </w:r>
                </w:p>
              </w:tc>
              <w:tc>
                <w:tcPr>
                  <w:tcW w:w="851" w:type="dxa"/>
                  <w:vAlign w:val="center"/>
                </w:tcPr>
                <w:p w14:paraId="2415D175" w14:textId="595E09AA" w:rsidR="00B5259A" w:rsidRPr="001E3D3A" w:rsidRDefault="00B5259A" w:rsidP="00B5259A">
                  <w:pPr>
                    <w:spacing w:after="0" w:line="276" w:lineRule="auto"/>
                    <w:jc w:val="center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1</w:t>
                  </w:r>
                  <w:r w:rsidR="00366761"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.</w:t>
                  </w: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104</w:t>
                  </w:r>
                </w:p>
              </w:tc>
              <w:tc>
                <w:tcPr>
                  <w:tcW w:w="1046" w:type="dxa"/>
                  <w:vAlign w:val="center"/>
                </w:tcPr>
                <w:p w14:paraId="741143CD" w14:textId="77777777" w:rsidR="00B5259A" w:rsidRPr="001E3D3A" w:rsidRDefault="00B5259A" w:rsidP="00B5259A">
                  <w:pPr>
                    <w:spacing w:after="0" w:line="276" w:lineRule="auto"/>
                    <w:jc w:val="center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315</w:t>
                  </w:r>
                </w:p>
              </w:tc>
              <w:tc>
                <w:tcPr>
                  <w:tcW w:w="795" w:type="dxa"/>
                  <w:vAlign w:val="center"/>
                </w:tcPr>
                <w:p w14:paraId="5563088E" w14:textId="77777777" w:rsidR="00B5259A" w:rsidRPr="001E3D3A" w:rsidRDefault="00B5259A" w:rsidP="00B5259A">
                  <w:pPr>
                    <w:spacing w:after="0" w:line="276" w:lineRule="auto"/>
                    <w:jc w:val="center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284</w:t>
                  </w:r>
                </w:p>
              </w:tc>
              <w:tc>
                <w:tcPr>
                  <w:tcW w:w="822" w:type="dxa"/>
                  <w:vAlign w:val="center"/>
                </w:tcPr>
                <w:p w14:paraId="534C1DCE" w14:textId="77777777" w:rsidR="00B5259A" w:rsidRPr="001E3D3A" w:rsidRDefault="00B5259A" w:rsidP="00B5259A">
                  <w:pPr>
                    <w:spacing w:after="0" w:line="276" w:lineRule="auto"/>
                    <w:jc w:val="center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446</w:t>
                  </w:r>
                </w:p>
              </w:tc>
              <w:tc>
                <w:tcPr>
                  <w:tcW w:w="846" w:type="dxa"/>
                  <w:vAlign w:val="center"/>
                </w:tcPr>
                <w:p w14:paraId="2A204918" w14:textId="61374A4E" w:rsidR="00B5259A" w:rsidRPr="001E3D3A" w:rsidRDefault="00B5259A" w:rsidP="00B5259A">
                  <w:pPr>
                    <w:spacing w:after="0" w:line="276" w:lineRule="auto"/>
                    <w:jc w:val="center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16</w:t>
                  </w:r>
                  <w:r w:rsidR="00366761"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.</w:t>
                  </w: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582</w:t>
                  </w:r>
                </w:p>
              </w:tc>
            </w:tr>
            <w:tr w:rsidR="00B5259A" w:rsidRPr="001E3D3A" w14:paraId="25F24C95" w14:textId="77777777" w:rsidTr="00B5259A">
              <w:tc>
                <w:tcPr>
                  <w:tcW w:w="971" w:type="dxa"/>
                  <w:vAlign w:val="center"/>
                </w:tcPr>
                <w:p w14:paraId="3FF2C9E2" w14:textId="22FE5BB1" w:rsidR="00B5259A" w:rsidRPr="001E3D3A" w:rsidRDefault="00C9460A" w:rsidP="00B5259A">
                  <w:pPr>
                    <w:spacing w:after="0" w:line="276" w:lineRule="auto"/>
                    <w:jc w:val="left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A</w:t>
                  </w:r>
                  <w:r w:rsidR="00B5259A"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C2012</w:t>
                  </w:r>
                </w:p>
              </w:tc>
              <w:tc>
                <w:tcPr>
                  <w:tcW w:w="867" w:type="dxa"/>
                  <w:vAlign w:val="center"/>
                </w:tcPr>
                <w:p w14:paraId="6037B00D" w14:textId="07B50BAE" w:rsidR="00B5259A" w:rsidRPr="001E3D3A" w:rsidRDefault="00B5259A" w:rsidP="00B5259A">
                  <w:pPr>
                    <w:spacing w:after="0" w:line="276" w:lineRule="auto"/>
                    <w:jc w:val="left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15</w:t>
                  </w:r>
                  <w:r w:rsidR="00366761"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.</w:t>
                  </w: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400</w:t>
                  </w:r>
                </w:p>
              </w:tc>
              <w:tc>
                <w:tcPr>
                  <w:tcW w:w="864" w:type="dxa"/>
                  <w:vAlign w:val="center"/>
                </w:tcPr>
                <w:p w14:paraId="5369D177" w14:textId="213054BA" w:rsidR="00B5259A" w:rsidRPr="001E3D3A" w:rsidRDefault="00C9460A" w:rsidP="00B5259A">
                  <w:pPr>
                    <w:spacing w:after="0" w:line="276" w:lineRule="auto"/>
                    <w:jc w:val="left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A</w:t>
                  </w:r>
                  <w:r w:rsidR="00B5259A"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C2012</w:t>
                  </w:r>
                </w:p>
              </w:tc>
              <w:tc>
                <w:tcPr>
                  <w:tcW w:w="904" w:type="dxa"/>
                  <w:vAlign w:val="center"/>
                </w:tcPr>
                <w:p w14:paraId="1D95ADE8" w14:textId="7F0B0718" w:rsidR="00B5259A" w:rsidRPr="001E3D3A" w:rsidRDefault="00B5259A" w:rsidP="00B5259A">
                  <w:pPr>
                    <w:spacing w:after="0" w:line="276" w:lineRule="auto"/>
                    <w:jc w:val="center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7</w:t>
                  </w:r>
                  <w:r w:rsidR="00366761"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.</w:t>
                  </w: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016</w:t>
                  </w:r>
                </w:p>
              </w:tc>
              <w:tc>
                <w:tcPr>
                  <w:tcW w:w="868" w:type="dxa"/>
                  <w:vAlign w:val="center"/>
                </w:tcPr>
                <w:p w14:paraId="123D516F" w14:textId="2DCA4902" w:rsidR="00B5259A" w:rsidRPr="001E3D3A" w:rsidRDefault="00B5259A" w:rsidP="00B5259A">
                  <w:pPr>
                    <w:spacing w:after="0" w:line="276" w:lineRule="auto"/>
                    <w:jc w:val="center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7</w:t>
                  </w:r>
                  <w:r w:rsidR="00366761"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.</w:t>
                  </w: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207</w:t>
                  </w:r>
                </w:p>
              </w:tc>
              <w:tc>
                <w:tcPr>
                  <w:tcW w:w="851" w:type="dxa"/>
                  <w:vAlign w:val="center"/>
                </w:tcPr>
                <w:p w14:paraId="5569D2FC" w14:textId="77777777" w:rsidR="00B5259A" w:rsidRPr="001E3D3A" w:rsidRDefault="00B5259A" w:rsidP="00B5259A">
                  <w:pPr>
                    <w:spacing w:after="0" w:line="276" w:lineRule="auto"/>
                    <w:jc w:val="center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941</w:t>
                  </w:r>
                </w:p>
              </w:tc>
              <w:tc>
                <w:tcPr>
                  <w:tcW w:w="1046" w:type="dxa"/>
                  <w:vAlign w:val="center"/>
                </w:tcPr>
                <w:p w14:paraId="57CFE835" w14:textId="77777777" w:rsidR="00B5259A" w:rsidRPr="001E3D3A" w:rsidRDefault="00B5259A" w:rsidP="00B5259A">
                  <w:pPr>
                    <w:spacing w:after="0" w:line="276" w:lineRule="auto"/>
                    <w:jc w:val="center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159</w:t>
                  </w:r>
                </w:p>
              </w:tc>
              <w:tc>
                <w:tcPr>
                  <w:tcW w:w="795" w:type="dxa"/>
                  <w:vAlign w:val="center"/>
                </w:tcPr>
                <w:p w14:paraId="5E0C3136" w14:textId="77777777" w:rsidR="00B5259A" w:rsidRPr="001E3D3A" w:rsidRDefault="00B5259A" w:rsidP="00B5259A">
                  <w:pPr>
                    <w:spacing w:after="0" w:line="276" w:lineRule="auto"/>
                    <w:jc w:val="center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75</w:t>
                  </w:r>
                </w:p>
              </w:tc>
              <w:tc>
                <w:tcPr>
                  <w:tcW w:w="822" w:type="dxa"/>
                  <w:vAlign w:val="center"/>
                </w:tcPr>
                <w:p w14:paraId="14C8DD68" w14:textId="77777777" w:rsidR="00B5259A" w:rsidRPr="001E3D3A" w:rsidRDefault="00B5259A" w:rsidP="00B5259A">
                  <w:pPr>
                    <w:spacing w:after="0" w:line="276" w:lineRule="auto"/>
                    <w:jc w:val="center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438</w:t>
                  </w:r>
                </w:p>
              </w:tc>
              <w:tc>
                <w:tcPr>
                  <w:tcW w:w="846" w:type="dxa"/>
                  <w:vAlign w:val="center"/>
                </w:tcPr>
                <w:p w14:paraId="78E28AC3" w14:textId="754817B6" w:rsidR="00B5259A" w:rsidRPr="001E3D3A" w:rsidRDefault="00B5259A" w:rsidP="00B5259A">
                  <w:pPr>
                    <w:spacing w:after="0" w:line="276" w:lineRule="auto"/>
                    <w:jc w:val="center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15</w:t>
                  </w:r>
                  <w:r w:rsidR="00366761"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.</w:t>
                  </w: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836</w:t>
                  </w:r>
                </w:p>
              </w:tc>
            </w:tr>
            <w:tr w:rsidR="00B5259A" w:rsidRPr="001E3D3A" w14:paraId="4D982097" w14:textId="77777777" w:rsidTr="00B5259A">
              <w:tc>
                <w:tcPr>
                  <w:tcW w:w="971" w:type="dxa"/>
                  <w:vAlign w:val="center"/>
                </w:tcPr>
                <w:p w14:paraId="5B70BFC7" w14:textId="1310493B" w:rsidR="00B5259A" w:rsidRPr="001E3D3A" w:rsidRDefault="00C9460A" w:rsidP="00B5259A">
                  <w:pPr>
                    <w:spacing w:after="0" w:line="276" w:lineRule="auto"/>
                    <w:jc w:val="left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A</w:t>
                  </w:r>
                  <w:r w:rsidR="00B5259A"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C2013</w:t>
                  </w:r>
                </w:p>
              </w:tc>
              <w:tc>
                <w:tcPr>
                  <w:tcW w:w="867" w:type="dxa"/>
                  <w:vAlign w:val="center"/>
                </w:tcPr>
                <w:p w14:paraId="0F7A125B" w14:textId="24B204F0" w:rsidR="00B5259A" w:rsidRPr="001E3D3A" w:rsidRDefault="00B5259A" w:rsidP="00B5259A">
                  <w:pPr>
                    <w:spacing w:after="0" w:line="276" w:lineRule="auto"/>
                    <w:jc w:val="left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11</w:t>
                  </w:r>
                  <w:r w:rsidR="00366761"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.</w:t>
                  </w: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639</w:t>
                  </w:r>
                </w:p>
              </w:tc>
              <w:tc>
                <w:tcPr>
                  <w:tcW w:w="864" w:type="dxa"/>
                  <w:vAlign w:val="center"/>
                </w:tcPr>
                <w:p w14:paraId="591EF776" w14:textId="562F1D57" w:rsidR="00B5259A" w:rsidRPr="001E3D3A" w:rsidRDefault="00C9460A" w:rsidP="00B5259A">
                  <w:pPr>
                    <w:spacing w:after="0" w:line="276" w:lineRule="auto"/>
                    <w:jc w:val="left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A</w:t>
                  </w:r>
                  <w:r w:rsidR="00B5259A"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C2013</w:t>
                  </w:r>
                </w:p>
              </w:tc>
              <w:tc>
                <w:tcPr>
                  <w:tcW w:w="904" w:type="dxa"/>
                  <w:vAlign w:val="center"/>
                </w:tcPr>
                <w:p w14:paraId="140851DF" w14:textId="05E54C1A" w:rsidR="00B5259A" w:rsidRPr="001E3D3A" w:rsidRDefault="00B5259A" w:rsidP="00B5259A">
                  <w:pPr>
                    <w:spacing w:after="0" w:line="276" w:lineRule="auto"/>
                    <w:jc w:val="center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6</w:t>
                  </w:r>
                  <w:r w:rsidR="00366761"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.</w:t>
                  </w: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334</w:t>
                  </w:r>
                </w:p>
              </w:tc>
              <w:tc>
                <w:tcPr>
                  <w:tcW w:w="868" w:type="dxa"/>
                  <w:vAlign w:val="center"/>
                </w:tcPr>
                <w:p w14:paraId="1E398FFC" w14:textId="1B6C3AFB" w:rsidR="00B5259A" w:rsidRPr="001E3D3A" w:rsidRDefault="00B5259A" w:rsidP="00B5259A">
                  <w:pPr>
                    <w:spacing w:after="0" w:line="276" w:lineRule="auto"/>
                    <w:jc w:val="center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6</w:t>
                  </w:r>
                  <w:r w:rsidR="00366761"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.</w:t>
                  </w: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113</w:t>
                  </w:r>
                </w:p>
              </w:tc>
              <w:tc>
                <w:tcPr>
                  <w:tcW w:w="851" w:type="dxa"/>
                  <w:vAlign w:val="center"/>
                </w:tcPr>
                <w:p w14:paraId="21558453" w14:textId="77777777" w:rsidR="00B5259A" w:rsidRPr="001E3D3A" w:rsidRDefault="00B5259A" w:rsidP="00B5259A">
                  <w:pPr>
                    <w:spacing w:after="0" w:line="276" w:lineRule="auto"/>
                    <w:jc w:val="center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768</w:t>
                  </w:r>
                </w:p>
              </w:tc>
              <w:tc>
                <w:tcPr>
                  <w:tcW w:w="1046" w:type="dxa"/>
                  <w:vAlign w:val="center"/>
                </w:tcPr>
                <w:p w14:paraId="68C22C75" w14:textId="77777777" w:rsidR="00B5259A" w:rsidRPr="001E3D3A" w:rsidRDefault="00B5259A" w:rsidP="00B5259A">
                  <w:pPr>
                    <w:spacing w:after="0" w:line="276" w:lineRule="auto"/>
                    <w:jc w:val="center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178</w:t>
                  </w:r>
                </w:p>
              </w:tc>
              <w:tc>
                <w:tcPr>
                  <w:tcW w:w="795" w:type="dxa"/>
                  <w:vAlign w:val="center"/>
                </w:tcPr>
                <w:p w14:paraId="7C306934" w14:textId="77777777" w:rsidR="00B5259A" w:rsidRPr="001E3D3A" w:rsidRDefault="00B5259A" w:rsidP="00B5259A">
                  <w:pPr>
                    <w:spacing w:after="0" w:line="276" w:lineRule="auto"/>
                    <w:jc w:val="center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46</w:t>
                  </w:r>
                </w:p>
              </w:tc>
              <w:tc>
                <w:tcPr>
                  <w:tcW w:w="822" w:type="dxa"/>
                  <w:vAlign w:val="center"/>
                </w:tcPr>
                <w:p w14:paraId="6840F4E3" w14:textId="77777777" w:rsidR="00B5259A" w:rsidRPr="001E3D3A" w:rsidRDefault="00B5259A" w:rsidP="00B5259A">
                  <w:pPr>
                    <w:spacing w:after="0" w:line="276" w:lineRule="auto"/>
                    <w:jc w:val="center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331</w:t>
                  </w:r>
                </w:p>
              </w:tc>
              <w:tc>
                <w:tcPr>
                  <w:tcW w:w="846" w:type="dxa"/>
                  <w:vAlign w:val="center"/>
                </w:tcPr>
                <w:p w14:paraId="1EFF9231" w14:textId="6B68B076" w:rsidR="00B5259A" w:rsidRPr="001E3D3A" w:rsidRDefault="00B5259A" w:rsidP="00B5259A">
                  <w:pPr>
                    <w:spacing w:after="0" w:line="276" w:lineRule="auto"/>
                    <w:jc w:val="center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13</w:t>
                  </w:r>
                  <w:r w:rsidR="00366761"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.</w:t>
                  </w: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770</w:t>
                  </w:r>
                </w:p>
              </w:tc>
            </w:tr>
            <w:tr w:rsidR="00B5259A" w:rsidRPr="001E3D3A" w14:paraId="50F0D2B3" w14:textId="77777777" w:rsidTr="00B5259A">
              <w:tc>
                <w:tcPr>
                  <w:tcW w:w="971" w:type="dxa"/>
                  <w:vAlign w:val="center"/>
                </w:tcPr>
                <w:p w14:paraId="602722EF" w14:textId="72D60B30" w:rsidR="00B5259A" w:rsidRPr="001E3D3A" w:rsidRDefault="00C9460A" w:rsidP="00B5259A">
                  <w:pPr>
                    <w:spacing w:after="0" w:line="276" w:lineRule="auto"/>
                    <w:jc w:val="left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A</w:t>
                  </w:r>
                  <w:r w:rsidR="00B5259A"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C2014</w:t>
                  </w:r>
                </w:p>
              </w:tc>
              <w:tc>
                <w:tcPr>
                  <w:tcW w:w="867" w:type="dxa"/>
                  <w:vAlign w:val="center"/>
                </w:tcPr>
                <w:p w14:paraId="5874221C" w14:textId="7315F463" w:rsidR="00B5259A" w:rsidRPr="001E3D3A" w:rsidRDefault="00B5259A" w:rsidP="00B5259A">
                  <w:pPr>
                    <w:spacing w:after="0" w:line="276" w:lineRule="auto"/>
                    <w:jc w:val="left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12</w:t>
                  </w:r>
                  <w:r w:rsidR="00366761"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.</w:t>
                  </w: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246</w:t>
                  </w:r>
                </w:p>
              </w:tc>
              <w:tc>
                <w:tcPr>
                  <w:tcW w:w="864" w:type="dxa"/>
                  <w:vAlign w:val="center"/>
                </w:tcPr>
                <w:p w14:paraId="7A4D6C9A" w14:textId="68856E2A" w:rsidR="00B5259A" w:rsidRPr="001E3D3A" w:rsidRDefault="00C9460A" w:rsidP="00B5259A">
                  <w:pPr>
                    <w:spacing w:after="0" w:line="276" w:lineRule="auto"/>
                    <w:jc w:val="left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A</w:t>
                  </w:r>
                  <w:r w:rsidR="00B5259A"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C2014</w:t>
                  </w:r>
                </w:p>
              </w:tc>
              <w:tc>
                <w:tcPr>
                  <w:tcW w:w="904" w:type="dxa"/>
                  <w:vAlign w:val="center"/>
                </w:tcPr>
                <w:p w14:paraId="074C4763" w14:textId="0664A278" w:rsidR="00B5259A" w:rsidRPr="001E3D3A" w:rsidRDefault="00B5259A" w:rsidP="00B5259A">
                  <w:pPr>
                    <w:spacing w:after="0" w:line="276" w:lineRule="auto"/>
                    <w:jc w:val="center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5</w:t>
                  </w:r>
                  <w:r w:rsidR="00366761"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.</w:t>
                  </w: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256</w:t>
                  </w:r>
                </w:p>
              </w:tc>
              <w:tc>
                <w:tcPr>
                  <w:tcW w:w="868" w:type="dxa"/>
                  <w:vAlign w:val="center"/>
                </w:tcPr>
                <w:p w14:paraId="145B42C3" w14:textId="34A8E3EF" w:rsidR="00B5259A" w:rsidRPr="001E3D3A" w:rsidRDefault="00B5259A" w:rsidP="00B5259A">
                  <w:pPr>
                    <w:spacing w:after="0" w:line="276" w:lineRule="auto"/>
                    <w:jc w:val="center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5</w:t>
                  </w:r>
                  <w:r w:rsidR="00366761"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.</w:t>
                  </w: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813</w:t>
                  </w:r>
                </w:p>
              </w:tc>
              <w:tc>
                <w:tcPr>
                  <w:tcW w:w="851" w:type="dxa"/>
                  <w:vAlign w:val="center"/>
                </w:tcPr>
                <w:p w14:paraId="0C1CE33F" w14:textId="77777777" w:rsidR="00B5259A" w:rsidRPr="001E3D3A" w:rsidRDefault="00B5259A" w:rsidP="00B5259A">
                  <w:pPr>
                    <w:spacing w:after="0" w:line="276" w:lineRule="auto"/>
                    <w:jc w:val="center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595</w:t>
                  </w:r>
                </w:p>
              </w:tc>
              <w:tc>
                <w:tcPr>
                  <w:tcW w:w="1046" w:type="dxa"/>
                  <w:vAlign w:val="center"/>
                </w:tcPr>
                <w:p w14:paraId="4B46A866" w14:textId="77777777" w:rsidR="00B5259A" w:rsidRPr="001E3D3A" w:rsidRDefault="00B5259A" w:rsidP="00B5259A">
                  <w:pPr>
                    <w:spacing w:after="0" w:line="276" w:lineRule="auto"/>
                    <w:jc w:val="center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118</w:t>
                  </w:r>
                </w:p>
              </w:tc>
              <w:tc>
                <w:tcPr>
                  <w:tcW w:w="795" w:type="dxa"/>
                  <w:vAlign w:val="center"/>
                </w:tcPr>
                <w:p w14:paraId="70B739F4" w14:textId="77777777" w:rsidR="00B5259A" w:rsidRPr="001E3D3A" w:rsidRDefault="00B5259A" w:rsidP="00B5259A">
                  <w:pPr>
                    <w:spacing w:after="0" w:line="276" w:lineRule="auto"/>
                    <w:jc w:val="center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18</w:t>
                  </w:r>
                </w:p>
              </w:tc>
              <w:tc>
                <w:tcPr>
                  <w:tcW w:w="822" w:type="dxa"/>
                  <w:vAlign w:val="center"/>
                </w:tcPr>
                <w:p w14:paraId="40372ADE" w14:textId="77777777" w:rsidR="00B5259A" w:rsidRPr="001E3D3A" w:rsidRDefault="00B5259A" w:rsidP="00B5259A">
                  <w:pPr>
                    <w:spacing w:after="0" w:line="276" w:lineRule="auto"/>
                    <w:jc w:val="center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362</w:t>
                  </w:r>
                </w:p>
              </w:tc>
              <w:tc>
                <w:tcPr>
                  <w:tcW w:w="846" w:type="dxa"/>
                  <w:vAlign w:val="center"/>
                </w:tcPr>
                <w:p w14:paraId="1F746FC6" w14:textId="6FED02E8" w:rsidR="00B5259A" w:rsidRPr="001E3D3A" w:rsidRDefault="00B5259A" w:rsidP="00B5259A">
                  <w:pPr>
                    <w:spacing w:after="0" w:line="276" w:lineRule="auto"/>
                    <w:jc w:val="center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12</w:t>
                  </w:r>
                  <w:r w:rsidR="00366761"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.</w:t>
                  </w: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162</w:t>
                  </w:r>
                </w:p>
              </w:tc>
            </w:tr>
            <w:tr w:rsidR="00B5259A" w:rsidRPr="001E3D3A" w14:paraId="1EDBDFBF" w14:textId="77777777" w:rsidTr="00B5259A">
              <w:tc>
                <w:tcPr>
                  <w:tcW w:w="971" w:type="dxa"/>
                  <w:vAlign w:val="center"/>
                </w:tcPr>
                <w:p w14:paraId="41CFF9B7" w14:textId="18781777" w:rsidR="00B5259A" w:rsidRPr="001E3D3A" w:rsidRDefault="00C9460A" w:rsidP="00B5259A">
                  <w:pPr>
                    <w:spacing w:after="0" w:line="276" w:lineRule="auto"/>
                    <w:jc w:val="left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A</w:t>
                  </w:r>
                  <w:r w:rsidR="00B5259A"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C2015</w:t>
                  </w:r>
                </w:p>
              </w:tc>
              <w:tc>
                <w:tcPr>
                  <w:tcW w:w="867" w:type="dxa"/>
                  <w:vAlign w:val="center"/>
                </w:tcPr>
                <w:p w14:paraId="62ABAF67" w14:textId="2F3884B4" w:rsidR="00B5259A" w:rsidRPr="001E3D3A" w:rsidRDefault="00B5259A" w:rsidP="00B5259A">
                  <w:pPr>
                    <w:spacing w:after="0" w:line="276" w:lineRule="auto"/>
                    <w:jc w:val="left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31</w:t>
                  </w:r>
                  <w:r w:rsidR="00366761"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.</w:t>
                  </w: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907</w:t>
                  </w:r>
                </w:p>
              </w:tc>
              <w:tc>
                <w:tcPr>
                  <w:tcW w:w="864" w:type="dxa"/>
                  <w:vAlign w:val="center"/>
                </w:tcPr>
                <w:p w14:paraId="6F74FF05" w14:textId="61E0401C" w:rsidR="00B5259A" w:rsidRPr="001E3D3A" w:rsidRDefault="00C9460A" w:rsidP="00B5259A">
                  <w:pPr>
                    <w:spacing w:after="0" w:line="276" w:lineRule="auto"/>
                    <w:jc w:val="left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A</w:t>
                  </w:r>
                  <w:r w:rsidR="00B5259A"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C2015</w:t>
                  </w:r>
                </w:p>
              </w:tc>
              <w:tc>
                <w:tcPr>
                  <w:tcW w:w="904" w:type="dxa"/>
                  <w:vAlign w:val="center"/>
                </w:tcPr>
                <w:p w14:paraId="766865A3" w14:textId="3150AEC6" w:rsidR="00B5259A" w:rsidRPr="001E3D3A" w:rsidRDefault="00B5259A" w:rsidP="00B5259A">
                  <w:pPr>
                    <w:spacing w:after="0" w:line="276" w:lineRule="auto"/>
                    <w:jc w:val="center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9</w:t>
                  </w:r>
                  <w:r w:rsidR="00366761"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.</w:t>
                  </w: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221</w:t>
                  </w:r>
                </w:p>
              </w:tc>
              <w:tc>
                <w:tcPr>
                  <w:tcW w:w="868" w:type="dxa"/>
                  <w:vAlign w:val="center"/>
                </w:tcPr>
                <w:p w14:paraId="1E10241D" w14:textId="27798B40" w:rsidR="00B5259A" w:rsidRPr="001E3D3A" w:rsidRDefault="00B5259A" w:rsidP="00B5259A">
                  <w:pPr>
                    <w:spacing w:after="0" w:line="276" w:lineRule="auto"/>
                    <w:jc w:val="center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6</w:t>
                  </w:r>
                  <w:r w:rsidR="00366761"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.</w:t>
                  </w: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881</w:t>
                  </w:r>
                </w:p>
              </w:tc>
              <w:tc>
                <w:tcPr>
                  <w:tcW w:w="851" w:type="dxa"/>
                  <w:vAlign w:val="center"/>
                </w:tcPr>
                <w:p w14:paraId="6C4636C9" w14:textId="7726B3E3" w:rsidR="00B5259A" w:rsidRPr="001E3D3A" w:rsidRDefault="00B5259A" w:rsidP="00B5259A">
                  <w:pPr>
                    <w:spacing w:after="0" w:line="276" w:lineRule="auto"/>
                    <w:jc w:val="center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8</w:t>
                  </w:r>
                  <w:r w:rsidR="00366761"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.</w:t>
                  </w: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509</w:t>
                  </w:r>
                </w:p>
              </w:tc>
              <w:tc>
                <w:tcPr>
                  <w:tcW w:w="1046" w:type="dxa"/>
                  <w:vAlign w:val="center"/>
                </w:tcPr>
                <w:p w14:paraId="5CB0BD72" w14:textId="77777777" w:rsidR="00B5259A" w:rsidRPr="001E3D3A" w:rsidRDefault="00B5259A" w:rsidP="00B5259A">
                  <w:pPr>
                    <w:spacing w:after="0" w:line="276" w:lineRule="auto"/>
                    <w:jc w:val="center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917</w:t>
                  </w:r>
                </w:p>
              </w:tc>
              <w:tc>
                <w:tcPr>
                  <w:tcW w:w="795" w:type="dxa"/>
                  <w:vAlign w:val="center"/>
                </w:tcPr>
                <w:p w14:paraId="0360A525" w14:textId="77777777" w:rsidR="00B5259A" w:rsidRPr="001E3D3A" w:rsidRDefault="00B5259A" w:rsidP="00B5259A">
                  <w:pPr>
                    <w:spacing w:after="0" w:line="276" w:lineRule="auto"/>
                    <w:jc w:val="center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1</w:t>
                  </w:r>
                </w:p>
              </w:tc>
              <w:tc>
                <w:tcPr>
                  <w:tcW w:w="822" w:type="dxa"/>
                  <w:vAlign w:val="center"/>
                </w:tcPr>
                <w:p w14:paraId="2DAC310B" w14:textId="77777777" w:rsidR="00B5259A" w:rsidRPr="001E3D3A" w:rsidRDefault="00B5259A" w:rsidP="00B5259A">
                  <w:pPr>
                    <w:spacing w:after="0" w:line="276" w:lineRule="auto"/>
                    <w:jc w:val="center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979</w:t>
                  </w:r>
                </w:p>
              </w:tc>
              <w:tc>
                <w:tcPr>
                  <w:tcW w:w="846" w:type="dxa"/>
                  <w:vAlign w:val="center"/>
                </w:tcPr>
                <w:p w14:paraId="41E23A1A" w14:textId="67B87FB1" w:rsidR="00B5259A" w:rsidRPr="001E3D3A" w:rsidRDefault="00B5259A" w:rsidP="00B5259A">
                  <w:pPr>
                    <w:spacing w:after="0" w:line="276" w:lineRule="auto"/>
                    <w:jc w:val="center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26</w:t>
                  </w:r>
                  <w:r w:rsidR="00366761"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.</w:t>
                  </w: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508</w:t>
                  </w:r>
                </w:p>
              </w:tc>
            </w:tr>
            <w:tr w:rsidR="00B5259A" w:rsidRPr="001E3D3A" w14:paraId="767435E1" w14:textId="77777777" w:rsidTr="00B5259A">
              <w:tc>
                <w:tcPr>
                  <w:tcW w:w="971" w:type="dxa"/>
                  <w:vAlign w:val="center"/>
                </w:tcPr>
                <w:p w14:paraId="7423763B" w14:textId="522900C7" w:rsidR="00B5259A" w:rsidRPr="001E3D3A" w:rsidRDefault="00C9460A" w:rsidP="00B5259A">
                  <w:pPr>
                    <w:spacing w:after="0" w:line="276" w:lineRule="auto"/>
                    <w:jc w:val="left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A</w:t>
                  </w:r>
                  <w:r w:rsidR="00B5259A"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C2016</w:t>
                  </w:r>
                </w:p>
              </w:tc>
              <w:tc>
                <w:tcPr>
                  <w:tcW w:w="867" w:type="dxa"/>
                  <w:vAlign w:val="center"/>
                </w:tcPr>
                <w:p w14:paraId="0F7B9917" w14:textId="27BEF61F" w:rsidR="00B5259A" w:rsidRPr="001E3D3A" w:rsidRDefault="00B5259A" w:rsidP="00B5259A">
                  <w:pPr>
                    <w:spacing w:after="0" w:line="276" w:lineRule="auto"/>
                    <w:jc w:val="left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40</w:t>
                  </w:r>
                  <w:r w:rsidR="00366761"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.</w:t>
                  </w: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101</w:t>
                  </w:r>
                </w:p>
              </w:tc>
              <w:tc>
                <w:tcPr>
                  <w:tcW w:w="864" w:type="dxa"/>
                  <w:vAlign w:val="center"/>
                </w:tcPr>
                <w:p w14:paraId="13ACD150" w14:textId="73085FDD" w:rsidR="00B5259A" w:rsidRPr="001E3D3A" w:rsidRDefault="00C9460A" w:rsidP="00B5259A">
                  <w:pPr>
                    <w:spacing w:after="0" w:line="276" w:lineRule="auto"/>
                    <w:jc w:val="left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A</w:t>
                  </w:r>
                  <w:r w:rsidR="00B5259A"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C2016</w:t>
                  </w:r>
                </w:p>
              </w:tc>
              <w:tc>
                <w:tcPr>
                  <w:tcW w:w="904" w:type="dxa"/>
                  <w:vAlign w:val="center"/>
                </w:tcPr>
                <w:p w14:paraId="67E6A840" w14:textId="61E7803B" w:rsidR="00B5259A" w:rsidRPr="001E3D3A" w:rsidRDefault="00B5259A" w:rsidP="00B5259A">
                  <w:pPr>
                    <w:spacing w:after="0" w:line="276" w:lineRule="auto"/>
                    <w:jc w:val="center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10</w:t>
                  </w:r>
                  <w:r w:rsidR="00366761"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.</w:t>
                  </w: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368</w:t>
                  </w:r>
                </w:p>
              </w:tc>
              <w:tc>
                <w:tcPr>
                  <w:tcW w:w="868" w:type="dxa"/>
                  <w:vAlign w:val="center"/>
                </w:tcPr>
                <w:p w14:paraId="16D19650" w14:textId="33AE6A28" w:rsidR="00B5259A" w:rsidRPr="001E3D3A" w:rsidRDefault="00B5259A" w:rsidP="00B5259A">
                  <w:pPr>
                    <w:spacing w:after="0" w:line="276" w:lineRule="auto"/>
                    <w:jc w:val="center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14</w:t>
                  </w:r>
                  <w:r w:rsidR="00366761"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.</w:t>
                  </w: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145</w:t>
                  </w:r>
                </w:p>
              </w:tc>
              <w:tc>
                <w:tcPr>
                  <w:tcW w:w="851" w:type="dxa"/>
                  <w:vAlign w:val="center"/>
                </w:tcPr>
                <w:p w14:paraId="01804698" w14:textId="237BE3F0" w:rsidR="00B5259A" w:rsidRPr="001E3D3A" w:rsidRDefault="00B5259A" w:rsidP="00B5259A">
                  <w:pPr>
                    <w:spacing w:after="0" w:line="276" w:lineRule="auto"/>
                    <w:jc w:val="center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6</w:t>
                  </w:r>
                  <w:r w:rsidR="00366761"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.</w:t>
                  </w: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126</w:t>
                  </w:r>
                </w:p>
              </w:tc>
              <w:tc>
                <w:tcPr>
                  <w:tcW w:w="1046" w:type="dxa"/>
                  <w:vAlign w:val="center"/>
                </w:tcPr>
                <w:p w14:paraId="3120EC4B" w14:textId="0FE44F9C" w:rsidR="00B5259A" w:rsidRPr="001E3D3A" w:rsidRDefault="00B5259A" w:rsidP="00B5259A">
                  <w:pPr>
                    <w:spacing w:after="0" w:line="276" w:lineRule="auto"/>
                    <w:jc w:val="center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1</w:t>
                  </w:r>
                  <w:r w:rsidR="00366761"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.</w:t>
                  </w: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577</w:t>
                  </w:r>
                </w:p>
              </w:tc>
              <w:tc>
                <w:tcPr>
                  <w:tcW w:w="795" w:type="dxa"/>
                  <w:vAlign w:val="center"/>
                </w:tcPr>
                <w:p w14:paraId="5715C021" w14:textId="77777777" w:rsidR="00B5259A" w:rsidRPr="001E3D3A" w:rsidRDefault="00B5259A" w:rsidP="00B5259A">
                  <w:pPr>
                    <w:spacing w:after="0" w:line="276" w:lineRule="auto"/>
                    <w:jc w:val="center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0</w:t>
                  </w:r>
                </w:p>
              </w:tc>
              <w:tc>
                <w:tcPr>
                  <w:tcW w:w="822" w:type="dxa"/>
                  <w:vAlign w:val="center"/>
                </w:tcPr>
                <w:p w14:paraId="787890E2" w14:textId="77777777" w:rsidR="00B5259A" w:rsidRPr="001E3D3A" w:rsidRDefault="00B5259A" w:rsidP="00B5259A">
                  <w:pPr>
                    <w:spacing w:after="0" w:line="276" w:lineRule="auto"/>
                    <w:jc w:val="center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2,351</w:t>
                  </w:r>
                </w:p>
              </w:tc>
              <w:tc>
                <w:tcPr>
                  <w:tcW w:w="846" w:type="dxa"/>
                  <w:vAlign w:val="center"/>
                </w:tcPr>
                <w:p w14:paraId="445B1CFF" w14:textId="3A8627FD" w:rsidR="00B5259A" w:rsidRPr="001E3D3A" w:rsidRDefault="00B5259A" w:rsidP="00B5259A">
                  <w:pPr>
                    <w:spacing w:after="0" w:line="276" w:lineRule="auto"/>
                    <w:jc w:val="center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34</w:t>
                  </w:r>
                  <w:r w:rsidR="00366761"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.</w:t>
                  </w: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567</w:t>
                  </w:r>
                </w:p>
              </w:tc>
            </w:tr>
            <w:tr w:rsidR="00B5259A" w:rsidRPr="001E3D3A" w14:paraId="6DA50DE7" w14:textId="77777777" w:rsidTr="00B5259A">
              <w:tc>
                <w:tcPr>
                  <w:tcW w:w="971" w:type="dxa"/>
                  <w:vAlign w:val="center"/>
                </w:tcPr>
                <w:p w14:paraId="6343F15F" w14:textId="0A0FB640" w:rsidR="00B5259A" w:rsidRPr="001E3D3A" w:rsidRDefault="00C9460A" w:rsidP="00B5259A">
                  <w:pPr>
                    <w:spacing w:after="0" w:line="276" w:lineRule="auto"/>
                    <w:jc w:val="left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A</w:t>
                  </w:r>
                  <w:r w:rsidR="00B5259A"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C2017</w:t>
                  </w:r>
                </w:p>
              </w:tc>
              <w:tc>
                <w:tcPr>
                  <w:tcW w:w="867" w:type="dxa"/>
                  <w:vAlign w:val="center"/>
                </w:tcPr>
                <w:p w14:paraId="408FB46F" w14:textId="3F74D26D" w:rsidR="00B5259A" w:rsidRPr="001E3D3A" w:rsidRDefault="00B5259A" w:rsidP="00B5259A">
                  <w:pPr>
                    <w:spacing w:after="0" w:line="276" w:lineRule="auto"/>
                    <w:jc w:val="left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38</w:t>
                  </w:r>
                  <w:r w:rsidR="00366761"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.</w:t>
                  </w: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861</w:t>
                  </w:r>
                </w:p>
              </w:tc>
              <w:tc>
                <w:tcPr>
                  <w:tcW w:w="864" w:type="dxa"/>
                  <w:vAlign w:val="center"/>
                </w:tcPr>
                <w:p w14:paraId="6409E7E1" w14:textId="23529E7E" w:rsidR="00B5259A" w:rsidRPr="001E3D3A" w:rsidRDefault="00C9460A" w:rsidP="00B5259A">
                  <w:pPr>
                    <w:spacing w:after="0" w:line="276" w:lineRule="auto"/>
                    <w:jc w:val="left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A</w:t>
                  </w:r>
                  <w:r w:rsidR="00B5259A"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C2017</w:t>
                  </w:r>
                </w:p>
              </w:tc>
              <w:tc>
                <w:tcPr>
                  <w:tcW w:w="904" w:type="dxa"/>
                  <w:vAlign w:val="center"/>
                </w:tcPr>
                <w:p w14:paraId="6B118F9B" w14:textId="75DAB58F" w:rsidR="00B5259A" w:rsidRPr="001E3D3A" w:rsidRDefault="00B5259A" w:rsidP="00B5259A">
                  <w:pPr>
                    <w:spacing w:after="0" w:line="276" w:lineRule="auto"/>
                    <w:jc w:val="center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12</w:t>
                  </w:r>
                  <w:r w:rsidR="00366761"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.</w:t>
                  </w: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438</w:t>
                  </w:r>
                </w:p>
              </w:tc>
              <w:tc>
                <w:tcPr>
                  <w:tcW w:w="868" w:type="dxa"/>
                  <w:vAlign w:val="center"/>
                </w:tcPr>
                <w:p w14:paraId="1BBF2A97" w14:textId="300F9AD2" w:rsidR="00B5259A" w:rsidRPr="001E3D3A" w:rsidRDefault="00B5259A" w:rsidP="00B5259A">
                  <w:pPr>
                    <w:spacing w:after="0" w:line="276" w:lineRule="auto"/>
                    <w:jc w:val="center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16</w:t>
                  </w:r>
                  <w:r w:rsidR="00366761"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.</w:t>
                  </w: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039</w:t>
                  </w:r>
                </w:p>
              </w:tc>
              <w:tc>
                <w:tcPr>
                  <w:tcW w:w="851" w:type="dxa"/>
                  <w:vAlign w:val="center"/>
                </w:tcPr>
                <w:p w14:paraId="0FD1B14F" w14:textId="6761CC1B" w:rsidR="00B5259A" w:rsidRPr="001E3D3A" w:rsidRDefault="00B5259A" w:rsidP="00B5259A">
                  <w:pPr>
                    <w:spacing w:after="0" w:line="276" w:lineRule="auto"/>
                    <w:jc w:val="center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7</w:t>
                  </w:r>
                  <w:r w:rsidR="00366761"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.</w:t>
                  </w: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005</w:t>
                  </w:r>
                </w:p>
              </w:tc>
              <w:tc>
                <w:tcPr>
                  <w:tcW w:w="1046" w:type="dxa"/>
                  <w:vAlign w:val="center"/>
                </w:tcPr>
                <w:p w14:paraId="7A8BDDFD" w14:textId="245880AC" w:rsidR="00B5259A" w:rsidRPr="001E3D3A" w:rsidRDefault="00B5259A" w:rsidP="00B5259A">
                  <w:pPr>
                    <w:spacing w:after="0" w:line="276" w:lineRule="auto"/>
                    <w:jc w:val="center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1</w:t>
                  </w:r>
                  <w:r w:rsidR="00366761"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.</w:t>
                  </w: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459</w:t>
                  </w:r>
                </w:p>
              </w:tc>
              <w:tc>
                <w:tcPr>
                  <w:tcW w:w="795" w:type="dxa"/>
                  <w:vAlign w:val="center"/>
                </w:tcPr>
                <w:p w14:paraId="62D03F40" w14:textId="77777777" w:rsidR="00B5259A" w:rsidRPr="001E3D3A" w:rsidRDefault="00B5259A" w:rsidP="00B5259A">
                  <w:pPr>
                    <w:spacing w:after="0" w:line="276" w:lineRule="auto"/>
                    <w:jc w:val="center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0</w:t>
                  </w:r>
                </w:p>
              </w:tc>
              <w:tc>
                <w:tcPr>
                  <w:tcW w:w="822" w:type="dxa"/>
                  <w:vAlign w:val="center"/>
                </w:tcPr>
                <w:p w14:paraId="6A175C54" w14:textId="77777777" w:rsidR="00B5259A" w:rsidRPr="001E3D3A" w:rsidRDefault="00B5259A" w:rsidP="00B5259A">
                  <w:pPr>
                    <w:spacing w:after="0" w:line="276" w:lineRule="auto"/>
                    <w:jc w:val="center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2,832</w:t>
                  </w:r>
                </w:p>
              </w:tc>
              <w:tc>
                <w:tcPr>
                  <w:tcW w:w="846" w:type="dxa"/>
                  <w:vAlign w:val="center"/>
                </w:tcPr>
                <w:p w14:paraId="1D3DF9CE" w14:textId="1A7E6684" w:rsidR="00B5259A" w:rsidRPr="001E3D3A" w:rsidRDefault="00B5259A" w:rsidP="00B5259A">
                  <w:pPr>
                    <w:spacing w:after="0" w:line="276" w:lineRule="auto"/>
                    <w:jc w:val="center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39</w:t>
                  </w:r>
                  <w:r w:rsidR="00366761"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.</w:t>
                  </w: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773</w:t>
                  </w:r>
                </w:p>
              </w:tc>
            </w:tr>
            <w:tr w:rsidR="00B5259A" w:rsidRPr="001E3D3A" w14:paraId="094C2475" w14:textId="77777777" w:rsidTr="00B5259A">
              <w:tc>
                <w:tcPr>
                  <w:tcW w:w="971" w:type="dxa"/>
                  <w:vAlign w:val="center"/>
                </w:tcPr>
                <w:p w14:paraId="70134E5A" w14:textId="17CF7491" w:rsidR="00B5259A" w:rsidRPr="001E3D3A" w:rsidRDefault="00C9460A" w:rsidP="00B5259A">
                  <w:pPr>
                    <w:spacing w:after="0" w:line="276" w:lineRule="auto"/>
                    <w:jc w:val="left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A</w:t>
                  </w:r>
                  <w:r w:rsidR="00B5259A"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C2018</w:t>
                  </w:r>
                </w:p>
              </w:tc>
              <w:tc>
                <w:tcPr>
                  <w:tcW w:w="867" w:type="dxa"/>
                  <w:vAlign w:val="center"/>
                </w:tcPr>
                <w:p w14:paraId="2FB1C137" w14:textId="0829FE3C" w:rsidR="00B5259A" w:rsidRPr="001E3D3A" w:rsidRDefault="00B5259A" w:rsidP="00B5259A">
                  <w:pPr>
                    <w:spacing w:after="0" w:line="276" w:lineRule="auto"/>
                    <w:jc w:val="left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27</w:t>
                  </w:r>
                  <w:r w:rsidR="00366761"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.</w:t>
                  </w: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452</w:t>
                  </w:r>
                </w:p>
              </w:tc>
              <w:tc>
                <w:tcPr>
                  <w:tcW w:w="864" w:type="dxa"/>
                  <w:vAlign w:val="center"/>
                </w:tcPr>
                <w:p w14:paraId="514E31D2" w14:textId="33970F55" w:rsidR="00B5259A" w:rsidRPr="001E3D3A" w:rsidRDefault="00C9460A" w:rsidP="00B5259A">
                  <w:pPr>
                    <w:spacing w:after="0" w:line="276" w:lineRule="auto"/>
                    <w:jc w:val="left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A</w:t>
                  </w:r>
                  <w:r w:rsidR="00B5259A"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C2018</w:t>
                  </w:r>
                </w:p>
              </w:tc>
              <w:tc>
                <w:tcPr>
                  <w:tcW w:w="904" w:type="dxa"/>
                  <w:vAlign w:val="center"/>
                </w:tcPr>
                <w:p w14:paraId="3FDA3322" w14:textId="1E1F3E78" w:rsidR="00B5259A" w:rsidRPr="001E3D3A" w:rsidRDefault="00B5259A" w:rsidP="00B5259A">
                  <w:pPr>
                    <w:spacing w:after="0" w:line="276" w:lineRule="auto"/>
                    <w:jc w:val="center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9</w:t>
                  </w:r>
                  <w:r w:rsidR="00366761"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.</w:t>
                  </w: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785</w:t>
                  </w:r>
                </w:p>
              </w:tc>
              <w:tc>
                <w:tcPr>
                  <w:tcW w:w="868" w:type="dxa"/>
                  <w:vAlign w:val="center"/>
                </w:tcPr>
                <w:p w14:paraId="30E88422" w14:textId="440350ED" w:rsidR="00B5259A" w:rsidRPr="001E3D3A" w:rsidRDefault="00B5259A" w:rsidP="00B5259A">
                  <w:pPr>
                    <w:spacing w:after="0" w:line="276" w:lineRule="auto"/>
                    <w:jc w:val="center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13</w:t>
                  </w:r>
                  <w:r w:rsidR="00366761"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.</w:t>
                  </w: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787</w:t>
                  </w:r>
                </w:p>
              </w:tc>
              <w:tc>
                <w:tcPr>
                  <w:tcW w:w="851" w:type="dxa"/>
                  <w:vAlign w:val="center"/>
                </w:tcPr>
                <w:p w14:paraId="6321CB97" w14:textId="08555054" w:rsidR="00B5259A" w:rsidRPr="001E3D3A" w:rsidRDefault="00B5259A" w:rsidP="00B5259A">
                  <w:pPr>
                    <w:spacing w:after="0" w:line="276" w:lineRule="auto"/>
                    <w:jc w:val="center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5</w:t>
                  </w:r>
                  <w:r w:rsidR="00366761"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.</w:t>
                  </w: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331</w:t>
                  </w:r>
                </w:p>
              </w:tc>
              <w:tc>
                <w:tcPr>
                  <w:tcW w:w="1046" w:type="dxa"/>
                  <w:vAlign w:val="center"/>
                </w:tcPr>
                <w:p w14:paraId="228C4563" w14:textId="77777777" w:rsidR="00B5259A" w:rsidRPr="001E3D3A" w:rsidRDefault="00B5259A" w:rsidP="00B5259A">
                  <w:pPr>
                    <w:spacing w:after="0" w:line="276" w:lineRule="auto"/>
                    <w:jc w:val="center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820</w:t>
                  </w:r>
                </w:p>
              </w:tc>
              <w:tc>
                <w:tcPr>
                  <w:tcW w:w="795" w:type="dxa"/>
                  <w:vAlign w:val="center"/>
                </w:tcPr>
                <w:p w14:paraId="7A4E9F28" w14:textId="77777777" w:rsidR="00B5259A" w:rsidRPr="001E3D3A" w:rsidRDefault="00B5259A" w:rsidP="00B5259A">
                  <w:pPr>
                    <w:spacing w:after="0" w:line="276" w:lineRule="auto"/>
                    <w:jc w:val="center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454</w:t>
                  </w:r>
                </w:p>
              </w:tc>
              <w:tc>
                <w:tcPr>
                  <w:tcW w:w="822" w:type="dxa"/>
                  <w:vAlign w:val="center"/>
                </w:tcPr>
                <w:p w14:paraId="353CCA93" w14:textId="77777777" w:rsidR="00B5259A" w:rsidRPr="001E3D3A" w:rsidRDefault="00B5259A" w:rsidP="00B5259A">
                  <w:pPr>
                    <w:spacing w:after="0" w:line="276" w:lineRule="auto"/>
                    <w:jc w:val="center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1,761</w:t>
                  </w:r>
                </w:p>
              </w:tc>
              <w:tc>
                <w:tcPr>
                  <w:tcW w:w="846" w:type="dxa"/>
                  <w:vAlign w:val="center"/>
                </w:tcPr>
                <w:p w14:paraId="78344BC8" w14:textId="7FBB1E03" w:rsidR="00B5259A" w:rsidRPr="001E3D3A" w:rsidRDefault="00B5259A" w:rsidP="00B5259A">
                  <w:pPr>
                    <w:spacing w:after="0" w:line="276" w:lineRule="auto"/>
                    <w:jc w:val="center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31</w:t>
                  </w:r>
                  <w:r w:rsidR="00366761"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.</w:t>
                  </w: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938</w:t>
                  </w:r>
                </w:p>
              </w:tc>
            </w:tr>
            <w:tr w:rsidR="00B5259A" w:rsidRPr="001E3D3A" w14:paraId="46F754EC" w14:textId="77777777" w:rsidTr="00B5259A">
              <w:tc>
                <w:tcPr>
                  <w:tcW w:w="971" w:type="dxa"/>
                  <w:vAlign w:val="center"/>
                </w:tcPr>
                <w:p w14:paraId="491F4617" w14:textId="0CB7A4D0" w:rsidR="00B5259A" w:rsidRPr="001E3D3A" w:rsidRDefault="00C9460A" w:rsidP="00B5259A">
                  <w:pPr>
                    <w:spacing w:after="0" w:line="276" w:lineRule="auto"/>
                    <w:jc w:val="left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A</w:t>
                  </w:r>
                  <w:r w:rsidR="00B5259A"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C2019</w:t>
                  </w:r>
                </w:p>
              </w:tc>
              <w:tc>
                <w:tcPr>
                  <w:tcW w:w="867" w:type="dxa"/>
                  <w:vAlign w:val="center"/>
                </w:tcPr>
                <w:p w14:paraId="4FD0B2ED" w14:textId="17B6F358" w:rsidR="00B5259A" w:rsidRPr="001E3D3A" w:rsidRDefault="00B5259A" w:rsidP="00B5259A">
                  <w:pPr>
                    <w:spacing w:after="0" w:line="276" w:lineRule="auto"/>
                    <w:jc w:val="left"/>
                    <w:rPr>
                      <w:rFonts w:ascii="Mazda Type Medium" w:hAnsi="Mazda Type Medium" w:cs="Arial"/>
                      <w:sz w:val="14"/>
                      <w:lang w:val="pt-PT" w:eastAsia="ja-JP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 w:eastAsia="ja-JP"/>
                    </w:rPr>
                    <w:t>2</w:t>
                  </w:r>
                  <w:r w:rsidR="00BD760B" w:rsidRPr="001E3D3A">
                    <w:rPr>
                      <w:rFonts w:ascii="Mazda Type Medium" w:hAnsi="Mazda Type Medium" w:cs="Arial"/>
                      <w:sz w:val="14"/>
                      <w:lang w:val="pt-PT" w:eastAsia="ja-JP"/>
                    </w:rPr>
                    <w:t>6</w:t>
                  </w:r>
                  <w:r w:rsidR="00366761" w:rsidRPr="001E3D3A">
                    <w:rPr>
                      <w:rFonts w:ascii="Mazda Type Medium" w:hAnsi="Mazda Type Medium" w:cs="Arial"/>
                      <w:sz w:val="14"/>
                      <w:lang w:val="pt-PT" w:eastAsia="ja-JP"/>
                    </w:rPr>
                    <w:t>.</w:t>
                  </w:r>
                  <w:r w:rsidRPr="001E3D3A">
                    <w:rPr>
                      <w:rFonts w:ascii="Mazda Type Medium" w:hAnsi="Mazda Type Medium" w:cs="Arial"/>
                      <w:sz w:val="14"/>
                      <w:lang w:val="pt-PT" w:eastAsia="ja-JP"/>
                    </w:rPr>
                    <w:t>17</w:t>
                  </w:r>
                  <w:r w:rsidR="00BD760B" w:rsidRPr="001E3D3A">
                    <w:rPr>
                      <w:rFonts w:ascii="Mazda Type Medium" w:hAnsi="Mazda Type Medium" w:cs="Arial"/>
                      <w:sz w:val="14"/>
                      <w:lang w:val="pt-PT" w:eastAsia="ja-JP"/>
                    </w:rPr>
                    <w:t>9</w:t>
                  </w:r>
                </w:p>
              </w:tc>
              <w:tc>
                <w:tcPr>
                  <w:tcW w:w="864" w:type="dxa"/>
                  <w:vAlign w:val="center"/>
                </w:tcPr>
                <w:p w14:paraId="146D0E62" w14:textId="4533F543" w:rsidR="00B5259A" w:rsidRPr="001E3D3A" w:rsidRDefault="00C9460A" w:rsidP="00B5259A">
                  <w:pPr>
                    <w:spacing w:after="0" w:line="276" w:lineRule="auto"/>
                    <w:jc w:val="left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A</w:t>
                  </w:r>
                  <w:r w:rsidR="00B5259A"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C2019</w:t>
                  </w:r>
                </w:p>
              </w:tc>
              <w:tc>
                <w:tcPr>
                  <w:tcW w:w="904" w:type="dxa"/>
                  <w:vAlign w:val="center"/>
                </w:tcPr>
                <w:p w14:paraId="36CD88BD" w14:textId="7F2046D1" w:rsidR="00B5259A" w:rsidRPr="001E3D3A" w:rsidRDefault="00B5259A" w:rsidP="00B5259A">
                  <w:pPr>
                    <w:spacing w:after="0" w:line="276" w:lineRule="auto"/>
                    <w:jc w:val="center"/>
                    <w:rPr>
                      <w:rFonts w:ascii="Mazda Type Medium" w:hAnsi="Mazda Type Medium" w:cs="Arial"/>
                      <w:sz w:val="14"/>
                      <w:lang w:val="pt-PT" w:eastAsia="ja-JP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 w:eastAsia="ja-JP"/>
                    </w:rPr>
                    <w:t>8</w:t>
                  </w:r>
                  <w:r w:rsidR="00366761" w:rsidRPr="001E3D3A">
                    <w:rPr>
                      <w:rFonts w:ascii="Mazda Type Medium" w:hAnsi="Mazda Type Medium" w:cs="Arial"/>
                      <w:sz w:val="14"/>
                      <w:lang w:val="pt-PT" w:eastAsia="ja-JP"/>
                    </w:rPr>
                    <w:t>.</w:t>
                  </w:r>
                  <w:r w:rsidRPr="001E3D3A">
                    <w:rPr>
                      <w:rFonts w:ascii="Mazda Type Medium" w:hAnsi="Mazda Type Medium" w:cs="Arial"/>
                      <w:sz w:val="14"/>
                      <w:lang w:val="pt-PT" w:eastAsia="ja-JP"/>
                    </w:rPr>
                    <w:t>527</w:t>
                  </w:r>
                </w:p>
              </w:tc>
              <w:tc>
                <w:tcPr>
                  <w:tcW w:w="868" w:type="dxa"/>
                  <w:vAlign w:val="center"/>
                </w:tcPr>
                <w:p w14:paraId="06038AEA" w14:textId="1661A699" w:rsidR="00B5259A" w:rsidRPr="001E3D3A" w:rsidRDefault="00B5259A" w:rsidP="00B5259A">
                  <w:pPr>
                    <w:spacing w:after="0" w:line="276" w:lineRule="auto"/>
                    <w:jc w:val="center"/>
                    <w:rPr>
                      <w:rFonts w:ascii="Mazda Type Medium" w:hAnsi="Mazda Type Medium" w:cs="Arial"/>
                      <w:sz w:val="14"/>
                      <w:lang w:val="pt-PT" w:eastAsia="ja-JP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 w:eastAsia="ja-JP"/>
                    </w:rPr>
                    <w:t>14</w:t>
                  </w:r>
                  <w:r w:rsidR="00366761" w:rsidRPr="001E3D3A">
                    <w:rPr>
                      <w:rFonts w:ascii="Mazda Type Medium" w:hAnsi="Mazda Type Medium" w:cs="Arial"/>
                      <w:sz w:val="14"/>
                      <w:lang w:val="pt-PT" w:eastAsia="ja-JP"/>
                    </w:rPr>
                    <w:t>.</w:t>
                  </w:r>
                  <w:r w:rsidRPr="001E3D3A">
                    <w:rPr>
                      <w:rFonts w:ascii="Mazda Type Medium" w:hAnsi="Mazda Type Medium" w:cs="Arial"/>
                      <w:sz w:val="14"/>
                      <w:lang w:val="pt-PT" w:eastAsia="ja-JP"/>
                    </w:rPr>
                    <w:t>378</w:t>
                  </w:r>
                </w:p>
              </w:tc>
              <w:tc>
                <w:tcPr>
                  <w:tcW w:w="851" w:type="dxa"/>
                  <w:vAlign w:val="center"/>
                </w:tcPr>
                <w:p w14:paraId="50F4D4BA" w14:textId="6E4F33E5" w:rsidR="00B5259A" w:rsidRPr="001E3D3A" w:rsidRDefault="00B5259A" w:rsidP="00B5259A">
                  <w:pPr>
                    <w:spacing w:after="0" w:line="276" w:lineRule="auto"/>
                    <w:jc w:val="center"/>
                    <w:rPr>
                      <w:rFonts w:ascii="Mazda Type Medium" w:hAnsi="Mazda Type Medium" w:cs="Arial"/>
                      <w:sz w:val="14"/>
                      <w:lang w:val="pt-PT" w:eastAsia="ja-JP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 w:eastAsia="ja-JP"/>
                    </w:rPr>
                    <w:t>4</w:t>
                  </w:r>
                  <w:r w:rsidR="00366761" w:rsidRPr="001E3D3A">
                    <w:rPr>
                      <w:rFonts w:ascii="Mazda Type Medium" w:hAnsi="Mazda Type Medium" w:cs="Arial"/>
                      <w:sz w:val="14"/>
                      <w:lang w:val="pt-PT" w:eastAsia="ja-JP"/>
                    </w:rPr>
                    <w:t>.</w:t>
                  </w:r>
                  <w:r w:rsidRPr="001E3D3A">
                    <w:rPr>
                      <w:rFonts w:ascii="Mazda Type Medium" w:hAnsi="Mazda Type Medium" w:cs="Arial"/>
                      <w:sz w:val="14"/>
                      <w:lang w:val="pt-PT" w:eastAsia="ja-JP"/>
                    </w:rPr>
                    <w:t>717</w:t>
                  </w:r>
                </w:p>
              </w:tc>
              <w:tc>
                <w:tcPr>
                  <w:tcW w:w="1046" w:type="dxa"/>
                  <w:vAlign w:val="center"/>
                </w:tcPr>
                <w:p w14:paraId="5B91B35E" w14:textId="77777777" w:rsidR="00B5259A" w:rsidRPr="001E3D3A" w:rsidRDefault="00B5259A" w:rsidP="00B5259A">
                  <w:pPr>
                    <w:spacing w:after="0" w:line="276" w:lineRule="auto"/>
                    <w:jc w:val="center"/>
                    <w:rPr>
                      <w:rFonts w:ascii="Mazda Type Medium" w:hAnsi="Mazda Type Medium" w:cs="Arial"/>
                      <w:sz w:val="14"/>
                      <w:lang w:val="pt-PT" w:eastAsia="ja-JP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 w:eastAsia="ja-JP"/>
                    </w:rPr>
                    <w:t>442</w:t>
                  </w:r>
                </w:p>
              </w:tc>
              <w:tc>
                <w:tcPr>
                  <w:tcW w:w="795" w:type="dxa"/>
                  <w:vAlign w:val="center"/>
                </w:tcPr>
                <w:p w14:paraId="7F9B0824" w14:textId="77777777" w:rsidR="00B5259A" w:rsidRPr="001E3D3A" w:rsidRDefault="00B5259A" w:rsidP="00B5259A">
                  <w:pPr>
                    <w:spacing w:after="0" w:line="276" w:lineRule="auto"/>
                    <w:jc w:val="center"/>
                    <w:rPr>
                      <w:rFonts w:ascii="Mazda Type Medium" w:hAnsi="Mazda Type Medium" w:cs="Arial"/>
                      <w:sz w:val="14"/>
                      <w:lang w:val="pt-PT" w:eastAsia="ja-JP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 w:eastAsia="ja-JP"/>
                    </w:rPr>
                    <w:t>47</w:t>
                  </w:r>
                </w:p>
              </w:tc>
              <w:tc>
                <w:tcPr>
                  <w:tcW w:w="822" w:type="dxa"/>
                  <w:vAlign w:val="center"/>
                </w:tcPr>
                <w:p w14:paraId="79945BF7" w14:textId="77777777" w:rsidR="00B5259A" w:rsidRPr="001E3D3A" w:rsidRDefault="00B5259A" w:rsidP="00B5259A">
                  <w:pPr>
                    <w:spacing w:after="0" w:line="276" w:lineRule="auto"/>
                    <w:jc w:val="center"/>
                    <w:rPr>
                      <w:rFonts w:ascii="Mazda Type Medium" w:hAnsi="Mazda Type Medium" w:cs="Arial"/>
                      <w:sz w:val="14"/>
                      <w:lang w:val="pt-PT" w:eastAsia="ja-JP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 w:eastAsia="ja-JP"/>
                    </w:rPr>
                    <w:t>1,776</w:t>
                  </w:r>
                </w:p>
              </w:tc>
              <w:tc>
                <w:tcPr>
                  <w:tcW w:w="846" w:type="dxa"/>
                  <w:vAlign w:val="center"/>
                </w:tcPr>
                <w:p w14:paraId="4B98FB8E" w14:textId="3BED08B9" w:rsidR="00B5259A" w:rsidRPr="001E3D3A" w:rsidRDefault="00B5259A" w:rsidP="00B5259A">
                  <w:pPr>
                    <w:spacing w:after="0" w:line="276" w:lineRule="auto"/>
                    <w:jc w:val="center"/>
                    <w:rPr>
                      <w:rFonts w:ascii="Mazda Type Medium" w:hAnsi="Mazda Type Medium" w:cs="Arial"/>
                      <w:sz w:val="14"/>
                      <w:lang w:val="pt-PT" w:eastAsia="ja-JP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 w:eastAsia="ja-JP"/>
                    </w:rPr>
                    <w:t>29</w:t>
                  </w:r>
                  <w:r w:rsidR="00366761" w:rsidRPr="001E3D3A">
                    <w:rPr>
                      <w:rFonts w:ascii="Mazda Type Medium" w:hAnsi="Mazda Type Medium" w:cs="Arial"/>
                      <w:sz w:val="14"/>
                      <w:lang w:val="pt-PT" w:eastAsia="ja-JP"/>
                    </w:rPr>
                    <w:t>.</w:t>
                  </w:r>
                  <w:r w:rsidRPr="001E3D3A">
                    <w:rPr>
                      <w:rFonts w:ascii="Mazda Type Medium" w:hAnsi="Mazda Type Medium" w:cs="Arial"/>
                      <w:sz w:val="14"/>
                      <w:lang w:val="pt-PT" w:eastAsia="ja-JP"/>
                    </w:rPr>
                    <w:t>887</w:t>
                  </w:r>
                </w:p>
              </w:tc>
            </w:tr>
            <w:tr w:rsidR="00B5259A" w:rsidRPr="001E3D3A" w14:paraId="4B83A082" w14:textId="77777777" w:rsidTr="00B5259A">
              <w:tc>
                <w:tcPr>
                  <w:tcW w:w="971" w:type="dxa"/>
                  <w:vAlign w:val="center"/>
                </w:tcPr>
                <w:p w14:paraId="1981AF83" w14:textId="7C3A73A2" w:rsidR="00B5259A" w:rsidRPr="001E3D3A" w:rsidRDefault="00C9460A" w:rsidP="00B5259A">
                  <w:pPr>
                    <w:spacing w:after="0" w:line="276" w:lineRule="auto"/>
                    <w:jc w:val="left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A</w:t>
                  </w:r>
                  <w:r w:rsidR="00B5259A"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C2020</w:t>
                  </w:r>
                  <w:r w:rsidR="00B5259A" w:rsidRPr="001E3D3A">
                    <w:rPr>
                      <w:rStyle w:val="Refdenotaderodap"/>
                      <w:rFonts w:ascii="Mazda Type Medium" w:hAnsi="Mazda Type Medium" w:cs="Arial"/>
                      <w:sz w:val="14"/>
                      <w:lang w:val="pt-PT"/>
                    </w:rPr>
                    <w:footnoteReference w:id="1"/>
                  </w:r>
                </w:p>
              </w:tc>
              <w:tc>
                <w:tcPr>
                  <w:tcW w:w="867" w:type="dxa"/>
                  <w:vAlign w:val="center"/>
                </w:tcPr>
                <w:p w14:paraId="1F36FCE6" w14:textId="48BBE3A7" w:rsidR="00B5259A" w:rsidRPr="001E3D3A" w:rsidRDefault="00BD760B" w:rsidP="00B5259A">
                  <w:pPr>
                    <w:spacing w:after="0" w:line="276" w:lineRule="auto"/>
                    <w:jc w:val="left"/>
                    <w:rPr>
                      <w:rFonts w:ascii="Mazda Type Medium" w:hAnsi="Mazda Type Medium" w:cs="Arial"/>
                      <w:sz w:val="14"/>
                      <w:lang w:val="pt-PT" w:eastAsia="ja-JP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 w:eastAsia="ja-JP"/>
                    </w:rPr>
                    <w:t>15</w:t>
                  </w:r>
                  <w:r w:rsidR="00366761" w:rsidRPr="001E3D3A">
                    <w:rPr>
                      <w:rFonts w:ascii="Mazda Type Medium" w:hAnsi="Mazda Type Medium" w:cs="Arial"/>
                      <w:sz w:val="14"/>
                      <w:lang w:val="pt-PT" w:eastAsia="ja-JP"/>
                    </w:rPr>
                    <w:t>.</w:t>
                  </w:r>
                  <w:r w:rsidRPr="001E3D3A">
                    <w:rPr>
                      <w:rFonts w:ascii="Mazda Type Medium" w:hAnsi="Mazda Type Medium" w:cs="Arial"/>
                      <w:sz w:val="14"/>
                      <w:lang w:val="pt-PT" w:eastAsia="ja-JP"/>
                    </w:rPr>
                    <w:t>685</w:t>
                  </w:r>
                </w:p>
              </w:tc>
              <w:tc>
                <w:tcPr>
                  <w:tcW w:w="864" w:type="dxa"/>
                  <w:vAlign w:val="center"/>
                </w:tcPr>
                <w:p w14:paraId="1B90C1E6" w14:textId="7554ECD2" w:rsidR="00B5259A" w:rsidRPr="001E3D3A" w:rsidRDefault="00C9460A" w:rsidP="00B5259A">
                  <w:pPr>
                    <w:spacing w:after="0" w:line="276" w:lineRule="auto"/>
                    <w:jc w:val="left"/>
                    <w:rPr>
                      <w:rFonts w:ascii="Mazda Type Medium" w:hAnsi="Mazda Type Medium" w:cs="Arial"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A</w:t>
                  </w:r>
                  <w:r w:rsidR="00B5259A" w:rsidRPr="001E3D3A">
                    <w:rPr>
                      <w:rFonts w:ascii="Mazda Type Medium" w:hAnsi="Mazda Type Medium" w:cs="Arial"/>
                      <w:sz w:val="14"/>
                      <w:lang w:val="pt-PT"/>
                    </w:rPr>
                    <w:t>C2020</w:t>
                  </w:r>
                </w:p>
              </w:tc>
              <w:tc>
                <w:tcPr>
                  <w:tcW w:w="904" w:type="dxa"/>
                  <w:vAlign w:val="center"/>
                </w:tcPr>
                <w:p w14:paraId="1B6B4CD4" w14:textId="6AE3F499" w:rsidR="00B5259A" w:rsidRPr="001E3D3A" w:rsidRDefault="00BD760B" w:rsidP="00B5259A">
                  <w:pPr>
                    <w:spacing w:after="0" w:line="276" w:lineRule="auto"/>
                    <w:jc w:val="center"/>
                    <w:rPr>
                      <w:rFonts w:ascii="Mazda Type Medium" w:hAnsi="Mazda Type Medium" w:cs="Arial"/>
                      <w:sz w:val="14"/>
                      <w:szCs w:val="14"/>
                      <w:lang w:val="pt-PT" w:eastAsia="ja-JP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szCs w:val="14"/>
                      <w:lang w:val="pt-PT" w:eastAsia="ja-JP"/>
                    </w:rPr>
                    <w:t>8</w:t>
                  </w:r>
                  <w:r w:rsidR="00366761" w:rsidRPr="001E3D3A">
                    <w:rPr>
                      <w:rFonts w:ascii="Mazda Type Medium" w:hAnsi="Mazda Type Medium" w:cs="Arial"/>
                      <w:sz w:val="14"/>
                      <w:szCs w:val="14"/>
                      <w:lang w:val="pt-PT" w:eastAsia="ja-JP"/>
                    </w:rPr>
                    <w:t>.</w:t>
                  </w:r>
                  <w:r w:rsidRPr="001E3D3A">
                    <w:rPr>
                      <w:rFonts w:ascii="Mazda Type Medium" w:hAnsi="Mazda Type Medium" w:cs="Arial"/>
                      <w:sz w:val="14"/>
                      <w:szCs w:val="14"/>
                      <w:lang w:val="pt-PT" w:eastAsia="ja-JP"/>
                    </w:rPr>
                    <w:t>013</w:t>
                  </w:r>
                </w:p>
              </w:tc>
              <w:tc>
                <w:tcPr>
                  <w:tcW w:w="868" w:type="dxa"/>
                  <w:vAlign w:val="center"/>
                </w:tcPr>
                <w:p w14:paraId="7E6F244C" w14:textId="10DDB9D6" w:rsidR="00B5259A" w:rsidRPr="001E3D3A" w:rsidRDefault="00BD760B" w:rsidP="00B5259A">
                  <w:pPr>
                    <w:spacing w:after="0" w:line="276" w:lineRule="auto"/>
                    <w:jc w:val="center"/>
                    <w:rPr>
                      <w:rFonts w:ascii="Mazda Type Medium" w:hAnsi="Mazda Type Medium" w:cs="Arial"/>
                      <w:sz w:val="14"/>
                      <w:szCs w:val="14"/>
                      <w:lang w:val="pt-PT" w:eastAsia="ja-JP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szCs w:val="14"/>
                      <w:lang w:val="pt-PT" w:eastAsia="ja-JP"/>
                    </w:rPr>
                    <w:t>4</w:t>
                  </w:r>
                  <w:r w:rsidR="00366761" w:rsidRPr="001E3D3A">
                    <w:rPr>
                      <w:rFonts w:ascii="Mazda Type Medium" w:hAnsi="Mazda Type Medium" w:cs="Arial"/>
                      <w:sz w:val="14"/>
                      <w:szCs w:val="14"/>
                      <w:lang w:val="pt-PT" w:eastAsia="ja-JP"/>
                    </w:rPr>
                    <w:t>.</w:t>
                  </w:r>
                  <w:r w:rsidRPr="001E3D3A">
                    <w:rPr>
                      <w:rFonts w:ascii="Mazda Type Medium" w:hAnsi="Mazda Type Medium" w:cs="Arial"/>
                      <w:sz w:val="14"/>
                      <w:szCs w:val="14"/>
                      <w:lang w:val="pt-PT" w:eastAsia="ja-JP"/>
                    </w:rPr>
                    <w:t>165</w:t>
                  </w:r>
                </w:p>
              </w:tc>
              <w:tc>
                <w:tcPr>
                  <w:tcW w:w="851" w:type="dxa"/>
                  <w:vAlign w:val="center"/>
                </w:tcPr>
                <w:p w14:paraId="08D07C29" w14:textId="22735483" w:rsidR="00B5259A" w:rsidRPr="001E3D3A" w:rsidRDefault="00BD760B" w:rsidP="00B5259A">
                  <w:pPr>
                    <w:spacing w:after="0" w:line="276" w:lineRule="auto"/>
                    <w:jc w:val="center"/>
                    <w:rPr>
                      <w:rFonts w:ascii="Mazda Type Medium" w:hAnsi="Mazda Type Medium" w:cs="Arial"/>
                      <w:sz w:val="14"/>
                      <w:szCs w:val="14"/>
                      <w:lang w:val="pt-PT" w:eastAsia="ja-JP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szCs w:val="14"/>
                      <w:lang w:val="pt-PT" w:eastAsia="ja-JP"/>
                    </w:rPr>
                    <w:t>3</w:t>
                  </w:r>
                  <w:r w:rsidR="00366761" w:rsidRPr="001E3D3A">
                    <w:rPr>
                      <w:rFonts w:ascii="Mazda Type Medium" w:hAnsi="Mazda Type Medium" w:cs="Arial"/>
                      <w:sz w:val="14"/>
                      <w:szCs w:val="14"/>
                      <w:lang w:val="pt-PT" w:eastAsia="ja-JP"/>
                    </w:rPr>
                    <w:t>.</w:t>
                  </w:r>
                  <w:r w:rsidRPr="001E3D3A">
                    <w:rPr>
                      <w:rFonts w:ascii="Mazda Type Medium" w:hAnsi="Mazda Type Medium" w:cs="Arial"/>
                      <w:sz w:val="14"/>
                      <w:szCs w:val="14"/>
                      <w:lang w:val="pt-PT" w:eastAsia="ja-JP"/>
                    </w:rPr>
                    <w:t>574</w:t>
                  </w:r>
                </w:p>
              </w:tc>
              <w:tc>
                <w:tcPr>
                  <w:tcW w:w="1046" w:type="dxa"/>
                  <w:vAlign w:val="center"/>
                </w:tcPr>
                <w:p w14:paraId="4137F0CF" w14:textId="2F69E691" w:rsidR="00B5259A" w:rsidRPr="001E3D3A" w:rsidRDefault="00BD760B" w:rsidP="00B5259A">
                  <w:pPr>
                    <w:spacing w:after="0" w:line="276" w:lineRule="auto"/>
                    <w:jc w:val="center"/>
                    <w:rPr>
                      <w:rFonts w:ascii="Mazda Type Medium" w:hAnsi="Mazda Type Medium" w:cs="Arial"/>
                      <w:sz w:val="14"/>
                      <w:lang w:val="pt-PT" w:eastAsia="ja-JP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 w:eastAsia="ja-JP"/>
                    </w:rPr>
                    <w:t>376</w:t>
                  </w:r>
                </w:p>
              </w:tc>
              <w:tc>
                <w:tcPr>
                  <w:tcW w:w="795" w:type="dxa"/>
                  <w:vAlign w:val="center"/>
                </w:tcPr>
                <w:p w14:paraId="1A1E0CB8" w14:textId="0CBF0479" w:rsidR="00B5259A" w:rsidRPr="001E3D3A" w:rsidRDefault="00BD760B" w:rsidP="00B5259A">
                  <w:pPr>
                    <w:spacing w:after="0" w:line="276" w:lineRule="auto"/>
                    <w:jc w:val="center"/>
                    <w:rPr>
                      <w:rFonts w:ascii="Mazda Type Medium" w:hAnsi="Mazda Type Medium" w:cs="Arial"/>
                      <w:sz w:val="14"/>
                      <w:lang w:val="pt-PT" w:eastAsia="ja-JP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 w:eastAsia="ja-JP"/>
                    </w:rPr>
                    <w:t>0</w:t>
                  </w:r>
                </w:p>
              </w:tc>
              <w:tc>
                <w:tcPr>
                  <w:tcW w:w="822" w:type="dxa"/>
                  <w:vAlign w:val="center"/>
                </w:tcPr>
                <w:p w14:paraId="0DDAA851" w14:textId="612266DE" w:rsidR="00B5259A" w:rsidRPr="001E3D3A" w:rsidRDefault="00BD760B" w:rsidP="00B5259A">
                  <w:pPr>
                    <w:spacing w:after="0" w:line="276" w:lineRule="auto"/>
                    <w:jc w:val="center"/>
                    <w:rPr>
                      <w:rFonts w:ascii="Mazda Type Medium" w:hAnsi="Mazda Type Medium" w:cs="Arial"/>
                      <w:sz w:val="14"/>
                      <w:lang w:val="pt-PT" w:eastAsia="ja-JP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 w:eastAsia="ja-JP"/>
                    </w:rPr>
                    <w:t>975</w:t>
                  </w:r>
                </w:p>
              </w:tc>
              <w:tc>
                <w:tcPr>
                  <w:tcW w:w="846" w:type="dxa"/>
                  <w:vAlign w:val="center"/>
                </w:tcPr>
                <w:p w14:paraId="1877EB1E" w14:textId="00C70260" w:rsidR="00B5259A" w:rsidRPr="001E3D3A" w:rsidRDefault="00BD760B" w:rsidP="00B5259A">
                  <w:pPr>
                    <w:spacing w:after="0" w:line="276" w:lineRule="auto"/>
                    <w:jc w:val="center"/>
                    <w:rPr>
                      <w:rFonts w:ascii="Mazda Type Medium" w:hAnsi="Mazda Type Medium" w:cs="Arial"/>
                      <w:sz w:val="14"/>
                      <w:lang w:val="pt-PT" w:eastAsia="ja-JP"/>
                    </w:rPr>
                  </w:pPr>
                  <w:r w:rsidRPr="001E3D3A">
                    <w:rPr>
                      <w:rFonts w:ascii="Mazda Type Medium" w:hAnsi="Mazda Type Medium" w:cs="Arial"/>
                      <w:sz w:val="14"/>
                      <w:lang w:val="pt-PT" w:eastAsia="ja-JP"/>
                    </w:rPr>
                    <w:t>17</w:t>
                  </w:r>
                  <w:r w:rsidR="00366761" w:rsidRPr="001E3D3A">
                    <w:rPr>
                      <w:rFonts w:ascii="Mazda Type Medium" w:hAnsi="Mazda Type Medium" w:cs="Arial"/>
                      <w:sz w:val="14"/>
                      <w:lang w:val="pt-PT" w:eastAsia="ja-JP"/>
                    </w:rPr>
                    <w:t>.</w:t>
                  </w:r>
                  <w:r w:rsidRPr="001E3D3A">
                    <w:rPr>
                      <w:rFonts w:ascii="Mazda Type Medium" w:hAnsi="Mazda Type Medium" w:cs="Arial"/>
                      <w:sz w:val="14"/>
                      <w:lang w:val="pt-PT" w:eastAsia="ja-JP"/>
                    </w:rPr>
                    <w:t>103</w:t>
                  </w:r>
                </w:p>
              </w:tc>
            </w:tr>
            <w:tr w:rsidR="00B5259A" w:rsidRPr="001E3D3A" w14:paraId="1F77DFB4" w14:textId="77777777" w:rsidTr="00B5259A">
              <w:tc>
                <w:tcPr>
                  <w:tcW w:w="971" w:type="dxa"/>
                  <w:tcBorders>
                    <w:bottom w:val="single" w:sz="4" w:space="0" w:color="auto"/>
                  </w:tcBorders>
                  <w:vAlign w:val="center"/>
                </w:tcPr>
                <w:p w14:paraId="44562BF5" w14:textId="0F8CC773" w:rsidR="00B5259A" w:rsidRPr="001E3D3A" w:rsidRDefault="00366761" w:rsidP="00B5259A">
                  <w:pPr>
                    <w:spacing w:after="0" w:line="276" w:lineRule="auto"/>
                    <w:jc w:val="left"/>
                    <w:rPr>
                      <w:rFonts w:ascii="Mazda Type Medium" w:hAnsi="Mazda Type Medium" w:cs="Arial"/>
                      <w:b/>
                      <w:bCs/>
                      <w:sz w:val="14"/>
                      <w:lang w:val="pt-PT"/>
                    </w:rPr>
                  </w:pPr>
                  <w:r w:rsidRPr="001E3D3A">
                    <w:rPr>
                      <w:rFonts w:ascii="Mazda Type Medium" w:hAnsi="Mazda Type Medium" w:cs="Arial"/>
                      <w:b/>
                      <w:bCs/>
                      <w:sz w:val="14"/>
                      <w:lang w:val="pt-PT"/>
                    </w:rPr>
                    <w:t>A</w:t>
                  </w:r>
                  <w:r w:rsidRPr="001E3D3A">
                    <w:rPr>
                      <w:rFonts w:ascii="Mazda Type Medium" w:hAnsi="Mazda Type Medium"/>
                      <w:b/>
                      <w:bCs/>
                      <w:sz w:val="14"/>
                      <w:lang w:val="pt-PT"/>
                    </w:rPr>
                    <w:t>c</w:t>
                  </w:r>
                  <w:r w:rsidR="00B5259A" w:rsidRPr="001E3D3A">
                    <w:rPr>
                      <w:rFonts w:ascii="Mazda Type Medium" w:hAnsi="Mazda Type Medium" w:cs="Arial"/>
                      <w:b/>
                      <w:bCs/>
                      <w:sz w:val="14"/>
                      <w:lang w:val="pt-PT"/>
                    </w:rPr>
                    <w:t>umula</w:t>
                  </w:r>
                  <w:r w:rsidRPr="001E3D3A">
                    <w:rPr>
                      <w:rFonts w:ascii="Mazda Type Medium" w:hAnsi="Mazda Type Medium" w:cs="Arial"/>
                      <w:b/>
                      <w:bCs/>
                      <w:sz w:val="14"/>
                      <w:lang w:val="pt-PT"/>
                    </w:rPr>
                    <w:t>do</w:t>
                  </w:r>
                </w:p>
              </w:tc>
              <w:tc>
                <w:tcPr>
                  <w:tcW w:w="867" w:type="dxa"/>
                  <w:tcBorders>
                    <w:bottom w:val="single" w:sz="4" w:space="0" w:color="auto"/>
                  </w:tcBorders>
                  <w:vAlign w:val="center"/>
                </w:tcPr>
                <w:p w14:paraId="38E1280D" w14:textId="1625AC92" w:rsidR="00B5259A" w:rsidRPr="001E3D3A" w:rsidRDefault="00BD760B" w:rsidP="00B5259A">
                  <w:pPr>
                    <w:keepLines w:val="0"/>
                    <w:tabs>
                      <w:tab w:val="clear" w:pos="1320"/>
                    </w:tabs>
                    <w:suppressAutoHyphens w:val="0"/>
                    <w:spacing w:after="0" w:line="240" w:lineRule="auto"/>
                    <w:jc w:val="left"/>
                    <w:rPr>
                      <w:rFonts w:ascii="Mazda Type Medium" w:eastAsia="Times New Roman" w:hAnsi="Mazda Type Medium" w:cs="Arial"/>
                      <w:b/>
                      <w:bCs/>
                      <w:color w:val="000000"/>
                      <w:sz w:val="14"/>
                      <w:szCs w:val="14"/>
                      <w:lang w:val="pt-PT" w:eastAsia="ja-JP"/>
                    </w:rPr>
                  </w:pPr>
                  <w:r w:rsidRPr="001E3D3A">
                    <w:rPr>
                      <w:rFonts w:ascii="Mazda Type Medium" w:eastAsia="Times New Roman" w:hAnsi="Mazda Type Medium" w:cs="Arial"/>
                      <w:b/>
                      <w:bCs/>
                      <w:color w:val="000000"/>
                      <w:sz w:val="14"/>
                      <w:szCs w:val="14"/>
                      <w:lang w:val="pt-PT" w:eastAsia="ja-JP"/>
                    </w:rPr>
                    <w:t>1</w:t>
                  </w:r>
                  <w:r w:rsidR="00366761" w:rsidRPr="001E3D3A">
                    <w:rPr>
                      <w:rFonts w:ascii="Mazda Type Medium" w:eastAsia="Times New Roman" w:hAnsi="Mazda Type Medium" w:cs="Arial"/>
                      <w:b/>
                      <w:bCs/>
                      <w:color w:val="000000"/>
                      <w:sz w:val="14"/>
                      <w:szCs w:val="14"/>
                      <w:lang w:val="pt-PT" w:eastAsia="ja-JP"/>
                    </w:rPr>
                    <w:t>.</w:t>
                  </w:r>
                  <w:r w:rsidRPr="001E3D3A">
                    <w:rPr>
                      <w:rFonts w:ascii="Mazda Type Medium" w:eastAsia="Times New Roman" w:hAnsi="Mazda Type Medium" w:cs="Arial"/>
                      <w:b/>
                      <w:bCs/>
                      <w:color w:val="000000"/>
                      <w:sz w:val="14"/>
                      <w:szCs w:val="14"/>
                      <w:lang w:val="pt-PT" w:eastAsia="ja-JP"/>
                    </w:rPr>
                    <w:t>133</w:t>
                  </w:r>
                  <w:r w:rsidR="00366761" w:rsidRPr="001E3D3A">
                    <w:rPr>
                      <w:rFonts w:ascii="Mazda Type Medium" w:eastAsia="Times New Roman" w:hAnsi="Mazda Type Medium" w:cs="Arial"/>
                      <w:b/>
                      <w:bCs/>
                      <w:color w:val="000000"/>
                      <w:sz w:val="14"/>
                      <w:szCs w:val="14"/>
                      <w:lang w:val="pt-PT" w:eastAsia="ja-JP"/>
                    </w:rPr>
                    <w:t>.</w:t>
                  </w:r>
                  <w:r w:rsidRPr="001E3D3A">
                    <w:rPr>
                      <w:rFonts w:ascii="Mazda Type Medium" w:eastAsia="Times New Roman" w:hAnsi="Mazda Type Medium" w:cs="Arial"/>
                      <w:b/>
                      <w:bCs/>
                      <w:color w:val="000000"/>
                      <w:sz w:val="14"/>
                      <w:szCs w:val="14"/>
                      <w:lang w:val="pt-PT" w:eastAsia="ja-JP"/>
                    </w:rPr>
                    <w:t>445</w:t>
                  </w:r>
                </w:p>
              </w:tc>
              <w:tc>
                <w:tcPr>
                  <w:tcW w:w="864" w:type="dxa"/>
                  <w:tcBorders>
                    <w:bottom w:val="single" w:sz="4" w:space="0" w:color="auto"/>
                  </w:tcBorders>
                  <w:vAlign w:val="center"/>
                </w:tcPr>
                <w:p w14:paraId="30CA5097" w14:textId="77777777" w:rsidR="00B5259A" w:rsidRPr="001E3D3A" w:rsidRDefault="00B5259A" w:rsidP="00B5259A">
                  <w:pPr>
                    <w:spacing w:after="0" w:line="276" w:lineRule="auto"/>
                    <w:jc w:val="left"/>
                    <w:rPr>
                      <w:rFonts w:ascii="Mazda Type Medium" w:hAnsi="Mazda Type Medium" w:cs="Arial"/>
                      <w:b/>
                      <w:bCs/>
                      <w:sz w:val="14"/>
                      <w:lang w:val="pt-PT"/>
                    </w:rPr>
                  </w:pPr>
                </w:p>
              </w:tc>
              <w:tc>
                <w:tcPr>
                  <w:tcW w:w="904" w:type="dxa"/>
                  <w:tcBorders>
                    <w:bottom w:val="single" w:sz="4" w:space="0" w:color="auto"/>
                  </w:tcBorders>
                  <w:vAlign w:val="center"/>
                </w:tcPr>
                <w:p w14:paraId="5C8290D6" w14:textId="1F21962C" w:rsidR="00B5259A" w:rsidRPr="001E3D3A" w:rsidRDefault="00BD760B" w:rsidP="00B5259A">
                  <w:pPr>
                    <w:keepLines w:val="0"/>
                    <w:tabs>
                      <w:tab w:val="clear" w:pos="1320"/>
                    </w:tabs>
                    <w:suppressAutoHyphens w:val="0"/>
                    <w:spacing w:after="0" w:line="240" w:lineRule="auto"/>
                    <w:jc w:val="center"/>
                    <w:rPr>
                      <w:rFonts w:ascii="Mazda Type Medium" w:eastAsia="Times New Roman" w:hAnsi="Mazda Type Medium" w:cs="Arial"/>
                      <w:b/>
                      <w:bCs/>
                      <w:color w:val="000000"/>
                      <w:sz w:val="14"/>
                      <w:szCs w:val="14"/>
                      <w:lang w:val="pt-PT" w:eastAsia="ja-JP"/>
                    </w:rPr>
                  </w:pPr>
                  <w:r w:rsidRPr="001E3D3A">
                    <w:rPr>
                      <w:rFonts w:ascii="Mazda Type Medium" w:eastAsia="Times New Roman" w:hAnsi="Mazda Type Medium" w:cs="Arial"/>
                      <w:b/>
                      <w:bCs/>
                      <w:color w:val="000000"/>
                      <w:sz w:val="14"/>
                      <w:szCs w:val="14"/>
                      <w:lang w:val="pt-PT" w:eastAsia="ja-JP"/>
                    </w:rPr>
                    <w:t>503</w:t>
                  </w:r>
                  <w:r w:rsidR="00366761" w:rsidRPr="001E3D3A">
                    <w:rPr>
                      <w:rFonts w:ascii="Mazda Type Medium" w:eastAsia="Times New Roman" w:hAnsi="Mazda Type Medium" w:cs="Arial"/>
                      <w:b/>
                      <w:bCs/>
                      <w:color w:val="000000"/>
                      <w:sz w:val="14"/>
                      <w:szCs w:val="14"/>
                      <w:lang w:val="pt-PT" w:eastAsia="ja-JP"/>
                    </w:rPr>
                    <w:t>.</w:t>
                  </w:r>
                  <w:r w:rsidRPr="001E3D3A">
                    <w:rPr>
                      <w:rFonts w:ascii="Mazda Type Medium" w:eastAsia="Times New Roman" w:hAnsi="Mazda Type Medium" w:cs="Arial"/>
                      <w:b/>
                      <w:bCs/>
                      <w:color w:val="000000"/>
                      <w:sz w:val="14"/>
                      <w:szCs w:val="14"/>
                      <w:lang w:val="pt-PT" w:eastAsia="ja-JP"/>
                    </w:rPr>
                    <w:t>572</w:t>
                  </w:r>
                </w:p>
              </w:tc>
              <w:tc>
                <w:tcPr>
                  <w:tcW w:w="868" w:type="dxa"/>
                  <w:tcBorders>
                    <w:bottom w:val="single" w:sz="4" w:space="0" w:color="auto"/>
                  </w:tcBorders>
                  <w:vAlign w:val="center"/>
                </w:tcPr>
                <w:p w14:paraId="17FB55BC" w14:textId="77B84A82" w:rsidR="00B5259A" w:rsidRPr="001E3D3A" w:rsidRDefault="00BD760B" w:rsidP="00B5259A">
                  <w:pPr>
                    <w:keepLines w:val="0"/>
                    <w:tabs>
                      <w:tab w:val="clear" w:pos="1320"/>
                    </w:tabs>
                    <w:suppressAutoHyphens w:val="0"/>
                    <w:spacing w:after="0" w:line="240" w:lineRule="auto"/>
                    <w:jc w:val="center"/>
                    <w:rPr>
                      <w:rFonts w:ascii="Mazda Type Medium" w:eastAsia="Times New Roman" w:hAnsi="Mazda Type Medium" w:cs="Arial"/>
                      <w:b/>
                      <w:bCs/>
                      <w:sz w:val="14"/>
                      <w:szCs w:val="14"/>
                      <w:lang w:val="pt-PT"/>
                    </w:rPr>
                  </w:pPr>
                  <w:r w:rsidRPr="001E3D3A">
                    <w:rPr>
                      <w:rFonts w:ascii="Mazda Type Medium" w:eastAsia="Times New Roman" w:hAnsi="Mazda Type Medium" w:cs="Arial"/>
                      <w:b/>
                      <w:bCs/>
                      <w:sz w:val="14"/>
                      <w:szCs w:val="14"/>
                      <w:lang w:val="pt-PT"/>
                    </w:rPr>
                    <w:t>371</w:t>
                  </w:r>
                  <w:r w:rsidR="00366761" w:rsidRPr="001E3D3A">
                    <w:rPr>
                      <w:rFonts w:ascii="Mazda Type Medium" w:eastAsia="Times New Roman" w:hAnsi="Mazda Type Medium" w:cs="Arial"/>
                      <w:b/>
                      <w:bCs/>
                      <w:sz w:val="14"/>
                      <w:szCs w:val="14"/>
                      <w:lang w:val="pt-PT"/>
                    </w:rPr>
                    <w:t>.</w:t>
                  </w:r>
                  <w:r w:rsidRPr="001E3D3A">
                    <w:rPr>
                      <w:rFonts w:ascii="Mazda Type Medium" w:eastAsia="Times New Roman" w:hAnsi="Mazda Type Medium" w:cs="Arial"/>
                      <w:b/>
                      <w:bCs/>
                      <w:sz w:val="14"/>
                      <w:szCs w:val="14"/>
                      <w:lang w:val="pt-PT"/>
                    </w:rPr>
                    <w:t>223</w:t>
                  </w:r>
                </w:p>
              </w:tc>
              <w:tc>
                <w:tcPr>
                  <w:tcW w:w="851" w:type="dxa"/>
                  <w:tcBorders>
                    <w:bottom w:val="single" w:sz="4" w:space="0" w:color="auto"/>
                  </w:tcBorders>
                  <w:vAlign w:val="center"/>
                </w:tcPr>
                <w:p w14:paraId="2014C7AB" w14:textId="09D6D570" w:rsidR="00B5259A" w:rsidRPr="001E3D3A" w:rsidRDefault="00BD760B" w:rsidP="00B5259A">
                  <w:pPr>
                    <w:keepLines w:val="0"/>
                    <w:tabs>
                      <w:tab w:val="clear" w:pos="1320"/>
                    </w:tabs>
                    <w:suppressAutoHyphens w:val="0"/>
                    <w:spacing w:after="0" w:line="240" w:lineRule="auto"/>
                    <w:jc w:val="center"/>
                    <w:rPr>
                      <w:rFonts w:ascii="Mazda Type Medium" w:eastAsia="Times New Roman" w:hAnsi="Mazda Type Medium" w:cs="Arial"/>
                      <w:b/>
                      <w:bCs/>
                      <w:color w:val="000000"/>
                      <w:sz w:val="14"/>
                      <w:szCs w:val="14"/>
                      <w:lang w:val="pt-PT" w:eastAsia="ja-JP"/>
                    </w:rPr>
                  </w:pPr>
                  <w:r w:rsidRPr="001E3D3A">
                    <w:rPr>
                      <w:rFonts w:ascii="Mazda Type Medium" w:eastAsia="Times New Roman" w:hAnsi="Mazda Type Medium" w:cs="Arial"/>
                      <w:b/>
                      <w:bCs/>
                      <w:color w:val="000000"/>
                      <w:sz w:val="14"/>
                      <w:szCs w:val="14"/>
                      <w:lang w:val="pt-PT" w:eastAsia="ja-JP"/>
                    </w:rPr>
                    <w:t>203</w:t>
                  </w:r>
                  <w:r w:rsidR="00366761" w:rsidRPr="001E3D3A">
                    <w:rPr>
                      <w:rFonts w:ascii="Mazda Type Medium" w:eastAsia="Times New Roman" w:hAnsi="Mazda Type Medium" w:cs="Arial"/>
                      <w:b/>
                      <w:bCs/>
                      <w:color w:val="000000"/>
                      <w:sz w:val="14"/>
                      <w:szCs w:val="14"/>
                      <w:lang w:val="pt-PT" w:eastAsia="ja-JP"/>
                    </w:rPr>
                    <w:t>.</w:t>
                  </w:r>
                  <w:r w:rsidRPr="001E3D3A">
                    <w:rPr>
                      <w:rFonts w:ascii="Mazda Type Medium" w:eastAsia="Times New Roman" w:hAnsi="Mazda Type Medium" w:cs="Arial"/>
                      <w:b/>
                      <w:bCs/>
                      <w:color w:val="000000"/>
                      <w:sz w:val="14"/>
                      <w:szCs w:val="14"/>
                      <w:lang w:val="pt-PT" w:eastAsia="ja-JP"/>
                    </w:rPr>
                    <w:t>744</w:t>
                  </w:r>
                </w:p>
              </w:tc>
              <w:tc>
                <w:tcPr>
                  <w:tcW w:w="1046" w:type="dxa"/>
                  <w:tcBorders>
                    <w:bottom w:val="single" w:sz="4" w:space="0" w:color="auto"/>
                  </w:tcBorders>
                  <w:vAlign w:val="center"/>
                </w:tcPr>
                <w:p w14:paraId="583CB1B4" w14:textId="140B7259" w:rsidR="00B5259A" w:rsidRPr="001E3D3A" w:rsidRDefault="00BD760B" w:rsidP="00B5259A">
                  <w:pPr>
                    <w:keepLines w:val="0"/>
                    <w:tabs>
                      <w:tab w:val="clear" w:pos="1320"/>
                    </w:tabs>
                    <w:suppressAutoHyphens w:val="0"/>
                    <w:spacing w:after="0" w:line="240" w:lineRule="auto"/>
                    <w:jc w:val="center"/>
                    <w:rPr>
                      <w:rFonts w:ascii="Mazda Type Medium" w:eastAsia="Times New Roman" w:hAnsi="Mazda Type Medium" w:cs="Arial"/>
                      <w:b/>
                      <w:bCs/>
                      <w:color w:val="000000"/>
                      <w:sz w:val="14"/>
                      <w:szCs w:val="14"/>
                      <w:lang w:val="pt-PT" w:eastAsia="ja-JP"/>
                    </w:rPr>
                  </w:pPr>
                  <w:r w:rsidRPr="001E3D3A">
                    <w:rPr>
                      <w:rFonts w:ascii="Mazda Type Medium" w:eastAsia="Times New Roman" w:hAnsi="Mazda Type Medium" w:cs="Arial"/>
                      <w:b/>
                      <w:bCs/>
                      <w:color w:val="000000"/>
                      <w:sz w:val="14"/>
                      <w:szCs w:val="14"/>
                      <w:lang w:val="pt-PT" w:eastAsia="ja-JP"/>
                    </w:rPr>
                    <w:t>22</w:t>
                  </w:r>
                  <w:r w:rsidR="00366761" w:rsidRPr="001E3D3A">
                    <w:rPr>
                      <w:rFonts w:ascii="Mazda Type Medium" w:eastAsia="Times New Roman" w:hAnsi="Mazda Type Medium" w:cs="Arial"/>
                      <w:b/>
                      <w:bCs/>
                      <w:color w:val="000000"/>
                      <w:sz w:val="14"/>
                      <w:szCs w:val="14"/>
                      <w:lang w:val="pt-PT" w:eastAsia="ja-JP"/>
                    </w:rPr>
                    <w:t>.</w:t>
                  </w:r>
                  <w:r w:rsidRPr="001E3D3A">
                    <w:rPr>
                      <w:rFonts w:ascii="Mazda Type Medium" w:eastAsia="Times New Roman" w:hAnsi="Mazda Type Medium" w:cs="Arial"/>
                      <w:b/>
                      <w:bCs/>
                      <w:color w:val="000000"/>
                      <w:sz w:val="14"/>
                      <w:szCs w:val="14"/>
                      <w:lang w:val="pt-PT" w:eastAsia="ja-JP"/>
                    </w:rPr>
                    <w:t>498</w:t>
                  </w:r>
                </w:p>
              </w:tc>
              <w:tc>
                <w:tcPr>
                  <w:tcW w:w="795" w:type="dxa"/>
                  <w:tcBorders>
                    <w:bottom w:val="single" w:sz="4" w:space="0" w:color="auto"/>
                  </w:tcBorders>
                  <w:vAlign w:val="center"/>
                </w:tcPr>
                <w:p w14:paraId="2B7A2447" w14:textId="10D849F5" w:rsidR="00B5259A" w:rsidRPr="001E3D3A" w:rsidRDefault="00BD760B" w:rsidP="00B5259A">
                  <w:pPr>
                    <w:keepLines w:val="0"/>
                    <w:tabs>
                      <w:tab w:val="clear" w:pos="1320"/>
                    </w:tabs>
                    <w:suppressAutoHyphens w:val="0"/>
                    <w:spacing w:after="0" w:line="240" w:lineRule="auto"/>
                    <w:jc w:val="center"/>
                    <w:rPr>
                      <w:rFonts w:ascii="Mazda Type Medium" w:eastAsia="Times New Roman" w:hAnsi="Mazda Type Medium" w:cs="Arial"/>
                      <w:b/>
                      <w:bCs/>
                      <w:color w:val="000000"/>
                      <w:sz w:val="14"/>
                      <w:szCs w:val="14"/>
                      <w:lang w:val="pt-PT" w:eastAsia="ja-JP"/>
                    </w:rPr>
                  </w:pPr>
                  <w:r w:rsidRPr="001E3D3A">
                    <w:rPr>
                      <w:rFonts w:ascii="Mazda Type Medium" w:eastAsia="Times New Roman" w:hAnsi="Mazda Type Medium" w:cs="Arial"/>
                      <w:b/>
                      <w:bCs/>
                      <w:color w:val="000000"/>
                      <w:sz w:val="14"/>
                      <w:szCs w:val="14"/>
                      <w:lang w:val="pt-PT" w:eastAsia="ja-JP"/>
                    </w:rPr>
                    <w:t>2</w:t>
                  </w:r>
                  <w:r w:rsidR="00366761" w:rsidRPr="001E3D3A">
                    <w:rPr>
                      <w:rFonts w:ascii="Mazda Type Medium" w:eastAsia="Times New Roman" w:hAnsi="Mazda Type Medium" w:cs="Arial"/>
                      <w:b/>
                      <w:bCs/>
                      <w:color w:val="000000"/>
                      <w:sz w:val="14"/>
                      <w:szCs w:val="14"/>
                      <w:lang w:val="pt-PT" w:eastAsia="ja-JP"/>
                    </w:rPr>
                    <w:t>.</w:t>
                  </w:r>
                  <w:r w:rsidRPr="001E3D3A">
                    <w:rPr>
                      <w:rFonts w:ascii="Mazda Type Medium" w:eastAsia="Times New Roman" w:hAnsi="Mazda Type Medium" w:cs="Arial"/>
                      <w:b/>
                      <w:bCs/>
                      <w:color w:val="000000"/>
                      <w:sz w:val="14"/>
                      <w:szCs w:val="14"/>
                      <w:lang w:val="pt-PT" w:eastAsia="ja-JP"/>
                    </w:rPr>
                    <w:t>297</w:t>
                  </w:r>
                </w:p>
              </w:tc>
              <w:tc>
                <w:tcPr>
                  <w:tcW w:w="822" w:type="dxa"/>
                  <w:tcBorders>
                    <w:bottom w:val="single" w:sz="4" w:space="0" w:color="auto"/>
                  </w:tcBorders>
                  <w:vAlign w:val="center"/>
                </w:tcPr>
                <w:p w14:paraId="07CE8220" w14:textId="331475DF" w:rsidR="00B5259A" w:rsidRPr="001E3D3A" w:rsidRDefault="00C433DC" w:rsidP="00B5259A">
                  <w:pPr>
                    <w:keepLines w:val="0"/>
                    <w:tabs>
                      <w:tab w:val="clear" w:pos="1320"/>
                    </w:tabs>
                    <w:suppressAutoHyphens w:val="0"/>
                    <w:spacing w:after="0" w:line="240" w:lineRule="auto"/>
                    <w:jc w:val="center"/>
                    <w:rPr>
                      <w:rFonts w:ascii="Mazda Type Medium" w:eastAsia="Times New Roman" w:hAnsi="Mazda Type Medium" w:cs="Arial"/>
                      <w:b/>
                      <w:bCs/>
                      <w:color w:val="000000"/>
                      <w:sz w:val="14"/>
                      <w:szCs w:val="14"/>
                      <w:lang w:val="pt-PT" w:eastAsia="ja-JP"/>
                    </w:rPr>
                  </w:pPr>
                  <w:r w:rsidRPr="001E3D3A">
                    <w:rPr>
                      <w:rFonts w:ascii="Mazda Type Medium" w:eastAsia="Times New Roman" w:hAnsi="Mazda Type Medium" w:cs="Arial"/>
                      <w:b/>
                      <w:bCs/>
                      <w:color w:val="000000"/>
                      <w:sz w:val="14"/>
                      <w:szCs w:val="14"/>
                      <w:lang w:val="pt-PT" w:eastAsia="ja-JP"/>
                    </w:rPr>
                    <w:t>16</w:t>
                  </w:r>
                  <w:r w:rsidR="00366761" w:rsidRPr="001E3D3A">
                    <w:rPr>
                      <w:rFonts w:ascii="Mazda Type Medium" w:eastAsia="Times New Roman" w:hAnsi="Mazda Type Medium" w:cs="Arial"/>
                      <w:b/>
                      <w:bCs/>
                      <w:color w:val="000000"/>
                      <w:sz w:val="14"/>
                      <w:szCs w:val="14"/>
                      <w:lang w:val="pt-PT" w:eastAsia="ja-JP"/>
                    </w:rPr>
                    <w:t>.</w:t>
                  </w:r>
                  <w:r w:rsidRPr="001E3D3A">
                    <w:rPr>
                      <w:rFonts w:ascii="Mazda Type Medium" w:eastAsia="Times New Roman" w:hAnsi="Mazda Type Medium" w:cs="Arial"/>
                      <w:b/>
                      <w:bCs/>
                      <w:color w:val="000000"/>
                      <w:sz w:val="14"/>
                      <w:szCs w:val="14"/>
                      <w:lang w:val="pt-PT" w:eastAsia="ja-JP"/>
                    </w:rPr>
                    <w:t>078</w:t>
                  </w:r>
                </w:p>
              </w:tc>
              <w:tc>
                <w:tcPr>
                  <w:tcW w:w="846" w:type="dxa"/>
                  <w:tcBorders>
                    <w:bottom w:val="single" w:sz="4" w:space="0" w:color="auto"/>
                  </w:tcBorders>
                  <w:vAlign w:val="center"/>
                </w:tcPr>
                <w:p w14:paraId="1862C04C" w14:textId="376A948C" w:rsidR="00B5259A" w:rsidRPr="001E3D3A" w:rsidRDefault="00C433DC" w:rsidP="00B5259A">
                  <w:pPr>
                    <w:keepLines w:val="0"/>
                    <w:tabs>
                      <w:tab w:val="clear" w:pos="1320"/>
                    </w:tabs>
                    <w:suppressAutoHyphens w:val="0"/>
                    <w:spacing w:after="0" w:line="240" w:lineRule="auto"/>
                    <w:jc w:val="center"/>
                    <w:rPr>
                      <w:rFonts w:ascii="Mazda Type Medium" w:eastAsia="Times New Roman" w:hAnsi="Mazda Type Medium" w:cs="Arial"/>
                      <w:b/>
                      <w:bCs/>
                      <w:color w:val="000000"/>
                      <w:sz w:val="14"/>
                      <w:szCs w:val="14"/>
                      <w:lang w:val="pt-PT" w:eastAsia="ja-JP"/>
                    </w:rPr>
                  </w:pPr>
                  <w:r w:rsidRPr="001E3D3A">
                    <w:rPr>
                      <w:rFonts w:ascii="Mazda Type Medium" w:eastAsia="Times New Roman" w:hAnsi="Mazda Type Medium" w:cs="Arial"/>
                      <w:b/>
                      <w:bCs/>
                      <w:color w:val="000000"/>
                      <w:sz w:val="14"/>
                      <w:szCs w:val="14"/>
                      <w:lang w:val="pt-PT" w:eastAsia="ja-JP"/>
                    </w:rPr>
                    <w:t>1</w:t>
                  </w:r>
                  <w:r w:rsidR="00366761" w:rsidRPr="001E3D3A">
                    <w:rPr>
                      <w:rFonts w:ascii="Mazda Type Medium" w:eastAsia="Times New Roman" w:hAnsi="Mazda Type Medium" w:cs="Arial"/>
                      <w:b/>
                      <w:bCs/>
                      <w:color w:val="000000"/>
                      <w:sz w:val="14"/>
                      <w:szCs w:val="14"/>
                      <w:lang w:val="pt-PT" w:eastAsia="ja-JP"/>
                    </w:rPr>
                    <w:t>.</w:t>
                  </w:r>
                  <w:r w:rsidRPr="001E3D3A">
                    <w:rPr>
                      <w:rFonts w:ascii="Mazda Type Medium" w:eastAsia="Times New Roman" w:hAnsi="Mazda Type Medium" w:cs="Arial"/>
                      <w:b/>
                      <w:bCs/>
                      <w:color w:val="000000"/>
                      <w:sz w:val="14"/>
                      <w:szCs w:val="14"/>
                      <w:lang w:val="pt-PT" w:eastAsia="ja-JP"/>
                    </w:rPr>
                    <w:t>119</w:t>
                  </w:r>
                  <w:r w:rsidR="00366761" w:rsidRPr="001E3D3A">
                    <w:rPr>
                      <w:rFonts w:ascii="Mazda Type Medium" w:eastAsia="Times New Roman" w:hAnsi="Mazda Type Medium" w:cs="Arial"/>
                      <w:b/>
                      <w:bCs/>
                      <w:color w:val="000000"/>
                      <w:sz w:val="14"/>
                      <w:szCs w:val="14"/>
                      <w:lang w:val="pt-PT" w:eastAsia="ja-JP"/>
                    </w:rPr>
                    <w:t>.</w:t>
                  </w:r>
                  <w:r w:rsidRPr="001E3D3A">
                    <w:rPr>
                      <w:rFonts w:ascii="Mazda Type Medium" w:eastAsia="Times New Roman" w:hAnsi="Mazda Type Medium" w:cs="Arial"/>
                      <w:b/>
                      <w:bCs/>
                      <w:color w:val="000000"/>
                      <w:sz w:val="14"/>
                      <w:szCs w:val="14"/>
                      <w:lang w:val="pt-PT" w:eastAsia="ja-JP"/>
                    </w:rPr>
                    <w:t>412</w:t>
                  </w:r>
                </w:p>
              </w:tc>
            </w:tr>
            <w:tr w:rsidR="00B5259A" w:rsidRPr="001E3D3A" w14:paraId="5DF7A659" w14:textId="77777777" w:rsidTr="00B5259A">
              <w:tc>
                <w:tcPr>
                  <w:tcW w:w="8834" w:type="dxa"/>
                  <w:gridSpan w:val="10"/>
                  <w:tcBorders>
                    <w:left w:val="nil"/>
                    <w:bottom w:val="nil"/>
                    <w:right w:val="nil"/>
                  </w:tcBorders>
                </w:tcPr>
                <w:p w14:paraId="54CDC9CA" w14:textId="77777777" w:rsidR="00B5259A" w:rsidRPr="001E3D3A" w:rsidRDefault="00B5259A" w:rsidP="00B5259A">
                  <w:pPr>
                    <w:spacing w:after="0" w:line="240" w:lineRule="auto"/>
                    <w:jc w:val="left"/>
                    <w:rPr>
                      <w:rFonts w:ascii="Mazda Type Medium" w:hAnsi="Mazda Type Medium" w:cs="Arial"/>
                      <w:iCs/>
                      <w:color w:val="221E1F"/>
                      <w:sz w:val="14"/>
                      <w:lang w:val="pt-PT"/>
                    </w:rPr>
                  </w:pPr>
                </w:p>
                <w:p w14:paraId="75C33C92" w14:textId="77777777" w:rsidR="00B5259A" w:rsidRPr="001E3D3A" w:rsidRDefault="00B5259A" w:rsidP="00B5259A">
                  <w:pPr>
                    <w:spacing w:after="0" w:line="240" w:lineRule="auto"/>
                    <w:jc w:val="left"/>
                    <w:rPr>
                      <w:rFonts w:ascii="Mazda Type Medium" w:hAnsi="Mazda Type Medium" w:cs="Arial"/>
                      <w:iCs/>
                      <w:color w:val="221E1F"/>
                      <w:sz w:val="14"/>
                      <w:lang w:val="pt-PT"/>
                    </w:rPr>
                  </w:pPr>
                </w:p>
              </w:tc>
            </w:tr>
          </w:tbl>
          <w:p w14:paraId="25A10B01" w14:textId="20EBC583" w:rsidR="00B5259A" w:rsidRPr="001E3D3A" w:rsidRDefault="00B5259A" w:rsidP="005900A8">
            <w:pPr>
              <w:pStyle w:val="Textodenotaderodap"/>
              <w:rPr>
                <w:rStyle w:val="Refdenotaderodap"/>
                <w:rFonts w:ascii="Mazda Type Medium" w:hAnsi="Mazda Type Medium" w:cs="Arial"/>
                <w:sz w:val="16"/>
                <w:szCs w:val="16"/>
                <w:lang w:val="pt-PT"/>
              </w:rPr>
            </w:pPr>
          </w:p>
        </w:tc>
      </w:tr>
      <w:tr w:rsidR="00B5259A" w:rsidRPr="001E3D3A" w14:paraId="678E4377" w14:textId="77777777" w:rsidTr="005900A8">
        <w:tc>
          <w:tcPr>
            <w:tcW w:w="9060" w:type="dxa"/>
            <w:gridSpan w:val="12"/>
            <w:vAlign w:val="center"/>
          </w:tcPr>
          <w:p w14:paraId="7591704D" w14:textId="77777777" w:rsidR="00B5259A" w:rsidRPr="001E3D3A" w:rsidRDefault="00B5259A" w:rsidP="005900A8">
            <w:pPr>
              <w:pStyle w:val="Textodenotaderodap"/>
              <w:rPr>
                <w:rStyle w:val="Refdenotaderodap"/>
                <w:rFonts w:ascii="Mazda Type Medium" w:hAnsi="Mazda Type Medium" w:cs="Arial"/>
                <w:sz w:val="16"/>
                <w:szCs w:val="16"/>
                <w:lang w:val="pt-PT"/>
              </w:rPr>
            </w:pPr>
          </w:p>
        </w:tc>
      </w:tr>
    </w:tbl>
    <w:p w14:paraId="6B50B3A8" w14:textId="3604EFF3" w:rsidR="006B1A38" w:rsidRPr="001E3D3A" w:rsidRDefault="006B1A38" w:rsidP="00C57886">
      <w:pPr>
        <w:pStyle w:val="Tabletextleft"/>
        <w:rPr>
          <w:rFonts w:ascii="Mazda Type Medium" w:hAnsi="Mazda Type Medium"/>
          <w:lang w:val="pt-PT"/>
        </w:rPr>
      </w:pPr>
    </w:p>
    <w:p w14:paraId="23A8AEE7" w14:textId="77777777" w:rsidR="009A37A4" w:rsidRPr="001E3D3A" w:rsidRDefault="009A37A4" w:rsidP="009A37A4">
      <w:pPr>
        <w:rPr>
          <w:rFonts w:ascii="Mazda Type Medium" w:hAnsi="Mazda Type Medium"/>
          <w:lang w:val="pt-PT"/>
        </w:rPr>
        <w:sectPr w:rsidR="009A37A4" w:rsidRPr="001E3D3A" w:rsidSect="001E3D3A">
          <w:headerReference w:type="default" r:id="rId11"/>
          <w:footerReference w:type="default" r:id="rId12"/>
          <w:headerReference w:type="first" r:id="rId13"/>
          <w:footnotePr>
            <w:numRestart w:val="eachPage"/>
          </w:footnotePr>
          <w:pgSz w:w="11900" w:h="16840" w:code="9"/>
          <w:pgMar w:top="4032" w:right="1267" w:bottom="1411" w:left="1411" w:header="2693" w:footer="1055" w:gutter="0"/>
          <w:cols w:space="708"/>
          <w:titlePg/>
          <w:docGrid w:linePitch="360"/>
        </w:sectPr>
      </w:pPr>
    </w:p>
    <w:p w14:paraId="5D25F5C2" w14:textId="16286309" w:rsidR="006B1A38" w:rsidRPr="001E3D3A" w:rsidRDefault="006B1A38" w:rsidP="006B1A38">
      <w:pPr>
        <w:rPr>
          <w:rFonts w:ascii="Mazda Type Medium" w:hAnsi="Mazda Type Medium"/>
          <w:lang w:val="pt-PT"/>
        </w:rPr>
      </w:pPr>
    </w:p>
    <w:p w14:paraId="14520C1D" w14:textId="77777777" w:rsidR="006B1A38" w:rsidRPr="001E3D3A" w:rsidRDefault="006B1A38" w:rsidP="006B1A38">
      <w:pPr>
        <w:pStyle w:val="Backside"/>
        <w:rPr>
          <w:rFonts w:ascii="Mazda Type Medium" w:hAnsi="Mazda Type Medium"/>
          <w:lang w:val="pt-PT"/>
        </w:rPr>
      </w:pPr>
    </w:p>
    <w:p w14:paraId="2AA778F2" w14:textId="77777777" w:rsidR="006B1A38" w:rsidRPr="001E3D3A" w:rsidRDefault="006B1A38" w:rsidP="006B1A38">
      <w:pPr>
        <w:pStyle w:val="Backside"/>
        <w:rPr>
          <w:rFonts w:ascii="Mazda Type Medium" w:hAnsi="Mazda Type Medium"/>
          <w:lang w:val="pt-PT"/>
        </w:rPr>
      </w:pPr>
    </w:p>
    <w:p w14:paraId="75D7AF88" w14:textId="2F1B6834" w:rsidR="006B1A38" w:rsidRPr="001E3D3A" w:rsidRDefault="006B1A38" w:rsidP="006B1A38">
      <w:pPr>
        <w:pStyle w:val="Backside"/>
        <w:rPr>
          <w:rFonts w:ascii="Mazda Type Medium" w:hAnsi="Mazda Type Medium"/>
          <w:lang w:val="pt-PT"/>
        </w:rPr>
      </w:pPr>
      <w:r w:rsidRPr="001E3D3A">
        <w:rPr>
          <w:rFonts w:ascii="Mazda Type Medium" w:hAnsi="Mazda Type Medium"/>
          <w:lang w:val="pt-PT"/>
        </w:rPr>
        <w:t>#</w:t>
      </w:r>
      <w:r w:rsidR="005900A8" w:rsidRPr="001E3D3A">
        <w:rPr>
          <w:rFonts w:ascii="Mazda Type Medium" w:hAnsi="Mazda Type Medium"/>
          <w:lang w:val="pt-PT"/>
        </w:rPr>
        <w:t>M</w:t>
      </w:r>
      <w:r w:rsidR="008A512A" w:rsidRPr="001E3D3A">
        <w:rPr>
          <w:rFonts w:ascii="Mazda Type Medium" w:hAnsi="Mazda Type Medium"/>
          <w:lang w:val="pt-PT"/>
        </w:rPr>
        <w:t>X5</w:t>
      </w:r>
    </w:p>
    <w:p w14:paraId="3C8C698F" w14:textId="433D898B" w:rsidR="006B1A38" w:rsidRPr="001E3D3A" w:rsidRDefault="006B1A38" w:rsidP="00DB5A5B">
      <w:pPr>
        <w:pStyle w:val="Backside"/>
        <w:rPr>
          <w:rFonts w:ascii="Mazda Type Medium" w:hAnsi="Mazda Type Medium"/>
          <w:lang w:val="pt-PT"/>
        </w:rPr>
      </w:pPr>
      <w:r w:rsidRPr="001E3D3A">
        <w:rPr>
          <w:rFonts w:ascii="Mazda Type Medium" w:hAnsi="Mazda Type Medium"/>
          <w:lang w:val="pt-PT"/>
        </w:rPr>
        <w:t>#</w:t>
      </w:r>
      <w:r w:rsidR="00DB5A5B" w:rsidRPr="001E3D3A">
        <w:rPr>
          <w:rFonts w:ascii="Mazda Type Medium" w:hAnsi="Mazda Type Medium"/>
          <w:lang w:val="pt-PT"/>
        </w:rPr>
        <w:t>Mazda</w:t>
      </w:r>
    </w:p>
    <w:p w14:paraId="2AD27463" w14:textId="1EB62574" w:rsidR="00DB5A5B" w:rsidRPr="001E3D3A" w:rsidRDefault="00DB5A5B" w:rsidP="00DB5A5B">
      <w:pPr>
        <w:pStyle w:val="Backside"/>
        <w:rPr>
          <w:rFonts w:ascii="Mazda Type Medium" w:hAnsi="Mazda Type Medium"/>
          <w:lang w:val="pt-PT"/>
        </w:rPr>
      </w:pPr>
      <w:r w:rsidRPr="001E3D3A">
        <w:rPr>
          <w:rFonts w:ascii="Mazda Type Medium" w:hAnsi="Mazda Type Medium"/>
          <w:lang w:val="pt-PT"/>
        </w:rPr>
        <w:t>#DriveTogether</w:t>
      </w:r>
    </w:p>
    <w:p w14:paraId="27E6C0C8" w14:textId="2A8E7E1B" w:rsidR="00DB5A5B" w:rsidRPr="001E3D3A" w:rsidRDefault="00DB5A5B" w:rsidP="006B1A38">
      <w:pPr>
        <w:rPr>
          <w:rFonts w:ascii="Mazda Type Medium" w:hAnsi="Mazda Type Medium"/>
          <w:lang w:val="pt-PT"/>
        </w:rPr>
      </w:pPr>
    </w:p>
    <w:p w14:paraId="3B3F974B" w14:textId="77777777" w:rsidR="00DB5A5B" w:rsidRPr="001E3D3A" w:rsidRDefault="00DB5A5B" w:rsidP="006B1A38">
      <w:pPr>
        <w:rPr>
          <w:rFonts w:ascii="Mazda Type Medium" w:hAnsi="Mazda Type Medium"/>
          <w:lang w:val="pt-PT"/>
        </w:rPr>
      </w:pPr>
    </w:p>
    <w:p w14:paraId="71BA6F7C" w14:textId="77777777" w:rsidR="006B1A38" w:rsidRPr="001E3D3A" w:rsidRDefault="006B1A38" w:rsidP="006B1A38">
      <w:pPr>
        <w:rPr>
          <w:rFonts w:ascii="Mazda Type Medium" w:hAnsi="Mazda Type Medium"/>
          <w:lang w:val="pt-PT"/>
        </w:rPr>
      </w:pPr>
    </w:p>
    <w:p w14:paraId="6221FDB0" w14:textId="3FF27E16" w:rsidR="006B1A38" w:rsidRPr="001E3D3A" w:rsidRDefault="00320969" w:rsidP="00320969">
      <w:pPr>
        <w:jc w:val="center"/>
        <w:rPr>
          <w:rFonts w:ascii="Mazda Type Medium" w:hAnsi="Mazda Type Medium"/>
          <w:lang w:val="pt-PT"/>
        </w:rPr>
      </w:pPr>
      <w:r>
        <w:rPr>
          <w:rFonts w:ascii="Mazda Type Medium" w:hAnsi="Mazda Type Medium"/>
          <w:lang w:val="pt-PT"/>
        </w:rPr>
        <w:t xml:space="preserve">Para informações adicionais por favor aceda ao Portal Imprensa da </w:t>
      </w:r>
      <w:r w:rsidRPr="004B178C">
        <w:rPr>
          <w:rFonts w:ascii="Mazda Type Medium" w:hAnsi="Mazda Type Medium"/>
          <w:lang w:val="pt-PT"/>
        </w:rPr>
        <w:t xml:space="preserve">Mazda </w:t>
      </w:r>
      <w:r w:rsidRPr="004B178C">
        <w:rPr>
          <w:rFonts w:ascii="Mazda Type Medium" w:hAnsi="Mazda Type Medium"/>
          <w:lang w:val="pt-PT"/>
        </w:rPr>
        <w:br/>
      </w:r>
      <w:r w:rsidRPr="006B39D9">
        <w:rPr>
          <w:rFonts w:ascii="Mazda Type Medium" w:hAnsi="Mazda Type Medium"/>
          <w:lang w:val="pt-PT"/>
        </w:rPr>
        <w:t>www.mazda-press.pt</w:t>
      </w:r>
    </w:p>
    <w:p w14:paraId="4D0E3296" w14:textId="77777777" w:rsidR="006B1A38" w:rsidRPr="001E3D3A" w:rsidRDefault="006B1A38" w:rsidP="006B1A38">
      <w:pPr>
        <w:jc w:val="center"/>
        <w:rPr>
          <w:rFonts w:ascii="Mazda Type Medium" w:hAnsi="Mazda Type Medium"/>
          <w:lang w:val="pt-PT"/>
        </w:rPr>
      </w:pPr>
    </w:p>
    <w:p w14:paraId="47054BCF" w14:textId="77777777" w:rsidR="006B1A38" w:rsidRPr="001E3D3A" w:rsidRDefault="006B1A38" w:rsidP="002A42F2">
      <w:pPr>
        <w:rPr>
          <w:rFonts w:ascii="Mazda Type Medium" w:hAnsi="Mazda Type Medium"/>
          <w:lang w:val="pt-PT"/>
        </w:rPr>
      </w:pPr>
    </w:p>
    <w:p w14:paraId="54B3B3E1" w14:textId="75E88827" w:rsidR="00927FA3" w:rsidRPr="001E3D3A" w:rsidRDefault="00927FA3" w:rsidP="002F069D">
      <w:pPr>
        <w:rPr>
          <w:rFonts w:ascii="Mazda Type Medium" w:hAnsi="Mazda Type Medium"/>
          <w:lang w:val="pt-PT"/>
        </w:rPr>
      </w:pPr>
    </w:p>
    <w:p w14:paraId="4A268D2A" w14:textId="77777777" w:rsidR="00353221" w:rsidRPr="001E3D3A" w:rsidRDefault="00353221" w:rsidP="00353221">
      <w:pPr>
        <w:rPr>
          <w:rFonts w:ascii="Mazda Type Medium" w:hAnsi="Mazda Type Medium"/>
          <w:lang w:val="pt-PT"/>
        </w:rPr>
      </w:pPr>
    </w:p>
    <w:sectPr w:rsidR="00353221" w:rsidRPr="001E3D3A" w:rsidSect="00927FA3">
      <w:headerReference w:type="first" r:id="rId14"/>
      <w:footerReference w:type="first" r:id="rId15"/>
      <w:footnotePr>
        <w:numRestart w:val="eachPage"/>
      </w:footnotePr>
      <w:pgSz w:w="11900" w:h="16840" w:code="9"/>
      <w:pgMar w:top="4026" w:right="1268" w:bottom="1418" w:left="1418" w:header="2693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16A0AF" w14:textId="77777777" w:rsidR="003F69BD" w:rsidRDefault="003F69BD" w:rsidP="00AA2C2A">
      <w:r>
        <w:separator/>
      </w:r>
    </w:p>
    <w:p w14:paraId="6C1F3E33" w14:textId="77777777" w:rsidR="003F69BD" w:rsidRDefault="003F69BD"/>
    <w:p w14:paraId="05A22890" w14:textId="77777777" w:rsidR="003F69BD" w:rsidRDefault="003F69BD"/>
  </w:endnote>
  <w:endnote w:type="continuationSeparator" w:id="0">
    <w:p w14:paraId="0644E99D" w14:textId="77777777" w:rsidR="003F69BD" w:rsidRDefault="003F69BD" w:rsidP="00AA2C2A">
      <w:r>
        <w:continuationSeparator/>
      </w:r>
    </w:p>
    <w:p w14:paraId="1CC2E728" w14:textId="77777777" w:rsidR="003F69BD" w:rsidRDefault="003F69BD"/>
    <w:p w14:paraId="7C2AA911" w14:textId="77777777" w:rsidR="003F69BD" w:rsidRDefault="003F69B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Interstate Mazda Regular">
    <w:altName w:val="Calibri"/>
    <w:charset w:val="00"/>
    <w:family w:val="auto"/>
    <w:pitch w:val="variable"/>
    <w:sig w:usb0="800002AF" w:usb1="5000204A" w:usb2="00000000" w:usb3="00000000" w:csb0="000000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InterstateMazda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azda Type">
    <w:panose1 w:val="01000000000000000000"/>
    <w:charset w:val="00"/>
    <w:family w:val="modern"/>
    <w:notTrueType/>
    <w:pitch w:val="variable"/>
    <w:sig w:usb0="A000006F" w:usb1="00000001" w:usb2="00000000" w:usb3="00000000" w:csb0="00000093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azda Type Medium">
    <w:panose1 w:val="01000000000000000000"/>
    <w:charset w:val="00"/>
    <w:family w:val="modern"/>
    <w:notTrueType/>
    <w:pitch w:val="variable"/>
    <w:sig w:usb0="A000006F" w:usb1="00000001" w:usb2="00000000" w:usb3="00000000" w:csb0="00000093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F66D20" w14:textId="56644CAF" w:rsidR="00833641" w:rsidRPr="004F5FE2" w:rsidRDefault="001E3D3A" w:rsidP="001E3D3A">
    <w:pPr>
      <w:pStyle w:val="Rodap"/>
      <w:pBdr>
        <w:top w:val="none" w:sz="0" w:space="0" w:color="auto"/>
      </w:pBdr>
    </w:pPr>
    <w:r>
      <w:rPr>
        <w:noProof/>
        <w:lang w:val="pt-PT" w:eastAsia="pt-PT"/>
      </w:rPr>
      <mc:AlternateContent>
        <mc:Choice Requires="wpg">
          <w:drawing>
            <wp:anchor distT="0" distB="0" distL="114300" distR="114300" simplePos="0" relativeHeight="251672064" behindDoc="0" locked="0" layoutInCell="1" allowOverlap="1" wp14:anchorId="60DEC4C4" wp14:editId="77A8C4D1">
              <wp:simplePos x="0" y="0"/>
              <wp:positionH relativeFrom="column">
                <wp:posOffset>-255905</wp:posOffset>
              </wp:positionH>
              <wp:positionV relativeFrom="paragraph">
                <wp:posOffset>11592</wp:posOffset>
              </wp:positionV>
              <wp:extent cx="6838950" cy="575945"/>
              <wp:effectExtent l="0" t="0" r="0" b="0"/>
              <wp:wrapNone/>
              <wp:docPr id="18" name="グループ化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38950" cy="575945"/>
                        <a:chOff x="0" y="0"/>
                        <a:chExt cx="6839999" cy="576062"/>
                      </a:xfrm>
                    </wpg:grpSpPr>
                    <wps:wsp>
                      <wps:cNvPr id="19" name="直線コネクタ 19"/>
                      <wps:cNvCnPr/>
                      <wps:spPr>
                        <a:xfrm>
                          <a:off x="0" y="0"/>
                          <a:ext cx="6081991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rgbClr val="A0A0A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3" name="テキスト ボックス 2"/>
                      <wps:cNvSpPr txBox="1">
                        <a:spLocks noChangeArrowheads="1"/>
                      </wps:cNvSpPr>
                      <wps:spPr bwMode="auto">
                        <a:xfrm>
                          <a:off x="0" y="73689"/>
                          <a:ext cx="6839999" cy="50237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E0B838" w14:textId="77777777" w:rsidR="001E3D3A" w:rsidRPr="00ED0B2E" w:rsidRDefault="001E3D3A" w:rsidP="001E3D3A">
                            <w:pPr>
                              <w:spacing w:after="0" w:line="194" w:lineRule="exact"/>
                              <w:rPr>
                                <w:rFonts w:ascii="Mazda Type" w:hAnsi="Mazda Type"/>
                                <w:color w:val="636363"/>
                                <w:sz w:val="16"/>
                                <w:szCs w:val="16"/>
                                <w:lang w:val="pt-PT"/>
                              </w:rPr>
                            </w:pPr>
                            <w:r w:rsidRPr="00ED0B2E">
                              <w:rPr>
                                <w:rFonts w:ascii="Mazda Type" w:hAnsi="Mazda Type"/>
                                <w:color w:val="636363"/>
                                <w:sz w:val="16"/>
                                <w:szCs w:val="16"/>
                                <w:lang w:val="pt-PT"/>
                              </w:rPr>
                              <w:t>Para informações adicionais, por favor contacte:</w:t>
                            </w:r>
                          </w:p>
                          <w:p w14:paraId="4807F7D6" w14:textId="77777777" w:rsidR="001E3D3A" w:rsidRPr="00ED0B2E" w:rsidRDefault="001E3D3A" w:rsidP="001E3D3A">
                            <w:pPr>
                              <w:spacing w:after="0" w:line="194" w:lineRule="exact"/>
                              <w:rPr>
                                <w:rFonts w:ascii="Mazda Type" w:hAnsi="Mazda Type"/>
                                <w:color w:val="636363"/>
                                <w:sz w:val="16"/>
                                <w:szCs w:val="16"/>
                                <w:lang w:val="pt-PT"/>
                              </w:rPr>
                            </w:pPr>
                            <w:r w:rsidRPr="00ED0B2E">
                              <w:rPr>
                                <w:rFonts w:ascii="Mazda Type" w:hAnsi="Mazda Type"/>
                                <w:color w:val="636363"/>
                                <w:sz w:val="16"/>
                                <w:szCs w:val="16"/>
                                <w:lang w:val="pt-PT"/>
                              </w:rPr>
                              <w:t>Mazda Motor de Portugal</w:t>
                            </w:r>
                          </w:p>
                          <w:p w14:paraId="74BBAF1F" w14:textId="77777777" w:rsidR="001E3D3A" w:rsidRPr="00ED0B2E" w:rsidRDefault="001E3D3A" w:rsidP="001E3D3A">
                            <w:pPr>
                              <w:spacing w:after="0" w:line="194" w:lineRule="exact"/>
                              <w:rPr>
                                <w:rFonts w:ascii="Mazda Type" w:hAnsi="Mazda Type"/>
                                <w:color w:val="636363"/>
                                <w:sz w:val="16"/>
                                <w:szCs w:val="16"/>
                                <w:lang w:val="pt-PT"/>
                              </w:rPr>
                            </w:pPr>
                            <w:r w:rsidRPr="00ED0B2E">
                              <w:rPr>
                                <w:rFonts w:ascii="Mazda Type" w:hAnsi="Mazda Type"/>
                                <w:color w:val="636363"/>
                                <w:sz w:val="16"/>
                                <w:szCs w:val="16"/>
                                <w:lang w:val="pt-PT"/>
                              </w:rPr>
                              <w:t xml:space="preserve">Av. José Malhoa nº 16 – Piso 3, Fracção B2 | 1070-159 Lisboa | Tel: +351 21 351 27 70 </w:t>
                            </w:r>
                          </w:p>
                          <w:p w14:paraId="5F3A3085" w14:textId="77777777" w:rsidR="001E3D3A" w:rsidRPr="00061834" w:rsidRDefault="00A45163" w:rsidP="001E3D3A">
                            <w:pPr>
                              <w:spacing w:after="0" w:line="194" w:lineRule="exact"/>
                              <w:rPr>
                                <w:color w:val="0000FF"/>
                                <w:sz w:val="14"/>
                                <w:szCs w:val="14"/>
                                <w:lang w:val="pt-PT"/>
                              </w:rPr>
                            </w:pPr>
                            <w:hyperlink r:id="rId1" w:history="1">
                              <w:r w:rsidR="001E3D3A" w:rsidRPr="00C265B9">
                                <w:rPr>
                                  <w:rStyle w:val="Hiperligao"/>
                                  <w:rFonts w:ascii="Mazda Type" w:hAnsi="Mazda Type"/>
                                  <w:color w:val="0000FF"/>
                                  <w:sz w:val="16"/>
                                  <w:szCs w:val="16"/>
                                  <w:lang w:val="pt-PT"/>
                                </w:rPr>
                                <w:t>sferro@mazdaeur.com</w:t>
                              </w:r>
                            </w:hyperlink>
                            <w:r w:rsidR="001E3D3A" w:rsidRPr="00C265B9">
                              <w:rPr>
                                <w:rFonts w:ascii="Mazda Type" w:hAnsi="Mazda Type"/>
                                <w:color w:val="0000FF"/>
                                <w:sz w:val="16"/>
                                <w:szCs w:val="16"/>
                                <w:lang w:val="pt-PT"/>
                              </w:rPr>
                              <w:t xml:space="preserve"> | </w:t>
                            </w:r>
                            <w:hyperlink r:id="rId2" w:history="1">
                              <w:r w:rsidR="001E3D3A" w:rsidRPr="00C265B9">
                                <w:rPr>
                                  <w:rStyle w:val="Hiperligao"/>
                                  <w:rFonts w:ascii="Mazda Type" w:hAnsi="Mazda Type"/>
                                  <w:color w:val="0000FF"/>
                                  <w:sz w:val="16"/>
                                  <w:szCs w:val="16"/>
                                  <w:lang w:val="pt-PT"/>
                                </w:rPr>
                                <w:t>www.mazda-press.pt</w:t>
                              </w:r>
                            </w:hyperlink>
                            <w:r w:rsidR="001E3D3A" w:rsidRPr="00C265B9">
                              <w:rPr>
                                <w:rFonts w:ascii="Mazda Type" w:hAnsi="Mazda Type"/>
                                <w:color w:val="0000FF"/>
                                <w:sz w:val="16"/>
                                <w:szCs w:val="16"/>
                                <w:lang w:val="pt-PT"/>
                              </w:rPr>
                              <w:t xml:space="preserve">  | </w:t>
                            </w:r>
                            <w:hyperlink r:id="rId3" w:history="1">
                              <w:r w:rsidR="001E3D3A" w:rsidRPr="00C265B9">
                                <w:rPr>
                                  <w:rStyle w:val="Hiperligao"/>
                                  <w:rFonts w:ascii="Mazda Type" w:hAnsi="Mazda Type"/>
                                  <w:color w:val="0000FF"/>
                                  <w:sz w:val="16"/>
                                  <w:szCs w:val="16"/>
                                  <w:lang w:val="pt-PT"/>
                                </w:rPr>
                                <w:t>www.mazda.pt</w:t>
                              </w:r>
                            </w:hyperlink>
                            <w:r w:rsidR="001E3D3A" w:rsidRPr="00C265B9">
                              <w:rPr>
                                <w:rFonts w:ascii="Mazda Type" w:hAnsi="Mazda Type"/>
                                <w:color w:val="0000FF"/>
                                <w:sz w:val="16"/>
                                <w:szCs w:val="16"/>
                                <w:lang w:val="pt-PT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0DEC4C4" id="グループ化 18" o:spid="_x0000_s1026" style="position:absolute;left:0;text-align:left;margin-left:-20.15pt;margin-top:.9pt;width:538.5pt;height:45.35pt;z-index:251672064;mso-width-relative:margin;mso-height-relative:margin" coordsize="68399,5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">
              <v:line id="直線コネクタ 19" o:spid="_x0000_s1027" style="position:absolute;visibility:visible;mso-wrap-style:square" from="0,0" to="60819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" strokecolor="#a0a0a0" strokeweight=".25pt">
                <v:stroke joinstyle="miter"/>
              </v:lin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8" type="#_x0000_t202" style="position:absolute;top:736;width:68399;height:50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hZQwwAAANsAAAAPAAAAZHJzL2Rvd25yZXYueG1sRI9Ba8JA&#10;FITvBf/D8oReim6SQt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rdIWUMMAAADbAAAADwAA&#10;AAAAAAAAAAAAAAAHAgAAZHJzL2Rvd25yZXYueG1sUEsFBgAAAAADAAMAtwAAAPcCAAAAAA==&#10;" filled="f" stroked="f">
                <v:textbox style="mso-fit-shape-to-text:t" inset="0,0,0,0">
                  <w:txbxContent>
                    <w:p w14:paraId="00E0B838" w14:textId="77777777" w:rsidR="001E3D3A" w:rsidRPr="00ED0B2E" w:rsidRDefault="001E3D3A" w:rsidP="001E3D3A">
                      <w:pPr>
                        <w:spacing w:after="0" w:line="194" w:lineRule="exact"/>
                        <w:rPr>
                          <w:rFonts w:ascii="Mazda Type" w:hAnsi="Mazda Type"/>
                          <w:color w:val="636363"/>
                          <w:sz w:val="16"/>
                          <w:szCs w:val="16"/>
                          <w:lang w:val="pt-PT"/>
                        </w:rPr>
                      </w:pPr>
                      <w:r w:rsidRPr="00ED0B2E">
                        <w:rPr>
                          <w:rFonts w:ascii="Mazda Type" w:hAnsi="Mazda Type"/>
                          <w:color w:val="636363"/>
                          <w:sz w:val="16"/>
                          <w:szCs w:val="16"/>
                          <w:lang w:val="pt-PT"/>
                        </w:rPr>
                        <w:t>Para informações adicionais, por favor contacte:</w:t>
                      </w:r>
                    </w:p>
                    <w:p w14:paraId="4807F7D6" w14:textId="77777777" w:rsidR="001E3D3A" w:rsidRPr="00ED0B2E" w:rsidRDefault="001E3D3A" w:rsidP="001E3D3A">
                      <w:pPr>
                        <w:spacing w:after="0" w:line="194" w:lineRule="exact"/>
                        <w:rPr>
                          <w:rFonts w:ascii="Mazda Type" w:hAnsi="Mazda Type"/>
                          <w:color w:val="636363"/>
                          <w:sz w:val="16"/>
                          <w:szCs w:val="16"/>
                          <w:lang w:val="pt-PT"/>
                        </w:rPr>
                      </w:pPr>
                      <w:r w:rsidRPr="00ED0B2E">
                        <w:rPr>
                          <w:rFonts w:ascii="Mazda Type" w:hAnsi="Mazda Type"/>
                          <w:color w:val="636363"/>
                          <w:sz w:val="16"/>
                          <w:szCs w:val="16"/>
                          <w:lang w:val="pt-PT"/>
                        </w:rPr>
                        <w:t>Mazda Motor de Portugal</w:t>
                      </w:r>
                    </w:p>
                    <w:p w14:paraId="74BBAF1F" w14:textId="77777777" w:rsidR="001E3D3A" w:rsidRPr="00ED0B2E" w:rsidRDefault="001E3D3A" w:rsidP="001E3D3A">
                      <w:pPr>
                        <w:spacing w:after="0" w:line="194" w:lineRule="exact"/>
                        <w:rPr>
                          <w:rFonts w:ascii="Mazda Type" w:hAnsi="Mazda Type"/>
                          <w:color w:val="636363"/>
                          <w:sz w:val="16"/>
                          <w:szCs w:val="16"/>
                          <w:lang w:val="pt-PT"/>
                        </w:rPr>
                      </w:pPr>
                      <w:r w:rsidRPr="00ED0B2E">
                        <w:rPr>
                          <w:rFonts w:ascii="Mazda Type" w:hAnsi="Mazda Type"/>
                          <w:color w:val="636363"/>
                          <w:sz w:val="16"/>
                          <w:szCs w:val="16"/>
                          <w:lang w:val="pt-PT"/>
                        </w:rPr>
                        <w:t xml:space="preserve">Av. José Malhoa nº 16 – Piso 3, Fracção B2 | 1070-159 Lisboa | Tel: +351 21 351 27 70 </w:t>
                      </w:r>
                    </w:p>
                    <w:p w14:paraId="5F3A3085" w14:textId="77777777" w:rsidR="001E3D3A" w:rsidRPr="00061834" w:rsidRDefault="00A45163" w:rsidP="001E3D3A">
                      <w:pPr>
                        <w:spacing w:after="0" w:line="194" w:lineRule="exact"/>
                        <w:rPr>
                          <w:color w:val="0000FF"/>
                          <w:sz w:val="14"/>
                          <w:szCs w:val="14"/>
                          <w:lang w:val="pt-PT"/>
                        </w:rPr>
                      </w:pPr>
                      <w:hyperlink r:id="rId4" w:history="1">
                        <w:r w:rsidR="001E3D3A" w:rsidRPr="00C265B9">
                          <w:rPr>
                            <w:rStyle w:val="Hiperligao"/>
                            <w:rFonts w:ascii="Mazda Type" w:hAnsi="Mazda Type"/>
                            <w:color w:val="0000FF"/>
                            <w:sz w:val="16"/>
                            <w:szCs w:val="16"/>
                            <w:lang w:val="pt-PT"/>
                          </w:rPr>
                          <w:t>sferro@mazdaeur.com</w:t>
                        </w:r>
                      </w:hyperlink>
                      <w:r w:rsidR="001E3D3A" w:rsidRPr="00C265B9">
                        <w:rPr>
                          <w:rFonts w:ascii="Mazda Type" w:hAnsi="Mazda Type"/>
                          <w:color w:val="0000FF"/>
                          <w:sz w:val="16"/>
                          <w:szCs w:val="16"/>
                          <w:lang w:val="pt-PT"/>
                        </w:rPr>
                        <w:t xml:space="preserve"> | </w:t>
                      </w:r>
                      <w:hyperlink r:id="rId5" w:history="1">
                        <w:r w:rsidR="001E3D3A" w:rsidRPr="00C265B9">
                          <w:rPr>
                            <w:rStyle w:val="Hiperligao"/>
                            <w:rFonts w:ascii="Mazda Type" w:hAnsi="Mazda Type"/>
                            <w:color w:val="0000FF"/>
                            <w:sz w:val="16"/>
                            <w:szCs w:val="16"/>
                            <w:lang w:val="pt-PT"/>
                          </w:rPr>
                          <w:t>www.mazda-press.pt</w:t>
                        </w:r>
                      </w:hyperlink>
                      <w:r w:rsidR="001E3D3A" w:rsidRPr="00C265B9">
                        <w:rPr>
                          <w:rFonts w:ascii="Mazda Type" w:hAnsi="Mazda Type"/>
                          <w:color w:val="0000FF"/>
                          <w:sz w:val="16"/>
                          <w:szCs w:val="16"/>
                          <w:lang w:val="pt-PT"/>
                        </w:rPr>
                        <w:t xml:space="preserve">  | </w:t>
                      </w:r>
                      <w:hyperlink r:id="rId6" w:history="1">
                        <w:r w:rsidR="001E3D3A" w:rsidRPr="00C265B9">
                          <w:rPr>
                            <w:rStyle w:val="Hiperligao"/>
                            <w:rFonts w:ascii="Mazda Type" w:hAnsi="Mazda Type"/>
                            <w:color w:val="0000FF"/>
                            <w:sz w:val="16"/>
                            <w:szCs w:val="16"/>
                            <w:lang w:val="pt-PT"/>
                          </w:rPr>
                          <w:t>www.mazda.pt</w:t>
                        </w:r>
                      </w:hyperlink>
                      <w:r w:rsidR="001E3D3A" w:rsidRPr="00C265B9">
                        <w:rPr>
                          <w:rFonts w:ascii="Mazda Type" w:hAnsi="Mazda Type"/>
                          <w:color w:val="0000FF"/>
                          <w:sz w:val="16"/>
                          <w:szCs w:val="16"/>
                          <w:lang w:val="pt-PT"/>
                        </w:rPr>
                        <w:t xml:space="preserve"> </w:t>
                      </w:r>
                    </w:p>
                  </w:txbxContent>
                </v:textbox>
              </v:shape>
            </v:group>
          </w:pict>
        </mc:Fallback>
      </mc:AlternateContent>
    </w:r>
    <w:r w:rsidR="00833641">
      <w:rPr>
        <w:noProof/>
        <w:lang w:val="pt-PT" w:eastAsia="pt-PT"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0B05923F" wp14:editId="187FFB84">
              <wp:simplePos x="0" y="0"/>
              <wp:positionH relativeFrom="column">
                <wp:posOffset>5669280</wp:posOffset>
              </wp:positionH>
              <wp:positionV relativeFrom="paragraph">
                <wp:posOffset>-47625</wp:posOffset>
              </wp:positionV>
              <wp:extent cx="347980" cy="276860"/>
              <wp:effectExtent l="0" t="0" r="0" b="0"/>
              <wp:wrapNone/>
              <wp:docPr id="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47980" cy="2768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94AA6A4" w14:textId="77777777" w:rsidR="00833641" w:rsidRPr="00141505" w:rsidRDefault="00833641" w:rsidP="007C7FEC">
                          <w:pPr>
                            <w:rPr>
                              <w:color w:val="555555"/>
                              <w:sz w:val="14"/>
                              <w:szCs w:val="14"/>
                            </w:rPr>
                          </w:pPr>
                          <w:r w:rsidRPr="00755DEC">
                            <w:rPr>
                              <w:color w:val="555555"/>
                              <w:sz w:val="14"/>
                              <w:szCs w:val="14"/>
                            </w:rPr>
                            <w:fldChar w:fldCharType="begin"/>
                          </w:r>
                          <w:r w:rsidRPr="00755DEC">
                            <w:rPr>
                              <w:color w:val="555555"/>
                              <w:sz w:val="14"/>
                              <w:szCs w:val="14"/>
                            </w:rPr>
                            <w:instrText xml:space="preserve"> PAGE   \* MERGEFORMAT </w:instrText>
                          </w:r>
                          <w:r w:rsidRPr="00755DEC">
                            <w:rPr>
                              <w:color w:val="555555"/>
                              <w:sz w:val="14"/>
                              <w:szCs w:val="14"/>
                            </w:rPr>
                            <w:fldChar w:fldCharType="separate"/>
                          </w:r>
                          <w:r w:rsidR="00D3613A">
                            <w:rPr>
                              <w:noProof/>
                              <w:color w:val="555555"/>
                              <w:sz w:val="14"/>
                              <w:szCs w:val="14"/>
                            </w:rPr>
                            <w:t>10</w:t>
                          </w:r>
                          <w:r w:rsidRPr="00755DEC">
                            <w:rPr>
                              <w:color w:val="555555"/>
                              <w:sz w:val="14"/>
                              <w:szCs w:val="1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B05923F" id="Text Box 3" o:spid="_x0000_s1029" type="#_x0000_t202" style="position:absolute;left:0;text-align:left;margin-left:446.4pt;margin-top:-3.75pt;width:27.4pt;height:21.8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" filled="f" stroked="f" strokeweight=".5pt">
              <v:textbox>
                <w:txbxContent>
                  <w:p w14:paraId="194AA6A4" w14:textId="77777777" w:rsidR="00833641" w:rsidRPr="00141505" w:rsidRDefault="00833641" w:rsidP="007C7FEC">
                    <w:pPr>
                      <w:rPr>
                        <w:color w:val="555555"/>
                        <w:sz w:val="14"/>
                        <w:szCs w:val="14"/>
                      </w:rPr>
                    </w:pPr>
                    <w:r w:rsidRPr="00755DEC">
                      <w:rPr>
                        <w:color w:val="555555"/>
                        <w:sz w:val="14"/>
                        <w:szCs w:val="14"/>
                      </w:rPr>
                      <w:fldChar w:fldCharType="begin"/>
                    </w:r>
                    <w:r w:rsidRPr="00755DEC">
                      <w:rPr>
                        <w:color w:val="555555"/>
                        <w:sz w:val="14"/>
                        <w:szCs w:val="14"/>
                      </w:rPr>
                      <w:instrText xml:space="preserve"> PAGE   \* MERGEFORMAT </w:instrText>
                    </w:r>
                    <w:r w:rsidRPr="00755DEC">
                      <w:rPr>
                        <w:color w:val="555555"/>
                        <w:sz w:val="14"/>
                        <w:szCs w:val="14"/>
                      </w:rPr>
                      <w:fldChar w:fldCharType="separate"/>
                    </w:r>
                    <w:r w:rsidR="00D3613A">
                      <w:rPr>
                        <w:noProof/>
                        <w:color w:val="555555"/>
                        <w:sz w:val="14"/>
                        <w:szCs w:val="14"/>
                      </w:rPr>
                      <w:t>10</w:t>
                    </w:r>
                    <w:r w:rsidRPr="00755DEC">
                      <w:rPr>
                        <w:color w:val="555555"/>
                        <w:sz w:val="14"/>
                        <w:szCs w:val="14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0782E8" w14:textId="77777777" w:rsidR="00833641" w:rsidRDefault="00833641">
    <w:pPr>
      <w:pStyle w:val="Rodap"/>
    </w:pPr>
    <w:r>
      <w:rPr>
        <w:noProof/>
        <w:lang w:val="pt-PT" w:eastAsia="pt-PT"/>
      </w:rPr>
      <mc:AlternateContent>
        <mc:Choice Requires="wps">
          <w:drawing>
            <wp:anchor distT="0" distB="0" distL="114300" distR="114300" simplePos="0" relativeHeight="251670016" behindDoc="0" locked="0" layoutInCell="1" allowOverlap="1" wp14:anchorId="2B35C59D" wp14:editId="48EAEEE0">
              <wp:simplePos x="0" y="0"/>
              <wp:positionH relativeFrom="column">
                <wp:posOffset>5669280</wp:posOffset>
              </wp:positionH>
              <wp:positionV relativeFrom="paragraph">
                <wp:posOffset>-47625</wp:posOffset>
              </wp:positionV>
              <wp:extent cx="347980" cy="276860"/>
              <wp:effectExtent l="0" t="0" r="0" b="0"/>
              <wp:wrapNone/>
              <wp:docPr id="10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47980" cy="2768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DEED34B" w14:textId="77777777" w:rsidR="00833641" w:rsidRPr="00141505" w:rsidRDefault="00833641" w:rsidP="00927FA3">
                          <w:pPr>
                            <w:rPr>
                              <w:color w:val="555555"/>
                              <w:sz w:val="14"/>
                              <w:szCs w:val="14"/>
                            </w:rPr>
                          </w:pPr>
                          <w:r w:rsidRPr="00755DEC">
                            <w:rPr>
                              <w:color w:val="555555"/>
                              <w:sz w:val="14"/>
                              <w:szCs w:val="14"/>
                            </w:rPr>
                            <w:fldChar w:fldCharType="begin"/>
                          </w:r>
                          <w:r w:rsidRPr="00755DEC">
                            <w:rPr>
                              <w:color w:val="555555"/>
                              <w:sz w:val="14"/>
                              <w:szCs w:val="14"/>
                            </w:rPr>
                            <w:instrText xml:space="preserve"> PAGE   \* MERGEFORMAT </w:instrText>
                          </w:r>
                          <w:r w:rsidRPr="00755DEC">
                            <w:rPr>
                              <w:color w:val="555555"/>
                              <w:sz w:val="14"/>
                              <w:szCs w:val="14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555555"/>
                              <w:sz w:val="14"/>
                              <w:szCs w:val="14"/>
                            </w:rPr>
                            <w:t>6</w:t>
                          </w:r>
                          <w:r w:rsidRPr="00755DEC">
                            <w:rPr>
                              <w:color w:val="555555"/>
                              <w:sz w:val="14"/>
                              <w:szCs w:val="1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B35C59D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left:0;text-align:left;margin-left:446.4pt;margin-top:-3.75pt;width:27.4pt;height:21.8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" filled="f" stroked="f" strokeweight=".5pt">
              <v:textbox>
                <w:txbxContent>
                  <w:p w14:paraId="0DEED34B" w14:textId="77777777" w:rsidR="00833641" w:rsidRPr="00141505" w:rsidRDefault="00833641" w:rsidP="00927FA3">
                    <w:pPr>
                      <w:rPr>
                        <w:color w:val="555555"/>
                        <w:sz w:val="14"/>
                        <w:szCs w:val="14"/>
                      </w:rPr>
                    </w:pPr>
                    <w:r w:rsidRPr="00755DEC">
                      <w:rPr>
                        <w:color w:val="555555"/>
                        <w:sz w:val="14"/>
                        <w:szCs w:val="14"/>
                      </w:rPr>
                      <w:fldChar w:fldCharType="begin"/>
                    </w:r>
                    <w:r w:rsidRPr="00755DEC">
                      <w:rPr>
                        <w:color w:val="555555"/>
                        <w:sz w:val="14"/>
                        <w:szCs w:val="14"/>
                      </w:rPr>
                      <w:instrText xml:space="preserve"> PAGE   \* MERGEFORMAT </w:instrText>
                    </w:r>
                    <w:r w:rsidRPr="00755DEC">
                      <w:rPr>
                        <w:color w:val="555555"/>
                        <w:sz w:val="14"/>
                        <w:szCs w:val="14"/>
                      </w:rPr>
                      <w:fldChar w:fldCharType="separate"/>
                    </w:r>
                    <w:r>
                      <w:rPr>
                        <w:noProof/>
                        <w:color w:val="555555"/>
                        <w:sz w:val="14"/>
                        <w:szCs w:val="14"/>
                      </w:rPr>
                      <w:t>6</w:t>
                    </w:r>
                    <w:r w:rsidRPr="00755DEC">
                      <w:rPr>
                        <w:color w:val="555555"/>
                        <w:sz w:val="14"/>
                        <w:szCs w:val="14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Pr="004F5FE2">
      <w:t xml:space="preserve">This press material is specified for the European market and summarises European specifications of Mazda products. </w:t>
    </w:r>
    <w:r>
      <w:t>F</w:t>
    </w:r>
    <w:r w:rsidRPr="004F5FE2">
      <w:t>igures and specifications may vary according to local European market</w:t>
    </w:r>
    <w:r>
      <w:t xml:space="preserve"> and vehicle trim grade.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3D0EE8" w14:textId="77777777" w:rsidR="003F69BD" w:rsidRPr="003255AF" w:rsidRDefault="003F69BD" w:rsidP="003255AF">
      <w:pPr>
        <w:pStyle w:val="Rodap"/>
        <w:pBdr>
          <w:top w:val="none" w:sz="0" w:space="0" w:color="auto"/>
        </w:pBdr>
      </w:pPr>
      <w:bookmarkStart w:id="0" w:name="_Hlk536645899"/>
      <w:bookmarkEnd w:id="0"/>
    </w:p>
  </w:footnote>
  <w:footnote w:type="continuationSeparator" w:id="0">
    <w:p w14:paraId="14CA69F0" w14:textId="77777777" w:rsidR="003F69BD" w:rsidRPr="003255AF" w:rsidRDefault="003F69BD" w:rsidP="003255AF">
      <w:pPr>
        <w:pStyle w:val="Rodap"/>
        <w:pBdr>
          <w:top w:val="none" w:sz="0" w:space="0" w:color="auto"/>
        </w:pBdr>
      </w:pPr>
    </w:p>
  </w:footnote>
  <w:footnote w:id="1">
    <w:p w14:paraId="44BAE228" w14:textId="2D54F0EA" w:rsidR="00833641" w:rsidRPr="00B5259A" w:rsidRDefault="00833641">
      <w:pPr>
        <w:pStyle w:val="Textodenotaderodap"/>
        <w:rPr>
          <w:lang w:val="en-US"/>
        </w:rPr>
      </w:pPr>
      <w:r>
        <w:rPr>
          <w:rStyle w:val="Refdenotaderodap"/>
        </w:rPr>
        <w:footnoteRef/>
      </w:r>
      <w:r>
        <w:t xml:space="preserve"> </w:t>
      </w:r>
      <w:r w:rsidRPr="00B5259A">
        <w:rPr>
          <w:lang w:val="en-US"/>
        </w:rPr>
        <w:t>A</w:t>
      </w:r>
      <w:r>
        <w:rPr>
          <w:lang w:val="en-US"/>
        </w:rPr>
        <w:t>té</w:t>
      </w:r>
      <w:r w:rsidRPr="00B5259A">
        <w:rPr>
          <w:lang w:val="en-US"/>
        </w:rPr>
        <w:t xml:space="preserve"> O</w:t>
      </w:r>
      <w:r>
        <w:rPr>
          <w:lang w:val="en-US"/>
        </w:rPr>
        <w:t>u</w:t>
      </w:r>
      <w:r w:rsidRPr="00B5259A">
        <w:rPr>
          <w:lang w:val="en-US"/>
        </w:rPr>
        <w:t>t</w:t>
      </w:r>
      <w:r>
        <w:rPr>
          <w:lang w:val="en-US"/>
        </w:rPr>
        <w:t xml:space="preserve">ubro de </w:t>
      </w:r>
      <w:r w:rsidRPr="00B5259A">
        <w:rPr>
          <w:lang w:val="en-US"/>
        </w:rPr>
        <w:t>2</w:t>
      </w:r>
      <w:r>
        <w:rPr>
          <w:lang w:val="en-US"/>
        </w:rPr>
        <w:t>020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E7A96F" w14:textId="69A7A43D" w:rsidR="00833641" w:rsidRPr="001E3D3A" w:rsidRDefault="00833641" w:rsidP="006C235C">
    <w:pPr>
      <w:pStyle w:val="Cabealho"/>
      <w:rPr>
        <w:rFonts w:ascii="Mazda Type Medium" w:hAnsi="Mazda Type Medium"/>
        <w:lang w:val="pt-PT"/>
      </w:rPr>
    </w:pPr>
    <w:r w:rsidRPr="001E3D3A">
      <w:rPr>
        <w:rFonts w:ascii="Mazda Type Medium" w:hAnsi="Mazda Type Medium"/>
        <w:noProof/>
        <w:lang w:val="pt-PT" w:eastAsia="pt-PT"/>
      </w:rPr>
      <w:drawing>
        <wp:anchor distT="0" distB="0" distL="114300" distR="114300" simplePos="0" relativeHeight="251661824" behindDoc="1" locked="0" layoutInCell="1" allowOverlap="1" wp14:anchorId="10DE20A1" wp14:editId="027FC9CD">
          <wp:simplePos x="0" y="0"/>
          <wp:positionH relativeFrom="page">
            <wp:posOffset>9525</wp:posOffset>
          </wp:positionH>
          <wp:positionV relativeFrom="page">
            <wp:posOffset>-19050</wp:posOffset>
          </wp:positionV>
          <wp:extent cx="7559040" cy="1628775"/>
          <wp:effectExtent l="0" t="0" r="3810" b="9525"/>
          <wp:wrapTopAndBottom/>
          <wp:docPr id="6" name="図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4_Header.png"/>
                  <pic:cNvPicPr/>
                </pic:nvPicPr>
                <pic:blipFill rotWithShape="1"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4714"/>
                  <a:stretch/>
                </pic:blipFill>
                <pic:spPr bwMode="auto">
                  <a:xfrm>
                    <a:off x="0" y="0"/>
                    <a:ext cx="7559040" cy="16287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E3D3A">
      <w:rPr>
        <w:rFonts w:ascii="Mazda Type Medium" w:hAnsi="Mazda Type Medium"/>
        <w:lang w:val="pt-PT"/>
      </w:rPr>
      <w:t xml:space="preserve">PRESS </w:t>
    </w:r>
    <w:r w:rsidR="001E3D3A" w:rsidRPr="001E3D3A">
      <w:rPr>
        <w:rFonts w:ascii="Mazda Type Medium" w:hAnsi="Mazda Type Medium"/>
        <w:lang w:val="pt-PT"/>
      </w:rPr>
      <w:t>KIT</w:t>
    </w:r>
    <w:r w:rsidRPr="001E3D3A">
      <w:rPr>
        <w:rFonts w:ascii="Mazda Type Medium" w:hAnsi="Mazda Type Medium"/>
        <w:lang w:val="pt-PT"/>
      </w:rPr>
      <w:t xml:space="preserve"> – MAZDA MOTOR </w:t>
    </w:r>
    <w:r w:rsidR="001E3D3A" w:rsidRPr="001E3D3A">
      <w:rPr>
        <w:rFonts w:ascii="Mazda Type Medium" w:hAnsi="Mazda Type Medium"/>
        <w:lang w:val="pt-PT"/>
      </w:rPr>
      <w:t>DE PORTUGAL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02757F" w14:textId="7897785B" w:rsidR="00833641" w:rsidRPr="001E3D3A" w:rsidRDefault="00833641">
    <w:pPr>
      <w:pStyle w:val="Cabealho"/>
      <w:rPr>
        <w:rFonts w:ascii="Mazda Type Medium" w:hAnsi="Mazda Type Medium"/>
        <w:lang w:val="pt-PT"/>
      </w:rPr>
    </w:pPr>
    <w:r w:rsidRPr="001E3D3A">
      <w:rPr>
        <w:rFonts w:ascii="Mazda Type Medium" w:hAnsi="Mazda Type Medium"/>
        <w:noProof/>
        <w:lang w:val="pt-PT" w:eastAsia="pt-PT"/>
      </w:rPr>
      <w:drawing>
        <wp:anchor distT="0" distB="0" distL="114300" distR="114300" simplePos="0" relativeHeight="251663872" behindDoc="1" locked="0" layoutInCell="1" allowOverlap="1" wp14:anchorId="6C6B45AE" wp14:editId="6A5D1CEB">
          <wp:simplePos x="0" y="0"/>
          <wp:positionH relativeFrom="page">
            <wp:posOffset>5080</wp:posOffset>
          </wp:positionH>
          <wp:positionV relativeFrom="page">
            <wp:posOffset>5080</wp:posOffset>
          </wp:positionV>
          <wp:extent cx="7559040" cy="1628775"/>
          <wp:effectExtent l="0" t="0" r="3810" b="9525"/>
          <wp:wrapTopAndBottom/>
          <wp:docPr id="8" name="図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4_Header.png"/>
                  <pic:cNvPicPr/>
                </pic:nvPicPr>
                <pic:blipFill rotWithShape="1"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4714"/>
                  <a:stretch/>
                </pic:blipFill>
                <pic:spPr bwMode="auto">
                  <a:xfrm>
                    <a:off x="0" y="0"/>
                    <a:ext cx="7559040" cy="16287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1E3D3A">
      <w:rPr>
        <w:rFonts w:ascii="Mazda Type Medium" w:hAnsi="Mazda Type Medium"/>
        <w:lang w:val="pt-PT"/>
      </w:rPr>
      <w:t xml:space="preserve">PRESS </w:t>
    </w:r>
    <w:r w:rsidR="001E3D3A" w:rsidRPr="001E3D3A">
      <w:rPr>
        <w:rFonts w:ascii="Mazda Type Medium" w:hAnsi="Mazda Type Medium"/>
        <w:lang w:val="pt-PT"/>
      </w:rPr>
      <w:t>KIT</w:t>
    </w:r>
    <w:r w:rsidRPr="001E3D3A">
      <w:rPr>
        <w:rFonts w:ascii="Mazda Type Medium" w:hAnsi="Mazda Type Medium"/>
        <w:lang w:val="pt-PT"/>
      </w:rPr>
      <w:t xml:space="preserve"> – MAZDA MOTOR </w:t>
    </w:r>
    <w:r w:rsidR="001E3D3A" w:rsidRPr="001E3D3A">
      <w:rPr>
        <w:rFonts w:ascii="Mazda Type Medium" w:hAnsi="Mazda Type Medium"/>
        <w:lang w:val="pt-PT"/>
      </w:rPr>
      <w:t>DE PORTUGAL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18A54A" w14:textId="407A1479" w:rsidR="00833641" w:rsidRPr="00927FA3" w:rsidRDefault="00833641" w:rsidP="00927FA3">
    <w:pPr>
      <w:pStyle w:val="Cabealho"/>
    </w:pPr>
    <w:r w:rsidRPr="00553542">
      <w:rPr>
        <w:noProof/>
        <w:lang w:val="pt-PT" w:eastAsia="pt-PT"/>
      </w:rPr>
      <w:drawing>
        <wp:anchor distT="0" distB="0" distL="114300" distR="114300" simplePos="0" relativeHeight="251665920" behindDoc="1" locked="0" layoutInCell="1" allowOverlap="1" wp14:anchorId="03A3F50B" wp14:editId="43FC489A">
          <wp:simplePos x="0" y="0"/>
          <wp:positionH relativeFrom="page">
            <wp:posOffset>9525</wp:posOffset>
          </wp:positionH>
          <wp:positionV relativeFrom="page">
            <wp:posOffset>-19050</wp:posOffset>
          </wp:positionV>
          <wp:extent cx="7559040" cy="1628775"/>
          <wp:effectExtent l="0" t="0" r="3810" b="9525"/>
          <wp:wrapTopAndBottom/>
          <wp:docPr id="103" name="図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4_Header.png"/>
                  <pic:cNvPicPr/>
                </pic:nvPicPr>
                <pic:blipFill rotWithShape="1"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4714"/>
                  <a:stretch/>
                </pic:blipFill>
                <pic:spPr bwMode="auto">
                  <a:xfrm>
                    <a:off x="0" y="0"/>
                    <a:ext cx="7559040" cy="16287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53542">
      <w:t xml:space="preserve">PRESS </w:t>
    </w:r>
    <w:sdt>
      <w:sdtPr>
        <w:id w:val="-1821179311"/>
        <w:comboBox>
          <w:listItem w:value="Wählen Sie ein Element aus."/>
          <w:listItem w:displayText="RELEASE" w:value="RELEASE"/>
          <w:listItem w:displayText="MATERIAL" w:value="MATERIAL"/>
        </w:comboBox>
      </w:sdtPr>
      <w:sdtEndPr/>
      <w:sdtContent>
        <w:r>
          <w:t>MATERIAL</w:t>
        </w:r>
      </w:sdtContent>
    </w:sdt>
    <w:r w:rsidRPr="00553542">
      <w:t xml:space="preserve"> – MAZDA MOTOR EUROPE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3"/>
    <w:multiLevelType w:val="singleLevel"/>
    <w:tmpl w:val="AF60A6F0"/>
    <w:lvl w:ilvl="0">
      <w:start w:val="1"/>
      <w:numFmt w:val="bullet"/>
      <w:pStyle w:val="Listacommarcas2"/>
      <w:lvlText w:val="–"/>
      <w:lvlJc w:val="left"/>
      <w:pPr>
        <w:ind w:left="643" w:hanging="360"/>
      </w:pPr>
      <w:rPr>
        <w:rFonts w:ascii="Arial" w:hAnsi="Arial" w:hint="default"/>
      </w:rPr>
    </w:lvl>
  </w:abstractNum>
  <w:abstractNum w:abstractNumId="1" w15:restartNumberingAfterBreak="0">
    <w:nsid w:val="09F35CC4"/>
    <w:multiLevelType w:val="hybridMultilevel"/>
    <w:tmpl w:val="3802EDB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1435FEE"/>
    <w:multiLevelType w:val="hybridMultilevel"/>
    <w:tmpl w:val="DF848A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493AEF"/>
    <w:multiLevelType w:val="hybridMultilevel"/>
    <w:tmpl w:val="383E13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3948A0"/>
    <w:multiLevelType w:val="hybridMultilevel"/>
    <w:tmpl w:val="AE9419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707C87"/>
    <w:multiLevelType w:val="multilevel"/>
    <w:tmpl w:val="F6D038A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32244B0D"/>
    <w:multiLevelType w:val="hybridMultilevel"/>
    <w:tmpl w:val="27A09C30"/>
    <w:lvl w:ilvl="0" w:tplc="7CFC4FA8">
      <w:start w:val="1"/>
      <w:numFmt w:val="bullet"/>
      <w:pStyle w:val="Listacommarca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672014"/>
    <w:multiLevelType w:val="hybridMultilevel"/>
    <w:tmpl w:val="CBEC99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C6D0894"/>
    <w:multiLevelType w:val="hybridMultilevel"/>
    <w:tmpl w:val="7B46B8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F3B338F"/>
    <w:multiLevelType w:val="hybridMultilevel"/>
    <w:tmpl w:val="2794CA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F464535"/>
    <w:multiLevelType w:val="hybridMultilevel"/>
    <w:tmpl w:val="95742B5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A6D1D1C"/>
    <w:multiLevelType w:val="hybridMultilevel"/>
    <w:tmpl w:val="F67A67A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F740B88"/>
    <w:multiLevelType w:val="hybridMultilevel"/>
    <w:tmpl w:val="FE2204BE"/>
    <w:lvl w:ilvl="0" w:tplc="AF9A4E8E">
      <w:start w:val="1"/>
      <w:numFmt w:val="decimal"/>
      <w:pStyle w:val="Heading1Numbered"/>
      <w:lvlText w:val="%1|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0966F13"/>
    <w:multiLevelType w:val="hybridMultilevel"/>
    <w:tmpl w:val="8D463A3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0"/>
  </w:num>
  <w:num w:numId="3">
    <w:abstractNumId w:val="5"/>
  </w:num>
  <w:num w:numId="4">
    <w:abstractNumId w:val="12"/>
  </w:num>
  <w:num w:numId="5">
    <w:abstractNumId w:val="12"/>
  </w:num>
  <w:num w:numId="6">
    <w:abstractNumId w:val="12"/>
  </w:num>
  <w:num w:numId="7">
    <w:abstractNumId w:val="6"/>
  </w:num>
  <w:num w:numId="8">
    <w:abstractNumId w:val="12"/>
  </w:num>
  <w:num w:numId="9">
    <w:abstractNumId w:val="12"/>
  </w:num>
  <w:num w:numId="10">
    <w:abstractNumId w:val="12"/>
  </w:num>
  <w:num w:numId="11">
    <w:abstractNumId w:val="12"/>
  </w:num>
  <w:num w:numId="12">
    <w:abstractNumId w:val="12"/>
  </w:num>
  <w:num w:numId="13">
    <w:abstractNumId w:val="13"/>
  </w:num>
  <w:num w:numId="14">
    <w:abstractNumId w:val="1"/>
  </w:num>
  <w:num w:numId="15">
    <w:abstractNumId w:val="12"/>
  </w:num>
  <w:num w:numId="16">
    <w:abstractNumId w:val="12"/>
  </w:num>
  <w:num w:numId="17">
    <w:abstractNumId w:val="12"/>
  </w:num>
  <w:num w:numId="18">
    <w:abstractNumId w:val="12"/>
  </w:num>
  <w:num w:numId="19">
    <w:abstractNumId w:val="11"/>
  </w:num>
  <w:num w:numId="20">
    <w:abstractNumId w:val="10"/>
  </w:num>
  <w:num w:numId="21">
    <w:abstractNumId w:val="12"/>
  </w:num>
  <w:num w:numId="22">
    <w:abstractNumId w:val="12"/>
  </w:num>
  <w:num w:numId="23">
    <w:abstractNumId w:val="12"/>
  </w:num>
  <w:num w:numId="24">
    <w:abstractNumId w:val="12"/>
  </w:num>
  <w:num w:numId="25">
    <w:abstractNumId w:val="3"/>
  </w:num>
  <w:num w:numId="26">
    <w:abstractNumId w:val="9"/>
  </w:num>
  <w:num w:numId="27">
    <w:abstractNumId w:val="7"/>
  </w:num>
  <w:num w:numId="28">
    <w:abstractNumId w:val="8"/>
  </w:num>
  <w:num w:numId="29">
    <w:abstractNumId w:val="4"/>
  </w:num>
  <w:num w:numId="30">
    <w:abstractNumId w:val="2"/>
  </w:num>
  <w:num w:numId="31">
    <w:abstractNumId w:val="1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hideSpellingErrors/>
  <w:hideGrammaticalErrors/>
  <w:attachedTemplate r:id="rId1"/>
  <w:stylePaneFormatFilter w:val="5324" w:allStyles="0" w:customStyles="0" w:latentStyles="1" w:stylesInUse="0" w:headingStyles="1" w:numberingStyles="0" w:tableStyles="0" w:directFormattingOnRuns="1" w:directFormattingOnParagraphs="1" w:directFormattingOnNumbering="0" w:directFormattingOnTables="0" w:clearFormatting="1" w:top3HeadingStyles="0" w:visibleStyles="1" w:alternateStyleNames="0"/>
  <w:defaultTabStop w:val="720"/>
  <w:hyphenationZone w:val="425"/>
  <w:characterSpacingControl w:val="doNotCompress"/>
  <w:hdrShapeDefaults>
    <o:shapedefaults v:ext="edit" spidmax="12289"/>
  </w:hdrShapeDefaults>
  <w:footnotePr>
    <w:numRestart w:val="eachPage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D520D"/>
    <w:rsid w:val="000079AB"/>
    <w:rsid w:val="000133F0"/>
    <w:rsid w:val="00015415"/>
    <w:rsid w:val="000171D0"/>
    <w:rsid w:val="00021584"/>
    <w:rsid w:val="000216DE"/>
    <w:rsid w:val="00030CBC"/>
    <w:rsid w:val="000312D2"/>
    <w:rsid w:val="000321A8"/>
    <w:rsid w:val="0003481C"/>
    <w:rsid w:val="00034FB0"/>
    <w:rsid w:val="00036748"/>
    <w:rsid w:val="00037CD3"/>
    <w:rsid w:val="00041251"/>
    <w:rsid w:val="0004575E"/>
    <w:rsid w:val="00046A33"/>
    <w:rsid w:val="00053B43"/>
    <w:rsid w:val="0006504E"/>
    <w:rsid w:val="000660D7"/>
    <w:rsid w:val="00070095"/>
    <w:rsid w:val="0007453B"/>
    <w:rsid w:val="0007660F"/>
    <w:rsid w:val="000772BC"/>
    <w:rsid w:val="00077610"/>
    <w:rsid w:val="00080423"/>
    <w:rsid w:val="00081A3E"/>
    <w:rsid w:val="0008245C"/>
    <w:rsid w:val="00082710"/>
    <w:rsid w:val="00082FD6"/>
    <w:rsid w:val="0008771B"/>
    <w:rsid w:val="00087E0F"/>
    <w:rsid w:val="00091481"/>
    <w:rsid w:val="00094C8B"/>
    <w:rsid w:val="00096962"/>
    <w:rsid w:val="000A01CD"/>
    <w:rsid w:val="000A221A"/>
    <w:rsid w:val="000A4F74"/>
    <w:rsid w:val="000B2FDD"/>
    <w:rsid w:val="000B3F16"/>
    <w:rsid w:val="000B41F9"/>
    <w:rsid w:val="000B4C41"/>
    <w:rsid w:val="000B5F9F"/>
    <w:rsid w:val="000C0EF1"/>
    <w:rsid w:val="000C16CE"/>
    <w:rsid w:val="000C6A99"/>
    <w:rsid w:val="000D1144"/>
    <w:rsid w:val="000D1811"/>
    <w:rsid w:val="000D5E0A"/>
    <w:rsid w:val="000E2200"/>
    <w:rsid w:val="000E27AC"/>
    <w:rsid w:val="000E2E48"/>
    <w:rsid w:val="000E32AB"/>
    <w:rsid w:val="000E3A56"/>
    <w:rsid w:val="000E666A"/>
    <w:rsid w:val="000F6B71"/>
    <w:rsid w:val="000F7A94"/>
    <w:rsid w:val="000F7E35"/>
    <w:rsid w:val="00100AE5"/>
    <w:rsid w:val="00102AEA"/>
    <w:rsid w:val="00103C31"/>
    <w:rsid w:val="00111E6D"/>
    <w:rsid w:val="001154FB"/>
    <w:rsid w:val="001159CB"/>
    <w:rsid w:val="00115BD3"/>
    <w:rsid w:val="0012062A"/>
    <w:rsid w:val="00120F4E"/>
    <w:rsid w:val="00124447"/>
    <w:rsid w:val="00125B9A"/>
    <w:rsid w:val="00127443"/>
    <w:rsid w:val="00131D9A"/>
    <w:rsid w:val="00132419"/>
    <w:rsid w:val="0013249A"/>
    <w:rsid w:val="001367A9"/>
    <w:rsid w:val="001402CD"/>
    <w:rsid w:val="00141235"/>
    <w:rsid w:val="00145AA4"/>
    <w:rsid w:val="00146F40"/>
    <w:rsid w:val="001475D0"/>
    <w:rsid w:val="00147790"/>
    <w:rsid w:val="001512B3"/>
    <w:rsid w:val="00151431"/>
    <w:rsid w:val="00152005"/>
    <w:rsid w:val="00152030"/>
    <w:rsid w:val="00152E7D"/>
    <w:rsid w:val="001555A8"/>
    <w:rsid w:val="001564FA"/>
    <w:rsid w:val="00156BD8"/>
    <w:rsid w:val="0016184A"/>
    <w:rsid w:val="001635AF"/>
    <w:rsid w:val="00165174"/>
    <w:rsid w:val="00165A1C"/>
    <w:rsid w:val="001759C7"/>
    <w:rsid w:val="0017613A"/>
    <w:rsid w:val="001820E9"/>
    <w:rsid w:val="00182173"/>
    <w:rsid w:val="00183374"/>
    <w:rsid w:val="00183FA0"/>
    <w:rsid w:val="00186D78"/>
    <w:rsid w:val="0019226B"/>
    <w:rsid w:val="001A18B9"/>
    <w:rsid w:val="001A4473"/>
    <w:rsid w:val="001A58EA"/>
    <w:rsid w:val="001C46A6"/>
    <w:rsid w:val="001C46DB"/>
    <w:rsid w:val="001C739C"/>
    <w:rsid w:val="001D060F"/>
    <w:rsid w:val="001D3A2E"/>
    <w:rsid w:val="001D4C70"/>
    <w:rsid w:val="001D6780"/>
    <w:rsid w:val="001D6D72"/>
    <w:rsid w:val="001E0BDE"/>
    <w:rsid w:val="001E3D3A"/>
    <w:rsid w:val="001E4FED"/>
    <w:rsid w:val="001E6283"/>
    <w:rsid w:val="001F17F1"/>
    <w:rsid w:val="001F377B"/>
    <w:rsid w:val="001F411E"/>
    <w:rsid w:val="001F450F"/>
    <w:rsid w:val="001F5375"/>
    <w:rsid w:val="001F67BF"/>
    <w:rsid w:val="00200443"/>
    <w:rsid w:val="00201B4F"/>
    <w:rsid w:val="00207343"/>
    <w:rsid w:val="00211D53"/>
    <w:rsid w:val="0021219E"/>
    <w:rsid w:val="00212B14"/>
    <w:rsid w:val="00217276"/>
    <w:rsid w:val="002201B1"/>
    <w:rsid w:val="00221C9F"/>
    <w:rsid w:val="00224F3C"/>
    <w:rsid w:val="00230AA5"/>
    <w:rsid w:val="0023535F"/>
    <w:rsid w:val="002365AF"/>
    <w:rsid w:val="00236946"/>
    <w:rsid w:val="00237F40"/>
    <w:rsid w:val="00240BFD"/>
    <w:rsid w:val="0024539F"/>
    <w:rsid w:val="00250444"/>
    <w:rsid w:val="00257262"/>
    <w:rsid w:val="002577FB"/>
    <w:rsid w:val="00264CBF"/>
    <w:rsid w:val="002673CB"/>
    <w:rsid w:val="00267708"/>
    <w:rsid w:val="002710D6"/>
    <w:rsid w:val="0027202E"/>
    <w:rsid w:val="0027464A"/>
    <w:rsid w:val="002806A9"/>
    <w:rsid w:val="00281F98"/>
    <w:rsid w:val="002826DF"/>
    <w:rsid w:val="00285414"/>
    <w:rsid w:val="00287ED7"/>
    <w:rsid w:val="00292F41"/>
    <w:rsid w:val="002931BF"/>
    <w:rsid w:val="00294153"/>
    <w:rsid w:val="002A1AB2"/>
    <w:rsid w:val="002A1C3F"/>
    <w:rsid w:val="002A42F2"/>
    <w:rsid w:val="002A5E22"/>
    <w:rsid w:val="002A741A"/>
    <w:rsid w:val="002A7A9C"/>
    <w:rsid w:val="002B0000"/>
    <w:rsid w:val="002B2850"/>
    <w:rsid w:val="002B2E93"/>
    <w:rsid w:val="002B4735"/>
    <w:rsid w:val="002B596A"/>
    <w:rsid w:val="002B6183"/>
    <w:rsid w:val="002B624C"/>
    <w:rsid w:val="002B674E"/>
    <w:rsid w:val="002D03DC"/>
    <w:rsid w:val="002D0D57"/>
    <w:rsid w:val="002D3172"/>
    <w:rsid w:val="002D59EB"/>
    <w:rsid w:val="002E0B58"/>
    <w:rsid w:val="002E17A9"/>
    <w:rsid w:val="002E1DD7"/>
    <w:rsid w:val="002F069D"/>
    <w:rsid w:val="002F4068"/>
    <w:rsid w:val="002F75ED"/>
    <w:rsid w:val="002F7679"/>
    <w:rsid w:val="00300DBB"/>
    <w:rsid w:val="003064C6"/>
    <w:rsid w:val="00307EFF"/>
    <w:rsid w:val="0031372C"/>
    <w:rsid w:val="003170EB"/>
    <w:rsid w:val="00320969"/>
    <w:rsid w:val="003255AF"/>
    <w:rsid w:val="003278E4"/>
    <w:rsid w:val="0033237F"/>
    <w:rsid w:val="00333B42"/>
    <w:rsid w:val="00340569"/>
    <w:rsid w:val="0034203A"/>
    <w:rsid w:val="00343485"/>
    <w:rsid w:val="00346581"/>
    <w:rsid w:val="00347BC2"/>
    <w:rsid w:val="00350DE1"/>
    <w:rsid w:val="003516A1"/>
    <w:rsid w:val="00352977"/>
    <w:rsid w:val="00353221"/>
    <w:rsid w:val="003550FD"/>
    <w:rsid w:val="00355902"/>
    <w:rsid w:val="00360EC4"/>
    <w:rsid w:val="00366761"/>
    <w:rsid w:val="00372530"/>
    <w:rsid w:val="00375615"/>
    <w:rsid w:val="00382CEF"/>
    <w:rsid w:val="00384619"/>
    <w:rsid w:val="00387FBE"/>
    <w:rsid w:val="003917A5"/>
    <w:rsid w:val="003920E4"/>
    <w:rsid w:val="00392405"/>
    <w:rsid w:val="003970AA"/>
    <w:rsid w:val="003A35BC"/>
    <w:rsid w:val="003A3AF8"/>
    <w:rsid w:val="003A4ECD"/>
    <w:rsid w:val="003A5EAA"/>
    <w:rsid w:val="003A7FB6"/>
    <w:rsid w:val="003B145F"/>
    <w:rsid w:val="003B2CF6"/>
    <w:rsid w:val="003B4DD6"/>
    <w:rsid w:val="003C2253"/>
    <w:rsid w:val="003D0317"/>
    <w:rsid w:val="003D3745"/>
    <w:rsid w:val="003D59DA"/>
    <w:rsid w:val="003E31F6"/>
    <w:rsid w:val="003E48AE"/>
    <w:rsid w:val="003E51A6"/>
    <w:rsid w:val="003F0747"/>
    <w:rsid w:val="003F0D50"/>
    <w:rsid w:val="003F1C34"/>
    <w:rsid w:val="003F2443"/>
    <w:rsid w:val="003F27D9"/>
    <w:rsid w:val="003F570D"/>
    <w:rsid w:val="003F5D65"/>
    <w:rsid w:val="003F69BD"/>
    <w:rsid w:val="003F74F7"/>
    <w:rsid w:val="00402E3A"/>
    <w:rsid w:val="00402FCA"/>
    <w:rsid w:val="004033A5"/>
    <w:rsid w:val="00410501"/>
    <w:rsid w:val="004146B3"/>
    <w:rsid w:val="00416AF3"/>
    <w:rsid w:val="0042208B"/>
    <w:rsid w:val="004305F6"/>
    <w:rsid w:val="00430BC2"/>
    <w:rsid w:val="004347B6"/>
    <w:rsid w:val="00441A09"/>
    <w:rsid w:val="00445305"/>
    <w:rsid w:val="00457018"/>
    <w:rsid w:val="0046038D"/>
    <w:rsid w:val="004618A3"/>
    <w:rsid w:val="00461EE0"/>
    <w:rsid w:val="00461F74"/>
    <w:rsid w:val="00463E9A"/>
    <w:rsid w:val="00466253"/>
    <w:rsid w:val="004674D5"/>
    <w:rsid w:val="004701C0"/>
    <w:rsid w:val="00470B63"/>
    <w:rsid w:val="00477767"/>
    <w:rsid w:val="004813F1"/>
    <w:rsid w:val="004871A2"/>
    <w:rsid w:val="0049313D"/>
    <w:rsid w:val="0049462A"/>
    <w:rsid w:val="0049515D"/>
    <w:rsid w:val="004A41E8"/>
    <w:rsid w:val="004A53D7"/>
    <w:rsid w:val="004A5AE6"/>
    <w:rsid w:val="004A5DE6"/>
    <w:rsid w:val="004A7833"/>
    <w:rsid w:val="004A7D75"/>
    <w:rsid w:val="004B049E"/>
    <w:rsid w:val="004B2172"/>
    <w:rsid w:val="004B29C3"/>
    <w:rsid w:val="004C0690"/>
    <w:rsid w:val="004C0BB4"/>
    <w:rsid w:val="004C4626"/>
    <w:rsid w:val="004C4CCB"/>
    <w:rsid w:val="004C6666"/>
    <w:rsid w:val="004D03CF"/>
    <w:rsid w:val="004D1151"/>
    <w:rsid w:val="004D3198"/>
    <w:rsid w:val="004D504B"/>
    <w:rsid w:val="004D56BD"/>
    <w:rsid w:val="004D5884"/>
    <w:rsid w:val="004D5FD9"/>
    <w:rsid w:val="004D6AA2"/>
    <w:rsid w:val="004E0731"/>
    <w:rsid w:val="004E0CD0"/>
    <w:rsid w:val="004E1C33"/>
    <w:rsid w:val="004E34E6"/>
    <w:rsid w:val="004E5409"/>
    <w:rsid w:val="004E6DA0"/>
    <w:rsid w:val="004F1185"/>
    <w:rsid w:val="004F5FE2"/>
    <w:rsid w:val="004F7D50"/>
    <w:rsid w:val="00507CBA"/>
    <w:rsid w:val="005123D0"/>
    <w:rsid w:val="00513523"/>
    <w:rsid w:val="005145B5"/>
    <w:rsid w:val="005232A7"/>
    <w:rsid w:val="00523512"/>
    <w:rsid w:val="005241C2"/>
    <w:rsid w:val="00525130"/>
    <w:rsid w:val="00526F81"/>
    <w:rsid w:val="00531E4F"/>
    <w:rsid w:val="00535D0D"/>
    <w:rsid w:val="0053661C"/>
    <w:rsid w:val="00541BAA"/>
    <w:rsid w:val="00542DF4"/>
    <w:rsid w:val="00543195"/>
    <w:rsid w:val="00546463"/>
    <w:rsid w:val="005470B8"/>
    <w:rsid w:val="005478E7"/>
    <w:rsid w:val="005508C3"/>
    <w:rsid w:val="005534AB"/>
    <w:rsid w:val="00553542"/>
    <w:rsid w:val="005573E3"/>
    <w:rsid w:val="00563C1C"/>
    <w:rsid w:val="00565107"/>
    <w:rsid w:val="00566366"/>
    <w:rsid w:val="00571C54"/>
    <w:rsid w:val="00571F5B"/>
    <w:rsid w:val="00572BDF"/>
    <w:rsid w:val="005776E1"/>
    <w:rsid w:val="00577BE3"/>
    <w:rsid w:val="00580648"/>
    <w:rsid w:val="0058240F"/>
    <w:rsid w:val="005839BD"/>
    <w:rsid w:val="00584034"/>
    <w:rsid w:val="0058775F"/>
    <w:rsid w:val="005900A8"/>
    <w:rsid w:val="00593C4C"/>
    <w:rsid w:val="005955C0"/>
    <w:rsid w:val="005A2746"/>
    <w:rsid w:val="005A3647"/>
    <w:rsid w:val="005A5109"/>
    <w:rsid w:val="005A5A8D"/>
    <w:rsid w:val="005A7D76"/>
    <w:rsid w:val="005B1FF1"/>
    <w:rsid w:val="005B7D00"/>
    <w:rsid w:val="005D11A7"/>
    <w:rsid w:val="005D24F2"/>
    <w:rsid w:val="005D4ACB"/>
    <w:rsid w:val="005E0C2A"/>
    <w:rsid w:val="005E11DD"/>
    <w:rsid w:val="005E21E4"/>
    <w:rsid w:val="005E3116"/>
    <w:rsid w:val="005E6148"/>
    <w:rsid w:val="005E7B6B"/>
    <w:rsid w:val="005E7E50"/>
    <w:rsid w:val="005F0273"/>
    <w:rsid w:val="005F0C8C"/>
    <w:rsid w:val="005F1100"/>
    <w:rsid w:val="005F29E8"/>
    <w:rsid w:val="005F3CBC"/>
    <w:rsid w:val="005F4F5C"/>
    <w:rsid w:val="005F6F27"/>
    <w:rsid w:val="0060129D"/>
    <w:rsid w:val="0060250E"/>
    <w:rsid w:val="006036AD"/>
    <w:rsid w:val="006042BD"/>
    <w:rsid w:val="00605183"/>
    <w:rsid w:val="00607E1D"/>
    <w:rsid w:val="0061696B"/>
    <w:rsid w:val="00616FCC"/>
    <w:rsid w:val="00620EBC"/>
    <w:rsid w:val="00621C3E"/>
    <w:rsid w:val="00623611"/>
    <w:rsid w:val="006260AF"/>
    <w:rsid w:val="0062761C"/>
    <w:rsid w:val="006304AB"/>
    <w:rsid w:val="00631642"/>
    <w:rsid w:val="00636029"/>
    <w:rsid w:val="006375AB"/>
    <w:rsid w:val="006473B2"/>
    <w:rsid w:val="00656D25"/>
    <w:rsid w:val="006646CC"/>
    <w:rsid w:val="006674CD"/>
    <w:rsid w:val="00671C30"/>
    <w:rsid w:val="006A0CF1"/>
    <w:rsid w:val="006A1BF7"/>
    <w:rsid w:val="006A5E5B"/>
    <w:rsid w:val="006A6DD2"/>
    <w:rsid w:val="006A7293"/>
    <w:rsid w:val="006B0664"/>
    <w:rsid w:val="006B1A38"/>
    <w:rsid w:val="006B5049"/>
    <w:rsid w:val="006C0424"/>
    <w:rsid w:val="006C04C8"/>
    <w:rsid w:val="006C1D0D"/>
    <w:rsid w:val="006C2319"/>
    <w:rsid w:val="006C235C"/>
    <w:rsid w:val="006C379A"/>
    <w:rsid w:val="006C4EED"/>
    <w:rsid w:val="006C778F"/>
    <w:rsid w:val="006D46F9"/>
    <w:rsid w:val="006E4BD8"/>
    <w:rsid w:val="006F33FB"/>
    <w:rsid w:val="006F385F"/>
    <w:rsid w:val="006F42B2"/>
    <w:rsid w:val="006F4933"/>
    <w:rsid w:val="006F761C"/>
    <w:rsid w:val="006F78E7"/>
    <w:rsid w:val="00701286"/>
    <w:rsid w:val="007014D8"/>
    <w:rsid w:val="00704B53"/>
    <w:rsid w:val="00706B87"/>
    <w:rsid w:val="007158E0"/>
    <w:rsid w:val="00721852"/>
    <w:rsid w:val="0072392F"/>
    <w:rsid w:val="007247CE"/>
    <w:rsid w:val="007308B7"/>
    <w:rsid w:val="0073439A"/>
    <w:rsid w:val="00737CE1"/>
    <w:rsid w:val="0074205D"/>
    <w:rsid w:val="00744A89"/>
    <w:rsid w:val="00751892"/>
    <w:rsid w:val="00751F94"/>
    <w:rsid w:val="0075203C"/>
    <w:rsid w:val="0075305A"/>
    <w:rsid w:val="0075512C"/>
    <w:rsid w:val="0075527F"/>
    <w:rsid w:val="00756B42"/>
    <w:rsid w:val="007604F4"/>
    <w:rsid w:val="00760E7F"/>
    <w:rsid w:val="00763930"/>
    <w:rsid w:val="007677D4"/>
    <w:rsid w:val="00770137"/>
    <w:rsid w:val="00770D37"/>
    <w:rsid w:val="007743C9"/>
    <w:rsid w:val="00774D02"/>
    <w:rsid w:val="0078129C"/>
    <w:rsid w:val="00782165"/>
    <w:rsid w:val="007828FE"/>
    <w:rsid w:val="00787686"/>
    <w:rsid w:val="007901F1"/>
    <w:rsid w:val="007923DC"/>
    <w:rsid w:val="007945C8"/>
    <w:rsid w:val="00795245"/>
    <w:rsid w:val="00795DE3"/>
    <w:rsid w:val="007A04EA"/>
    <w:rsid w:val="007A383C"/>
    <w:rsid w:val="007A59B5"/>
    <w:rsid w:val="007A5D9F"/>
    <w:rsid w:val="007A7819"/>
    <w:rsid w:val="007B009F"/>
    <w:rsid w:val="007B176A"/>
    <w:rsid w:val="007B5B5E"/>
    <w:rsid w:val="007B747C"/>
    <w:rsid w:val="007C060F"/>
    <w:rsid w:val="007C212B"/>
    <w:rsid w:val="007C3657"/>
    <w:rsid w:val="007C54F9"/>
    <w:rsid w:val="007C5B5E"/>
    <w:rsid w:val="007C6ADE"/>
    <w:rsid w:val="007C7FEC"/>
    <w:rsid w:val="007D0024"/>
    <w:rsid w:val="007D28DA"/>
    <w:rsid w:val="007D2FB4"/>
    <w:rsid w:val="007D3EBF"/>
    <w:rsid w:val="007D45D4"/>
    <w:rsid w:val="007D548F"/>
    <w:rsid w:val="007D6211"/>
    <w:rsid w:val="007E2E2E"/>
    <w:rsid w:val="007E4BB1"/>
    <w:rsid w:val="007E5B98"/>
    <w:rsid w:val="007E7E95"/>
    <w:rsid w:val="007F26F3"/>
    <w:rsid w:val="007F37B6"/>
    <w:rsid w:val="007F3FA9"/>
    <w:rsid w:val="007F5C53"/>
    <w:rsid w:val="007F5F75"/>
    <w:rsid w:val="007F7635"/>
    <w:rsid w:val="007F7BA9"/>
    <w:rsid w:val="00804C86"/>
    <w:rsid w:val="00804EF0"/>
    <w:rsid w:val="0080512A"/>
    <w:rsid w:val="008122A1"/>
    <w:rsid w:val="008229D2"/>
    <w:rsid w:val="00823D30"/>
    <w:rsid w:val="0082561A"/>
    <w:rsid w:val="00826F43"/>
    <w:rsid w:val="0083063F"/>
    <w:rsid w:val="008306BA"/>
    <w:rsid w:val="00830EF2"/>
    <w:rsid w:val="00833641"/>
    <w:rsid w:val="00833655"/>
    <w:rsid w:val="00834EB4"/>
    <w:rsid w:val="00834EE1"/>
    <w:rsid w:val="00834F60"/>
    <w:rsid w:val="00841747"/>
    <w:rsid w:val="008427EF"/>
    <w:rsid w:val="00843BAF"/>
    <w:rsid w:val="00843C5D"/>
    <w:rsid w:val="008458C5"/>
    <w:rsid w:val="00851918"/>
    <w:rsid w:val="00853B86"/>
    <w:rsid w:val="00857087"/>
    <w:rsid w:val="00857EE8"/>
    <w:rsid w:val="00860362"/>
    <w:rsid w:val="0086191D"/>
    <w:rsid w:val="008630AF"/>
    <w:rsid w:val="00870DE8"/>
    <w:rsid w:val="0087477F"/>
    <w:rsid w:val="0088139D"/>
    <w:rsid w:val="0088667E"/>
    <w:rsid w:val="00886B6C"/>
    <w:rsid w:val="00893FF6"/>
    <w:rsid w:val="008949CC"/>
    <w:rsid w:val="00897B46"/>
    <w:rsid w:val="008A1E1F"/>
    <w:rsid w:val="008A3D38"/>
    <w:rsid w:val="008A512A"/>
    <w:rsid w:val="008A5B6F"/>
    <w:rsid w:val="008A7284"/>
    <w:rsid w:val="008A7845"/>
    <w:rsid w:val="008B00BE"/>
    <w:rsid w:val="008B1B24"/>
    <w:rsid w:val="008B7D38"/>
    <w:rsid w:val="008C1EF6"/>
    <w:rsid w:val="008C4D26"/>
    <w:rsid w:val="008C71DE"/>
    <w:rsid w:val="008D2371"/>
    <w:rsid w:val="008D5C1E"/>
    <w:rsid w:val="008E1333"/>
    <w:rsid w:val="008E17EA"/>
    <w:rsid w:val="008E4C84"/>
    <w:rsid w:val="008E539B"/>
    <w:rsid w:val="008E5E90"/>
    <w:rsid w:val="008F0F86"/>
    <w:rsid w:val="008F15BD"/>
    <w:rsid w:val="008F7974"/>
    <w:rsid w:val="0090460E"/>
    <w:rsid w:val="00912434"/>
    <w:rsid w:val="0091284F"/>
    <w:rsid w:val="00914E22"/>
    <w:rsid w:val="0091590B"/>
    <w:rsid w:val="00917E1B"/>
    <w:rsid w:val="0092782A"/>
    <w:rsid w:val="009278A3"/>
    <w:rsid w:val="00927FA3"/>
    <w:rsid w:val="009326ED"/>
    <w:rsid w:val="00941324"/>
    <w:rsid w:val="009418E1"/>
    <w:rsid w:val="00944D87"/>
    <w:rsid w:val="00946D51"/>
    <w:rsid w:val="00947AFE"/>
    <w:rsid w:val="009535FA"/>
    <w:rsid w:val="00957573"/>
    <w:rsid w:val="00957C06"/>
    <w:rsid w:val="0096206B"/>
    <w:rsid w:val="00964A49"/>
    <w:rsid w:val="00966026"/>
    <w:rsid w:val="009704A8"/>
    <w:rsid w:val="0097430B"/>
    <w:rsid w:val="009762BB"/>
    <w:rsid w:val="00983E13"/>
    <w:rsid w:val="00983F2A"/>
    <w:rsid w:val="00992225"/>
    <w:rsid w:val="00992C17"/>
    <w:rsid w:val="00993178"/>
    <w:rsid w:val="009952EE"/>
    <w:rsid w:val="009957A6"/>
    <w:rsid w:val="009A0577"/>
    <w:rsid w:val="009A283A"/>
    <w:rsid w:val="009A37A4"/>
    <w:rsid w:val="009A4220"/>
    <w:rsid w:val="009A5F31"/>
    <w:rsid w:val="009A5FF1"/>
    <w:rsid w:val="009B0B55"/>
    <w:rsid w:val="009B1C53"/>
    <w:rsid w:val="009B358C"/>
    <w:rsid w:val="009C128E"/>
    <w:rsid w:val="009C153B"/>
    <w:rsid w:val="009C20AB"/>
    <w:rsid w:val="009C243E"/>
    <w:rsid w:val="009D1853"/>
    <w:rsid w:val="009D24EC"/>
    <w:rsid w:val="009D2622"/>
    <w:rsid w:val="009D2A60"/>
    <w:rsid w:val="009D34BD"/>
    <w:rsid w:val="009D3954"/>
    <w:rsid w:val="009D4986"/>
    <w:rsid w:val="009D67E8"/>
    <w:rsid w:val="009E7A49"/>
    <w:rsid w:val="009E7E5E"/>
    <w:rsid w:val="009F0806"/>
    <w:rsid w:val="009F0ED4"/>
    <w:rsid w:val="009F4B29"/>
    <w:rsid w:val="009F6E3A"/>
    <w:rsid w:val="00A02550"/>
    <w:rsid w:val="00A036B7"/>
    <w:rsid w:val="00A06857"/>
    <w:rsid w:val="00A073D6"/>
    <w:rsid w:val="00A07946"/>
    <w:rsid w:val="00A07F7A"/>
    <w:rsid w:val="00A13078"/>
    <w:rsid w:val="00A131B3"/>
    <w:rsid w:val="00A15B3B"/>
    <w:rsid w:val="00A16609"/>
    <w:rsid w:val="00A22186"/>
    <w:rsid w:val="00A2486C"/>
    <w:rsid w:val="00A30A73"/>
    <w:rsid w:val="00A3233A"/>
    <w:rsid w:val="00A338C3"/>
    <w:rsid w:val="00A40BC6"/>
    <w:rsid w:val="00A45163"/>
    <w:rsid w:val="00A5482C"/>
    <w:rsid w:val="00A56886"/>
    <w:rsid w:val="00A63926"/>
    <w:rsid w:val="00A66E9B"/>
    <w:rsid w:val="00A745CD"/>
    <w:rsid w:val="00A7480B"/>
    <w:rsid w:val="00A7721F"/>
    <w:rsid w:val="00A80668"/>
    <w:rsid w:val="00A8395B"/>
    <w:rsid w:val="00A878F4"/>
    <w:rsid w:val="00A93DFF"/>
    <w:rsid w:val="00A9660B"/>
    <w:rsid w:val="00AA07CC"/>
    <w:rsid w:val="00AA0A82"/>
    <w:rsid w:val="00AA27C2"/>
    <w:rsid w:val="00AA2B87"/>
    <w:rsid w:val="00AA2C2A"/>
    <w:rsid w:val="00AA2CD8"/>
    <w:rsid w:val="00AA4B8D"/>
    <w:rsid w:val="00AA6CD8"/>
    <w:rsid w:val="00AB07D6"/>
    <w:rsid w:val="00AB319A"/>
    <w:rsid w:val="00AB5634"/>
    <w:rsid w:val="00AB65D5"/>
    <w:rsid w:val="00AB6818"/>
    <w:rsid w:val="00AC068D"/>
    <w:rsid w:val="00AC1803"/>
    <w:rsid w:val="00AC2FFA"/>
    <w:rsid w:val="00AC52C0"/>
    <w:rsid w:val="00AC6D5A"/>
    <w:rsid w:val="00AD0978"/>
    <w:rsid w:val="00AD1148"/>
    <w:rsid w:val="00AD77F8"/>
    <w:rsid w:val="00AE0DE0"/>
    <w:rsid w:val="00AE1B5E"/>
    <w:rsid w:val="00AE204D"/>
    <w:rsid w:val="00AE207C"/>
    <w:rsid w:val="00AE6657"/>
    <w:rsid w:val="00AF4081"/>
    <w:rsid w:val="00AF4268"/>
    <w:rsid w:val="00AF4F07"/>
    <w:rsid w:val="00AF7630"/>
    <w:rsid w:val="00B0547C"/>
    <w:rsid w:val="00B056AD"/>
    <w:rsid w:val="00B064C5"/>
    <w:rsid w:val="00B14DAA"/>
    <w:rsid w:val="00B16E84"/>
    <w:rsid w:val="00B23CC3"/>
    <w:rsid w:val="00B27B4F"/>
    <w:rsid w:val="00B30159"/>
    <w:rsid w:val="00B30302"/>
    <w:rsid w:val="00B31942"/>
    <w:rsid w:val="00B36992"/>
    <w:rsid w:val="00B37D9B"/>
    <w:rsid w:val="00B42487"/>
    <w:rsid w:val="00B43BBF"/>
    <w:rsid w:val="00B46093"/>
    <w:rsid w:val="00B5259A"/>
    <w:rsid w:val="00B535A5"/>
    <w:rsid w:val="00B54273"/>
    <w:rsid w:val="00B5529D"/>
    <w:rsid w:val="00B57CD2"/>
    <w:rsid w:val="00B67D9A"/>
    <w:rsid w:val="00B70588"/>
    <w:rsid w:val="00B70D76"/>
    <w:rsid w:val="00B71B27"/>
    <w:rsid w:val="00B744EF"/>
    <w:rsid w:val="00B75197"/>
    <w:rsid w:val="00B76266"/>
    <w:rsid w:val="00B8119C"/>
    <w:rsid w:val="00B8332D"/>
    <w:rsid w:val="00B852D3"/>
    <w:rsid w:val="00B85566"/>
    <w:rsid w:val="00B93039"/>
    <w:rsid w:val="00B9327E"/>
    <w:rsid w:val="00B94FFB"/>
    <w:rsid w:val="00B95659"/>
    <w:rsid w:val="00B95D8B"/>
    <w:rsid w:val="00BA4C50"/>
    <w:rsid w:val="00BB0E19"/>
    <w:rsid w:val="00BB38B3"/>
    <w:rsid w:val="00BB3CB8"/>
    <w:rsid w:val="00BB76EA"/>
    <w:rsid w:val="00BC2DA0"/>
    <w:rsid w:val="00BD3EBE"/>
    <w:rsid w:val="00BD520D"/>
    <w:rsid w:val="00BD7071"/>
    <w:rsid w:val="00BD760B"/>
    <w:rsid w:val="00BD7920"/>
    <w:rsid w:val="00BE21A2"/>
    <w:rsid w:val="00BE2B5C"/>
    <w:rsid w:val="00BE41E2"/>
    <w:rsid w:val="00BE48A6"/>
    <w:rsid w:val="00BE5FAC"/>
    <w:rsid w:val="00BF0B03"/>
    <w:rsid w:val="00BF137A"/>
    <w:rsid w:val="00BF6211"/>
    <w:rsid w:val="00BF6A36"/>
    <w:rsid w:val="00BF6A8C"/>
    <w:rsid w:val="00BF7C83"/>
    <w:rsid w:val="00C018E9"/>
    <w:rsid w:val="00C01C1B"/>
    <w:rsid w:val="00C01F66"/>
    <w:rsid w:val="00C022BF"/>
    <w:rsid w:val="00C03873"/>
    <w:rsid w:val="00C0447C"/>
    <w:rsid w:val="00C04CAC"/>
    <w:rsid w:val="00C05B88"/>
    <w:rsid w:val="00C15660"/>
    <w:rsid w:val="00C21595"/>
    <w:rsid w:val="00C25226"/>
    <w:rsid w:val="00C260C1"/>
    <w:rsid w:val="00C35597"/>
    <w:rsid w:val="00C37156"/>
    <w:rsid w:val="00C433DC"/>
    <w:rsid w:val="00C44533"/>
    <w:rsid w:val="00C45266"/>
    <w:rsid w:val="00C505A4"/>
    <w:rsid w:val="00C53F46"/>
    <w:rsid w:val="00C57439"/>
    <w:rsid w:val="00C57886"/>
    <w:rsid w:val="00C62AB1"/>
    <w:rsid w:val="00C63689"/>
    <w:rsid w:val="00C6504C"/>
    <w:rsid w:val="00C7054A"/>
    <w:rsid w:val="00C707EF"/>
    <w:rsid w:val="00C73FBB"/>
    <w:rsid w:val="00C8465A"/>
    <w:rsid w:val="00C90D19"/>
    <w:rsid w:val="00C91B20"/>
    <w:rsid w:val="00C91BCC"/>
    <w:rsid w:val="00C925DD"/>
    <w:rsid w:val="00C93135"/>
    <w:rsid w:val="00C93995"/>
    <w:rsid w:val="00C9460A"/>
    <w:rsid w:val="00CA051A"/>
    <w:rsid w:val="00CA1845"/>
    <w:rsid w:val="00CA192B"/>
    <w:rsid w:val="00CA2795"/>
    <w:rsid w:val="00CA45DF"/>
    <w:rsid w:val="00CA4C5F"/>
    <w:rsid w:val="00CA51D8"/>
    <w:rsid w:val="00CA5C02"/>
    <w:rsid w:val="00CB2803"/>
    <w:rsid w:val="00CB34A5"/>
    <w:rsid w:val="00CB7DFF"/>
    <w:rsid w:val="00CC0DED"/>
    <w:rsid w:val="00CC29EA"/>
    <w:rsid w:val="00CC781F"/>
    <w:rsid w:val="00CD156D"/>
    <w:rsid w:val="00CD2A95"/>
    <w:rsid w:val="00CD2ABB"/>
    <w:rsid w:val="00CD51C6"/>
    <w:rsid w:val="00CD73DF"/>
    <w:rsid w:val="00CF532E"/>
    <w:rsid w:val="00D004C9"/>
    <w:rsid w:val="00D00F69"/>
    <w:rsid w:val="00D0510A"/>
    <w:rsid w:val="00D10D0C"/>
    <w:rsid w:val="00D13369"/>
    <w:rsid w:val="00D13C4C"/>
    <w:rsid w:val="00D201C5"/>
    <w:rsid w:val="00D20EAF"/>
    <w:rsid w:val="00D24DEA"/>
    <w:rsid w:val="00D25D4E"/>
    <w:rsid w:val="00D3266E"/>
    <w:rsid w:val="00D3613A"/>
    <w:rsid w:val="00D36954"/>
    <w:rsid w:val="00D36972"/>
    <w:rsid w:val="00D36D04"/>
    <w:rsid w:val="00D4266F"/>
    <w:rsid w:val="00D515D5"/>
    <w:rsid w:val="00D55557"/>
    <w:rsid w:val="00D5643D"/>
    <w:rsid w:val="00D63BF8"/>
    <w:rsid w:val="00D65731"/>
    <w:rsid w:val="00D66543"/>
    <w:rsid w:val="00D7033A"/>
    <w:rsid w:val="00D7286F"/>
    <w:rsid w:val="00D73E48"/>
    <w:rsid w:val="00D75E6B"/>
    <w:rsid w:val="00D7608D"/>
    <w:rsid w:val="00D8107A"/>
    <w:rsid w:val="00D81180"/>
    <w:rsid w:val="00D81E9E"/>
    <w:rsid w:val="00D84231"/>
    <w:rsid w:val="00D85C0F"/>
    <w:rsid w:val="00D86178"/>
    <w:rsid w:val="00D90ADB"/>
    <w:rsid w:val="00D90F01"/>
    <w:rsid w:val="00D91738"/>
    <w:rsid w:val="00D95E46"/>
    <w:rsid w:val="00D966C6"/>
    <w:rsid w:val="00DA13FC"/>
    <w:rsid w:val="00DA419C"/>
    <w:rsid w:val="00DA5AC3"/>
    <w:rsid w:val="00DB179A"/>
    <w:rsid w:val="00DB5A5B"/>
    <w:rsid w:val="00DB656C"/>
    <w:rsid w:val="00DB7DC1"/>
    <w:rsid w:val="00DC0B3F"/>
    <w:rsid w:val="00DC1ADB"/>
    <w:rsid w:val="00DC3A0F"/>
    <w:rsid w:val="00DC508E"/>
    <w:rsid w:val="00DC5539"/>
    <w:rsid w:val="00DD2702"/>
    <w:rsid w:val="00DD2729"/>
    <w:rsid w:val="00DD2BCB"/>
    <w:rsid w:val="00DE001F"/>
    <w:rsid w:val="00DE0511"/>
    <w:rsid w:val="00DE1CD0"/>
    <w:rsid w:val="00DE354E"/>
    <w:rsid w:val="00DE4D0F"/>
    <w:rsid w:val="00DF2B63"/>
    <w:rsid w:val="00DF3387"/>
    <w:rsid w:val="00DF48B7"/>
    <w:rsid w:val="00DF61BB"/>
    <w:rsid w:val="00DF68E9"/>
    <w:rsid w:val="00E01110"/>
    <w:rsid w:val="00E05417"/>
    <w:rsid w:val="00E07A24"/>
    <w:rsid w:val="00E07C58"/>
    <w:rsid w:val="00E118F4"/>
    <w:rsid w:val="00E118F5"/>
    <w:rsid w:val="00E12F92"/>
    <w:rsid w:val="00E164DF"/>
    <w:rsid w:val="00E17F65"/>
    <w:rsid w:val="00E20A99"/>
    <w:rsid w:val="00E229A0"/>
    <w:rsid w:val="00E2654E"/>
    <w:rsid w:val="00E26673"/>
    <w:rsid w:val="00E26EBF"/>
    <w:rsid w:val="00E31081"/>
    <w:rsid w:val="00E3248A"/>
    <w:rsid w:val="00E33094"/>
    <w:rsid w:val="00E347FD"/>
    <w:rsid w:val="00E35BB3"/>
    <w:rsid w:val="00E36752"/>
    <w:rsid w:val="00E3760C"/>
    <w:rsid w:val="00E40712"/>
    <w:rsid w:val="00E41040"/>
    <w:rsid w:val="00E434E4"/>
    <w:rsid w:val="00E441C1"/>
    <w:rsid w:val="00E44B79"/>
    <w:rsid w:val="00E51DF5"/>
    <w:rsid w:val="00E53F21"/>
    <w:rsid w:val="00E5494B"/>
    <w:rsid w:val="00E55274"/>
    <w:rsid w:val="00E60A2B"/>
    <w:rsid w:val="00E61CB8"/>
    <w:rsid w:val="00E62DA1"/>
    <w:rsid w:val="00E679D0"/>
    <w:rsid w:val="00E70591"/>
    <w:rsid w:val="00E742D9"/>
    <w:rsid w:val="00E74DAC"/>
    <w:rsid w:val="00E8130E"/>
    <w:rsid w:val="00E81A1B"/>
    <w:rsid w:val="00E824F6"/>
    <w:rsid w:val="00E84943"/>
    <w:rsid w:val="00E8722C"/>
    <w:rsid w:val="00E91101"/>
    <w:rsid w:val="00E920C6"/>
    <w:rsid w:val="00E97196"/>
    <w:rsid w:val="00EA2AAE"/>
    <w:rsid w:val="00EB1F39"/>
    <w:rsid w:val="00EB2C64"/>
    <w:rsid w:val="00EB415A"/>
    <w:rsid w:val="00EB7354"/>
    <w:rsid w:val="00EB73DF"/>
    <w:rsid w:val="00EB78EE"/>
    <w:rsid w:val="00EC0AF0"/>
    <w:rsid w:val="00EC0DE4"/>
    <w:rsid w:val="00EC1913"/>
    <w:rsid w:val="00EC5B8F"/>
    <w:rsid w:val="00ED273C"/>
    <w:rsid w:val="00ED300C"/>
    <w:rsid w:val="00ED3BF1"/>
    <w:rsid w:val="00ED4879"/>
    <w:rsid w:val="00ED48D3"/>
    <w:rsid w:val="00ED68D7"/>
    <w:rsid w:val="00ED706E"/>
    <w:rsid w:val="00EE442F"/>
    <w:rsid w:val="00EE6384"/>
    <w:rsid w:val="00EF2805"/>
    <w:rsid w:val="00F00518"/>
    <w:rsid w:val="00F00BEC"/>
    <w:rsid w:val="00F0171D"/>
    <w:rsid w:val="00F054F1"/>
    <w:rsid w:val="00F07180"/>
    <w:rsid w:val="00F17054"/>
    <w:rsid w:val="00F20628"/>
    <w:rsid w:val="00F2072D"/>
    <w:rsid w:val="00F20844"/>
    <w:rsid w:val="00F31475"/>
    <w:rsid w:val="00F31D5C"/>
    <w:rsid w:val="00F33946"/>
    <w:rsid w:val="00F34F81"/>
    <w:rsid w:val="00F3613F"/>
    <w:rsid w:val="00F37DA1"/>
    <w:rsid w:val="00F4039E"/>
    <w:rsid w:val="00F4432E"/>
    <w:rsid w:val="00F46416"/>
    <w:rsid w:val="00F46AAD"/>
    <w:rsid w:val="00F46F8C"/>
    <w:rsid w:val="00F47839"/>
    <w:rsid w:val="00F5056B"/>
    <w:rsid w:val="00F51DF6"/>
    <w:rsid w:val="00F551D2"/>
    <w:rsid w:val="00F62E8D"/>
    <w:rsid w:val="00F6488B"/>
    <w:rsid w:val="00F67339"/>
    <w:rsid w:val="00F70688"/>
    <w:rsid w:val="00F70BD5"/>
    <w:rsid w:val="00F723FD"/>
    <w:rsid w:val="00F73BF6"/>
    <w:rsid w:val="00F77A8C"/>
    <w:rsid w:val="00F80614"/>
    <w:rsid w:val="00F818F3"/>
    <w:rsid w:val="00F84BD6"/>
    <w:rsid w:val="00F8652D"/>
    <w:rsid w:val="00F913EA"/>
    <w:rsid w:val="00F935E8"/>
    <w:rsid w:val="00F93C1B"/>
    <w:rsid w:val="00F949D9"/>
    <w:rsid w:val="00FA5087"/>
    <w:rsid w:val="00FB0CA0"/>
    <w:rsid w:val="00FB2AA8"/>
    <w:rsid w:val="00FB2CDC"/>
    <w:rsid w:val="00FB3302"/>
    <w:rsid w:val="00FB3835"/>
    <w:rsid w:val="00FB4538"/>
    <w:rsid w:val="00FB57AB"/>
    <w:rsid w:val="00FB7542"/>
    <w:rsid w:val="00FD7786"/>
    <w:rsid w:val="00FE3021"/>
    <w:rsid w:val="00FF46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,"/>
  <w:listSeparator w:val=";"/>
  <w14:docId w14:val="4C38835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3" w:unhideWhenUsed="1" w:qFormat="1"/>
    <w:lsdException w:name="heading 3" w:uiPriority="3" w:qFormat="1"/>
    <w:lsdException w:name="heading 4" w:uiPriority="3" w:qFormat="1"/>
    <w:lsdException w:name="heading 5" w:semiHidden="1" w:uiPriority="98" w:qFormat="1"/>
    <w:lsdException w:name="heading 6" w:semiHidden="1" w:uiPriority="98" w:unhideWhenUsed="1" w:qFormat="1"/>
    <w:lsdException w:name="heading 7" w:semiHidden="1" w:uiPriority="98" w:unhideWhenUsed="1" w:qFormat="1"/>
    <w:lsdException w:name="heading 8" w:semiHidden="1" w:uiPriority="98" w:unhideWhenUsed="1" w:qFormat="1"/>
    <w:lsdException w:name="heading 9" w:semiHidden="1" w:uiPriority="98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semiHidden="1" w:uiPriority="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12" w:unhideWhenUsed="1" w:qFormat="1"/>
    <w:lsdException w:name="annotation text" w:semiHidden="1" w:unhideWhenUsed="1"/>
    <w:lsdException w:name="header" w:semiHidden="1" w:uiPriority="12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1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4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uiPriority="4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4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74DAC"/>
    <w:pPr>
      <w:keepLines/>
      <w:tabs>
        <w:tab w:val="left" w:pos="1320"/>
      </w:tabs>
      <w:suppressAutoHyphens/>
      <w:spacing w:after="260" w:line="260" w:lineRule="exact"/>
      <w:jc w:val="both"/>
    </w:pPr>
    <w:rPr>
      <w:rFonts w:asciiTheme="minorHAnsi" w:hAnsiTheme="minorHAnsi" w:cstheme="minorHAnsi"/>
      <w:sz w:val="18"/>
      <w:szCs w:val="24"/>
      <w:lang w:val="en-GB" w:eastAsia="de-DE"/>
    </w:rPr>
  </w:style>
  <w:style w:type="paragraph" w:styleId="Ttulo1">
    <w:name w:val="heading 1"/>
    <w:basedOn w:val="Normal"/>
    <w:next w:val="Normal"/>
    <w:link w:val="Ttulo1Carter"/>
    <w:uiPriority w:val="3"/>
    <w:qFormat/>
    <w:rsid w:val="00461F74"/>
    <w:pPr>
      <w:keepNext/>
      <w:pageBreakBefore/>
      <w:outlineLvl w:val="0"/>
    </w:pPr>
    <w:rPr>
      <w:rFonts w:asciiTheme="majorHAnsi" w:hAnsiTheme="majorHAnsi" w:cstheme="majorHAnsi"/>
      <w:b/>
      <w:caps/>
      <w:sz w:val="21"/>
      <w:szCs w:val="32"/>
    </w:rPr>
  </w:style>
  <w:style w:type="paragraph" w:styleId="Ttulo2">
    <w:name w:val="heading 2"/>
    <w:basedOn w:val="Ttulo1"/>
    <w:next w:val="Normal"/>
    <w:link w:val="Ttulo2Carter"/>
    <w:uiPriority w:val="3"/>
    <w:qFormat/>
    <w:rsid w:val="009A37A4"/>
    <w:pPr>
      <w:pageBreakBefore w:val="0"/>
      <w:autoSpaceDE w:val="0"/>
      <w:autoSpaceDN w:val="0"/>
      <w:spacing w:before="840" w:after="340"/>
      <w:outlineLvl w:val="1"/>
    </w:pPr>
    <w:rPr>
      <w:rFonts w:eastAsia="MS PGothic"/>
      <w:kern w:val="2"/>
      <w:sz w:val="22"/>
      <w:szCs w:val="22"/>
      <w:lang w:eastAsia="ja-JP"/>
    </w:rPr>
  </w:style>
  <w:style w:type="paragraph" w:styleId="Ttulo3">
    <w:name w:val="heading 3"/>
    <w:basedOn w:val="Ttulo2"/>
    <w:next w:val="Normal"/>
    <w:link w:val="Ttulo3Carter"/>
    <w:uiPriority w:val="3"/>
    <w:qFormat/>
    <w:rsid w:val="0033237F"/>
    <w:pPr>
      <w:outlineLvl w:val="2"/>
    </w:pPr>
    <w:rPr>
      <w:color w:val="878787"/>
    </w:rPr>
  </w:style>
  <w:style w:type="paragraph" w:styleId="Ttulo4">
    <w:name w:val="heading 4"/>
    <w:basedOn w:val="Ttulo3"/>
    <w:next w:val="Normal"/>
    <w:link w:val="Ttulo4Carter"/>
    <w:uiPriority w:val="3"/>
    <w:qFormat/>
    <w:rsid w:val="0033237F"/>
    <w:pPr>
      <w:spacing w:before="600"/>
      <w:outlineLvl w:val="3"/>
    </w:pPr>
    <w:rPr>
      <w:caps w:val="0"/>
      <w:color w:val="000000" w:themeColor="text1"/>
      <w:sz w:val="18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arter">
    <w:name w:val="Título 1 Caráter"/>
    <w:basedOn w:val="Tipodeletrapredefinidodopargrafo"/>
    <w:link w:val="Ttulo1"/>
    <w:uiPriority w:val="3"/>
    <w:rsid w:val="00461F74"/>
    <w:rPr>
      <w:rFonts w:asciiTheme="majorHAnsi" w:hAnsiTheme="majorHAnsi" w:cstheme="majorHAnsi"/>
      <w:b/>
      <w:caps/>
      <w:sz w:val="21"/>
      <w:szCs w:val="32"/>
      <w:lang w:val="en-GB" w:eastAsia="de-DE"/>
    </w:rPr>
  </w:style>
  <w:style w:type="character" w:customStyle="1" w:styleId="Ttulo2Carter">
    <w:name w:val="Título 2 Caráter"/>
    <w:link w:val="Ttulo2"/>
    <w:uiPriority w:val="3"/>
    <w:rsid w:val="009A37A4"/>
    <w:rPr>
      <w:rFonts w:asciiTheme="majorHAnsi" w:eastAsia="MS PGothic" w:hAnsiTheme="majorHAnsi" w:cstheme="majorHAnsi"/>
      <w:b/>
      <w:caps/>
      <w:kern w:val="2"/>
      <w:sz w:val="22"/>
      <w:szCs w:val="22"/>
      <w:lang w:val="en-GB" w:eastAsia="ja-JP"/>
    </w:rPr>
  </w:style>
  <w:style w:type="paragraph" w:customStyle="1" w:styleId="Header2">
    <w:name w:val="Header 2"/>
    <w:basedOn w:val="Cabealho"/>
    <w:uiPriority w:val="12"/>
    <w:qFormat/>
    <w:rsid w:val="00461F74"/>
    <w:rPr>
      <w:color w:val="000000" w:themeColor="text1"/>
      <w:sz w:val="28"/>
    </w:rPr>
  </w:style>
  <w:style w:type="paragraph" w:styleId="Cabealho">
    <w:name w:val="header"/>
    <w:basedOn w:val="Normal"/>
    <w:link w:val="CabealhoCarter"/>
    <w:uiPriority w:val="12"/>
    <w:rsid w:val="00461F74"/>
    <w:pPr>
      <w:tabs>
        <w:tab w:val="center" w:pos="4320"/>
        <w:tab w:val="right" w:pos="8640"/>
      </w:tabs>
      <w:spacing w:after="120"/>
      <w:jc w:val="center"/>
    </w:pPr>
    <w:rPr>
      <w:b/>
      <w:color w:val="555555" w:themeColor="accent5"/>
      <w:sz w:val="24"/>
      <w:szCs w:val="34"/>
    </w:rPr>
  </w:style>
  <w:style w:type="character" w:customStyle="1" w:styleId="CabealhoCarter">
    <w:name w:val="Cabeçalho Caráter"/>
    <w:basedOn w:val="Tipodeletrapredefinidodopargrafo"/>
    <w:link w:val="Cabealho"/>
    <w:uiPriority w:val="12"/>
    <w:rsid w:val="00461F74"/>
    <w:rPr>
      <w:rFonts w:asciiTheme="minorHAnsi" w:hAnsiTheme="minorHAnsi" w:cstheme="minorHAnsi"/>
      <w:b/>
      <w:color w:val="555555" w:themeColor="accent5"/>
      <w:sz w:val="24"/>
      <w:szCs w:val="34"/>
      <w:lang w:val="en-GB" w:eastAsia="de-DE"/>
    </w:rPr>
  </w:style>
  <w:style w:type="paragraph" w:styleId="Ttulo">
    <w:name w:val="Title"/>
    <w:basedOn w:val="Normal"/>
    <w:next w:val="Normal"/>
    <w:link w:val="TtuloCarter"/>
    <w:qFormat/>
    <w:rsid w:val="00461F74"/>
    <w:pPr>
      <w:spacing w:after="520" w:line="240" w:lineRule="auto"/>
      <w:jc w:val="center"/>
    </w:pPr>
    <w:rPr>
      <w:b/>
      <w:bCs/>
      <w:caps/>
      <w:color w:val="221E1F"/>
      <w:spacing w:val="20"/>
      <w:sz w:val="32"/>
      <w:szCs w:val="48"/>
    </w:rPr>
  </w:style>
  <w:style w:type="character" w:customStyle="1" w:styleId="TtuloCarter">
    <w:name w:val="Título Caráter"/>
    <w:basedOn w:val="Tipodeletrapredefinidodopargrafo"/>
    <w:link w:val="Ttulo"/>
    <w:rsid w:val="00461F74"/>
    <w:rPr>
      <w:rFonts w:asciiTheme="minorHAnsi" w:hAnsiTheme="minorHAnsi" w:cstheme="minorHAnsi"/>
      <w:b/>
      <w:bCs/>
      <w:caps/>
      <w:color w:val="221E1F"/>
      <w:spacing w:val="20"/>
      <w:sz w:val="32"/>
      <w:szCs w:val="48"/>
      <w:lang w:val="en-GB" w:eastAsia="de-DE"/>
    </w:rPr>
  </w:style>
  <w:style w:type="character" w:customStyle="1" w:styleId="TextodenotaderodapCarter">
    <w:name w:val="Texto de nota de rodapé Caráter"/>
    <w:link w:val="Textodenotaderodap"/>
    <w:uiPriority w:val="12"/>
    <w:qFormat/>
    <w:rsid w:val="001D060F"/>
    <w:rPr>
      <w:rFonts w:asciiTheme="minorHAnsi" w:hAnsiTheme="minorHAnsi" w:cs="Interstate Mazda Regular"/>
      <w:iCs/>
      <w:color w:val="221E1F"/>
      <w:sz w:val="14"/>
      <w:szCs w:val="24"/>
      <w:lang w:val="en-GB" w:eastAsia="ja-JP"/>
    </w:rPr>
  </w:style>
  <w:style w:type="paragraph" w:styleId="Textodenotaderodap">
    <w:name w:val="footnote text"/>
    <w:basedOn w:val="Normal"/>
    <w:link w:val="TextodenotaderodapCarter"/>
    <w:uiPriority w:val="12"/>
    <w:qFormat/>
    <w:rsid w:val="001D060F"/>
    <w:pPr>
      <w:tabs>
        <w:tab w:val="clear" w:pos="1320"/>
        <w:tab w:val="left" w:pos="284"/>
      </w:tabs>
      <w:spacing w:after="0" w:line="200" w:lineRule="exact"/>
      <w:ind w:left="57" w:right="289" w:hanging="57"/>
    </w:pPr>
    <w:rPr>
      <w:rFonts w:cs="Interstate Mazda Regular"/>
      <w:iCs/>
      <w:color w:val="221E1F"/>
      <w:sz w:val="14"/>
      <w:lang w:eastAsia="ja-JP"/>
    </w:rPr>
  </w:style>
  <w:style w:type="paragraph" w:customStyle="1" w:styleId="Heading1Numbered">
    <w:name w:val="Heading 1 Numbered"/>
    <w:basedOn w:val="Ttulo1"/>
    <w:next w:val="Normal"/>
    <w:uiPriority w:val="3"/>
    <w:qFormat/>
    <w:rsid w:val="0033237F"/>
    <w:pPr>
      <w:numPr>
        <w:numId w:val="12"/>
      </w:numPr>
      <w:tabs>
        <w:tab w:val="clear" w:pos="1320"/>
      </w:tabs>
      <w:spacing w:after="360"/>
    </w:pPr>
    <w:rPr>
      <w:sz w:val="22"/>
    </w:rPr>
  </w:style>
  <w:style w:type="paragraph" w:styleId="PargrafodaLista">
    <w:name w:val="List Paragraph"/>
    <w:basedOn w:val="Normal"/>
    <w:uiPriority w:val="34"/>
    <w:qFormat/>
    <w:rsid w:val="00461F74"/>
    <w:pPr>
      <w:ind w:left="720"/>
      <w:contextualSpacing/>
    </w:pPr>
  </w:style>
  <w:style w:type="character" w:styleId="Refdenotaderodap">
    <w:name w:val="footnote reference"/>
    <w:uiPriority w:val="11"/>
    <w:qFormat/>
    <w:rsid w:val="00461F74"/>
    <w:rPr>
      <w:vertAlign w:val="superscript"/>
    </w:rPr>
  </w:style>
  <w:style w:type="paragraph" w:styleId="Rodap">
    <w:name w:val="footer"/>
    <w:basedOn w:val="Normal"/>
    <w:link w:val="RodapCarter"/>
    <w:uiPriority w:val="99"/>
    <w:rsid w:val="0075512C"/>
    <w:pPr>
      <w:pBdr>
        <w:top w:val="single" w:sz="4" w:space="3" w:color="555555" w:themeColor="accent5"/>
      </w:pBdr>
      <w:tabs>
        <w:tab w:val="center" w:pos="4320"/>
        <w:tab w:val="right" w:pos="8640"/>
      </w:tabs>
      <w:spacing w:after="0" w:line="194" w:lineRule="exact"/>
      <w:ind w:right="575"/>
    </w:pPr>
    <w:rPr>
      <w:color w:val="555555" w:themeColor="accent5"/>
      <w:sz w:val="14"/>
      <w:szCs w:val="22"/>
    </w:rPr>
  </w:style>
  <w:style w:type="character" w:customStyle="1" w:styleId="RodapCarter">
    <w:name w:val="Rodapé Caráter"/>
    <w:basedOn w:val="Tipodeletrapredefinidodopargrafo"/>
    <w:link w:val="Rodap"/>
    <w:uiPriority w:val="99"/>
    <w:rsid w:val="0075512C"/>
    <w:rPr>
      <w:rFonts w:asciiTheme="minorHAnsi" w:hAnsiTheme="minorHAnsi" w:cstheme="minorHAnsi"/>
      <w:color w:val="555555" w:themeColor="accent5"/>
      <w:sz w:val="14"/>
      <w:szCs w:val="22"/>
      <w:lang w:val="en-GB" w:eastAsia="de-DE"/>
    </w:rPr>
  </w:style>
  <w:style w:type="paragraph" w:styleId="Textodenotadefim">
    <w:name w:val="endnote text"/>
    <w:basedOn w:val="Normal"/>
    <w:link w:val="TextodenotadefimCarter"/>
    <w:uiPriority w:val="99"/>
    <w:semiHidden/>
    <w:unhideWhenUsed/>
    <w:rsid w:val="00461F74"/>
  </w:style>
  <w:style w:type="character" w:customStyle="1" w:styleId="TextodenotadefimCarter">
    <w:name w:val="Texto de nota de fim Caráter"/>
    <w:basedOn w:val="Tipodeletrapredefinidodopargrafo"/>
    <w:link w:val="Textodenotadefim"/>
    <w:uiPriority w:val="99"/>
    <w:semiHidden/>
    <w:rsid w:val="00461F74"/>
    <w:rPr>
      <w:rFonts w:asciiTheme="minorHAnsi" w:hAnsiTheme="minorHAnsi" w:cstheme="minorHAnsi"/>
      <w:sz w:val="18"/>
      <w:szCs w:val="24"/>
      <w:lang w:val="en-GB" w:eastAsia="de-DE"/>
    </w:rPr>
  </w:style>
  <w:style w:type="character" w:styleId="Refdenotadefim">
    <w:name w:val="endnote reference"/>
    <w:uiPriority w:val="99"/>
    <w:semiHidden/>
    <w:unhideWhenUsed/>
    <w:rsid w:val="00461F74"/>
    <w:rPr>
      <w:vertAlign w:val="superscript"/>
    </w:rPr>
  </w:style>
  <w:style w:type="paragraph" w:styleId="ndice1">
    <w:name w:val="toc 1"/>
    <w:basedOn w:val="Normal"/>
    <w:next w:val="Normal"/>
    <w:autoRedefine/>
    <w:uiPriority w:val="39"/>
    <w:rsid w:val="00E74DAC"/>
    <w:pPr>
      <w:tabs>
        <w:tab w:val="clear" w:pos="1320"/>
        <w:tab w:val="left" w:pos="238"/>
        <w:tab w:val="right" w:pos="9054"/>
      </w:tabs>
      <w:ind w:left="252" w:right="433" w:hanging="252"/>
    </w:pPr>
    <w:rPr>
      <w:caps/>
      <w:noProof/>
      <w:spacing w:val="20"/>
    </w:rPr>
  </w:style>
  <w:style w:type="paragraph" w:styleId="Textodecomentrio">
    <w:name w:val="annotation text"/>
    <w:basedOn w:val="Normal"/>
    <w:link w:val="TextodecomentrioCarter"/>
    <w:uiPriority w:val="99"/>
    <w:unhideWhenUsed/>
    <w:rsid w:val="00461F74"/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rsid w:val="00461F74"/>
    <w:rPr>
      <w:rFonts w:asciiTheme="minorHAnsi" w:hAnsiTheme="minorHAnsi" w:cstheme="minorHAnsi"/>
      <w:sz w:val="18"/>
      <w:szCs w:val="24"/>
      <w:lang w:val="en-GB" w:eastAsia="de-DE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461F74"/>
    <w:rPr>
      <w:b/>
      <w:bCs/>
      <w:sz w:val="20"/>
      <w:szCs w:val="20"/>
      <w:lang w:val="de-DE"/>
    </w:rPr>
  </w:style>
  <w:style w:type="character" w:customStyle="1" w:styleId="AssuntodecomentrioCarter">
    <w:name w:val="Assunto de comentário Caráter"/>
    <w:link w:val="Assuntodecomentrio"/>
    <w:uiPriority w:val="99"/>
    <w:semiHidden/>
    <w:rsid w:val="00461F74"/>
    <w:rPr>
      <w:rFonts w:asciiTheme="minorHAnsi" w:hAnsiTheme="minorHAnsi" w:cstheme="minorHAnsi"/>
      <w:b/>
      <w:bCs/>
      <w:lang w:val="de-DE" w:eastAsia="de-DE"/>
    </w:rPr>
  </w:style>
  <w:style w:type="table" w:styleId="TabelacomGrelha">
    <w:name w:val="Table Grid"/>
    <w:basedOn w:val="Tabelanormal"/>
    <w:uiPriority w:val="59"/>
    <w:rsid w:val="00461F7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arter"/>
    <w:uiPriority w:val="99"/>
    <w:semiHidden/>
    <w:unhideWhenUsed/>
    <w:rsid w:val="00F20844"/>
    <w:rPr>
      <w:rFonts w:ascii="Lucida Grande" w:hAnsi="Lucida Grande" w:cs="Lucida Grande"/>
      <w:szCs w:val="18"/>
    </w:rPr>
  </w:style>
  <w:style w:type="character" w:customStyle="1" w:styleId="TextodebaloCarter">
    <w:name w:val="Texto de balão Caráter"/>
    <w:link w:val="Textodebalo"/>
    <w:uiPriority w:val="99"/>
    <w:semiHidden/>
    <w:rsid w:val="00F20844"/>
    <w:rPr>
      <w:rFonts w:ascii="Lucida Grande" w:hAnsi="Lucida Grande" w:cs="Lucida Grande"/>
      <w:sz w:val="18"/>
      <w:szCs w:val="18"/>
      <w:lang w:val="en-GB" w:eastAsia="de-DE"/>
    </w:rPr>
  </w:style>
  <w:style w:type="paragraph" w:styleId="Legenda">
    <w:name w:val="caption"/>
    <w:basedOn w:val="Normal"/>
    <w:next w:val="Normal"/>
    <w:uiPriority w:val="35"/>
    <w:semiHidden/>
    <w:qFormat/>
    <w:rsid w:val="00461F74"/>
    <w:pPr>
      <w:spacing w:after="200"/>
    </w:pPr>
    <w:rPr>
      <w:b/>
      <w:bCs/>
      <w:color w:val="4F81BD"/>
      <w:szCs w:val="18"/>
    </w:rPr>
  </w:style>
  <w:style w:type="paragraph" w:styleId="Subttulo">
    <w:name w:val="Subtitle"/>
    <w:basedOn w:val="Normal"/>
    <w:next w:val="Normal"/>
    <w:link w:val="SubttuloCarter"/>
    <w:qFormat/>
    <w:rsid w:val="00461F74"/>
    <w:pPr>
      <w:widowControl w:val="0"/>
      <w:autoSpaceDE w:val="0"/>
      <w:autoSpaceDN w:val="0"/>
      <w:adjustRightInd w:val="0"/>
      <w:spacing w:after="520"/>
      <w:jc w:val="center"/>
      <w:textAlignment w:val="center"/>
    </w:pPr>
    <w:rPr>
      <w:rFonts w:cs="InterstateMazda-Regular"/>
      <w:caps/>
      <w:color w:val="555555" w:themeColor="accent5"/>
      <w:sz w:val="21"/>
      <w:szCs w:val="34"/>
    </w:rPr>
  </w:style>
  <w:style w:type="character" w:customStyle="1" w:styleId="SubttuloCarter">
    <w:name w:val="Subtítulo Caráter"/>
    <w:basedOn w:val="Tipodeletrapredefinidodopargrafo"/>
    <w:link w:val="Subttulo"/>
    <w:rsid w:val="00461F74"/>
    <w:rPr>
      <w:rFonts w:asciiTheme="minorHAnsi" w:hAnsiTheme="minorHAnsi" w:cs="InterstateMazda-Regular"/>
      <w:caps/>
      <w:color w:val="555555" w:themeColor="accent5"/>
      <w:sz w:val="21"/>
      <w:szCs w:val="34"/>
      <w:lang w:val="en-GB" w:eastAsia="de-DE"/>
    </w:rPr>
  </w:style>
  <w:style w:type="paragraph" w:styleId="Cabealhodondice">
    <w:name w:val="TOC Heading"/>
    <w:basedOn w:val="Subttulo"/>
    <w:next w:val="Normal"/>
    <w:uiPriority w:val="9"/>
    <w:rsid w:val="00461F74"/>
    <w:pPr>
      <w:spacing w:after="480"/>
      <w:jc w:val="left"/>
    </w:pPr>
    <w:rPr>
      <w:b/>
      <w:color w:val="000000" w:themeColor="text1"/>
      <w:sz w:val="20"/>
      <w:szCs w:val="22"/>
    </w:rPr>
  </w:style>
  <w:style w:type="paragraph" w:styleId="ndice2">
    <w:name w:val="toc 2"/>
    <w:basedOn w:val="Normal"/>
    <w:next w:val="Normal"/>
    <w:autoRedefine/>
    <w:uiPriority w:val="9"/>
    <w:rsid w:val="00461F74"/>
    <w:pPr>
      <w:spacing w:after="100"/>
      <w:ind w:left="220"/>
    </w:pPr>
  </w:style>
  <w:style w:type="character" w:styleId="Hiperligao">
    <w:name w:val="Hyperlink"/>
    <w:basedOn w:val="Tipodeletrapredefinidodopargrafo"/>
    <w:uiPriority w:val="99"/>
    <w:unhideWhenUsed/>
    <w:rsid w:val="00461F74"/>
    <w:rPr>
      <w:color w:val="878787" w:themeColor="hyperlink"/>
      <w:u w:val="single"/>
    </w:rPr>
  </w:style>
  <w:style w:type="paragraph" w:styleId="Listacommarcas">
    <w:name w:val="List Bullet"/>
    <w:basedOn w:val="PargrafodaLista"/>
    <w:uiPriority w:val="4"/>
    <w:rsid w:val="0075512C"/>
    <w:pPr>
      <w:numPr>
        <w:numId w:val="7"/>
      </w:numPr>
      <w:ind w:left="360"/>
      <w:contextualSpacing w:val="0"/>
    </w:pPr>
  </w:style>
  <w:style w:type="character" w:styleId="Forte">
    <w:name w:val="Strong"/>
    <w:basedOn w:val="Tipodeletrapredefinidodopargrafo"/>
    <w:uiPriority w:val="4"/>
    <w:qFormat/>
    <w:rsid w:val="00461F74"/>
    <w:rPr>
      <w:b/>
      <w:bCs/>
    </w:rPr>
  </w:style>
  <w:style w:type="character" w:customStyle="1" w:styleId="Ttulo3Carter">
    <w:name w:val="Título 3 Caráter"/>
    <w:basedOn w:val="Tipodeletrapredefinidodopargrafo"/>
    <w:link w:val="Ttulo3"/>
    <w:uiPriority w:val="3"/>
    <w:rsid w:val="0033237F"/>
    <w:rPr>
      <w:rFonts w:asciiTheme="majorHAnsi" w:eastAsia="MS PGothic" w:hAnsiTheme="majorHAnsi" w:cstheme="majorHAnsi"/>
      <w:b/>
      <w:caps/>
      <w:color w:val="878787"/>
      <w:kern w:val="2"/>
      <w:sz w:val="22"/>
      <w:szCs w:val="22"/>
      <w:lang w:val="en-GB" w:eastAsia="ja-JP"/>
    </w:rPr>
  </w:style>
  <w:style w:type="paragraph" w:styleId="SemEspaamento">
    <w:name w:val="No Spacing"/>
    <w:uiPriority w:val="1"/>
    <w:qFormat/>
    <w:rsid w:val="009C153B"/>
    <w:pPr>
      <w:keepLines/>
      <w:tabs>
        <w:tab w:val="left" w:pos="1320"/>
      </w:tabs>
      <w:suppressAutoHyphens/>
      <w:jc w:val="both"/>
    </w:pPr>
    <w:rPr>
      <w:rFonts w:asciiTheme="minorHAnsi" w:hAnsiTheme="minorHAnsi" w:cstheme="minorHAnsi"/>
      <w:sz w:val="18"/>
      <w:szCs w:val="24"/>
      <w:lang w:val="en-GB" w:eastAsia="de-DE"/>
    </w:rPr>
  </w:style>
  <w:style w:type="character" w:customStyle="1" w:styleId="Grey">
    <w:name w:val="Grey"/>
    <w:basedOn w:val="Tipodeletrapredefinidodopargrafo"/>
    <w:uiPriority w:val="4"/>
    <w:qFormat/>
    <w:rsid w:val="00461F74"/>
    <w:rPr>
      <w:color w:val="555555" w:themeColor="accent5"/>
    </w:rPr>
  </w:style>
  <w:style w:type="character" w:customStyle="1" w:styleId="Ttulo4Carter">
    <w:name w:val="Título 4 Caráter"/>
    <w:basedOn w:val="Tipodeletrapredefinidodopargrafo"/>
    <w:link w:val="Ttulo4"/>
    <w:uiPriority w:val="3"/>
    <w:rsid w:val="0033237F"/>
    <w:rPr>
      <w:rFonts w:asciiTheme="majorHAnsi" w:eastAsia="MS PGothic" w:hAnsiTheme="majorHAnsi" w:cstheme="majorHAnsi"/>
      <w:b/>
      <w:color w:val="000000" w:themeColor="text1"/>
      <w:kern w:val="2"/>
      <w:sz w:val="18"/>
      <w:szCs w:val="22"/>
      <w:lang w:val="en-GB" w:eastAsia="ja-JP"/>
    </w:rPr>
  </w:style>
  <w:style w:type="paragraph" w:customStyle="1" w:styleId="Tabletextleft">
    <w:name w:val="Table text left"/>
    <w:basedOn w:val="Normal"/>
    <w:uiPriority w:val="6"/>
    <w:qFormat/>
    <w:rsid w:val="00C57886"/>
    <w:pPr>
      <w:spacing w:after="0" w:line="194" w:lineRule="exact"/>
      <w:jc w:val="left"/>
    </w:pPr>
    <w:rPr>
      <w:sz w:val="14"/>
      <w:lang w:val="de-DE"/>
    </w:rPr>
  </w:style>
  <w:style w:type="paragraph" w:customStyle="1" w:styleId="Tabletitle">
    <w:name w:val="Table title"/>
    <w:basedOn w:val="Normal"/>
    <w:uiPriority w:val="5"/>
    <w:qFormat/>
    <w:rsid w:val="00461F74"/>
    <w:pPr>
      <w:keepNext/>
      <w:spacing w:after="0"/>
      <w:jc w:val="center"/>
    </w:pPr>
    <w:rPr>
      <w:b/>
      <w:caps/>
      <w:sz w:val="16"/>
    </w:rPr>
  </w:style>
  <w:style w:type="paragraph" w:customStyle="1" w:styleId="Tabeltextcentered">
    <w:name w:val="Tabel text centered"/>
    <w:basedOn w:val="Tabletextleft"/>
    <w:uiPriority w:val="6"/>
    <w:qFormat/>
    <w:rsid w:val="00461F74"/>
    <w:pPr>
      <w:jc w:val="center"/>
    </w:pPr>
  </w:style>
  <w:style w:type="paragraph" w:customStyle="1" w:styleId="Tabletitlewhite">
    <w:name w:val="Table title white"/>
    <w:basedOn w:val="Tabletitle"/>
    <w:uiPriority w:val="5"/>
    <w:rsid w:val="00461F74"/>
    <w:rPr>
      <w:color w:val="FFFFFF" w:themeColor="background1"/>
    </w:rPr>
  </w:style>
  <w:style w:type="table" w:customStyle="1" w:styleId="MazdaTabellewei">
    <w:name w:val="Mazda Tabelle weiß"/>
    <w:basedOn w:val="Tabelanormal"/>
    <w:uiPriority w:val="99"/>
    <w:rsid w:val="00461F74"/>
    <w:rPr>
      <w:rFonts w:asciiTheme="minorHAnsi" w:hAnsiTheme="minorHAnsi"/>
      <w:sz w:val="14"/>
    </w:rPr>
    <w:tblPr>
      <w:tblBorders>
        <w:insideH w:val="single" w:sz="4" w:space="0" w:color="auto"/>
        <w:insideV w:val="single" w:sz="4" w:space="0" w:color="auto"/>
      </w:tblBorders>
      <w:tblCellMar>
        <w:top w:w="57" w:type="dxa"/>
        <w:left w:w="0" w:type="dxa"/>
        <w:bottom w:w="57" w:type="dxa"/>
        <w:right w:w="0" w:type="dxa"/>
      </w:tblCellMar>
    </w:tblPr>
    <w:tcPr>
      <w:vAlign w:val="center"/>
    </w:tcPr>
    <w:tblStylePr w:type="firstRow">
      <w:pPr>
        <w:jc w:val="center"/>
      </w:pPr>
      <w:rPr>
        <w:rFonts w:asciiTheme="majorHAnsi" w:hAnsiTheme="majorHAnsi"/>
        <w:b w:val="0"/>
        <w:i w:val="0"/>
        <w:caps/>
        <w:smallCaps w:val="0"/>
        <w:sz w:val="16"/>
      </w:rPr>
      <w:tblPr/>
      <w:trPr>
        <w:tblHeader/>
      </w:trPr>
    </w:tblStylePr>
    <w:tblStylePr w:type="firstCol">
      <w:pPr>
        <w:jc w:val="left"/>
      </w:pPr>
    </w:tblStylePr>
  </w:style>
  <w:style w:type="character" w:customStyle="1" w:styleId="Pink">
    <w:name w:val="Pink"/>
    <w:basedOn w:val="Tipodeletrapredefinidodopargrafo"/>
    <w:uiPriority w:val="4"/>
    <w:qFormat/>
    <w:rsid w:val="00461F74"/>
    <w:rPr>
      <w:color w:val="FF33CC"/>
    </w:rPr>
  </w:style>
  <w:style w:type="paragraph" w:styleId="Listacommarcas2">
    <w:name w:val="List Bullet 2"/>
    <w:basedOn w:val="Normal"/>
    <w:uiPriority w:val="4"/>
    <w:rsid w:val="00461F74"/>
    <w:pPr>
      <w:numPr>
        <w:numId w:val="2"/>
      </w:numPr>
      <w:contextualSpacing/>
    </w:pPr>
  </w:style>
  <w:style w:type="character" w:customStyle="1" w:styleId="Mention1">
    <w:name w:val="Mention1"/>
    <w:basedOn w:val="Tipodeletrapredefinidodopargrafo"/>
    <w:uiPriority w:val="99"/>
    <w:semiHidden/>
    <w:unhideWhenUsed/>
    <w:rsid w:val="00461F74"/>
    <w:rPr>
      <w:color w:val="2B579A"/>
      <w:shd w:val="clear" w:color="auto" w:fill="E6E6E6"/>
    </w:rPr>
  </w:style>
  <w:style w:type="character" w:styleId="TextodoMarcadordePosio">
    <w:name w:val="Placeholder Text"/>
    <w:basedOn w:val="Tipodeletrapredefinidodopargrafo"/>
    <w:uiPriority w:val="99"/>
    <w:semiHidden/>
    <w:rsid w:val="00461F74"/>
    <w:rPr>
      <w:color w:val="808080"/>
    </w:rPr>
  </w:style>
  <w:style w:type="paragraph" w:customStyle="1" w:styleId="Pictures">
    <w:name w:val="Pictures"/>
    <w:basedOn w:val="Normal"/>
    <w:next w:val="Normal"/>
    <w:uiPriority w:val="4"/>
    <w:qFormat/>
    <w:rsid w:val="002A42F2"/>
    <w:pPr>
      <w:spacing w:after="0" w:line="240" w:lineRule="auto"/>
    </w:pPr>
    <w:rPr>
      <w:noProof/>
      <w:lang w:val="de-DE"/>
    </w:rPr>
  </w:style>
  <w:style w:type="paragraph" w:customStyle="1" w:styleId="Default">
    <w:name w:val="Default"/>
    <w:rsid w:val="00461F74"/>
    <w:pPr>
      <w:widowControl w:val="0"/>
      <w:autoSpaceDE w:val="0"/>
      <w:autoSpaceDN w:val="0"/>
      <w:adjustRightInd w:val="0"/>
    </w:pPr>
    <w:rPr>
      <w:rFonts w:ascii="Interstate Mazda Regular" w:eastAsiaTheme="minorEastAsia" w:hAnsi="Interstate Mazda Regular" w:cs="Interstate Mazda Regular"/>
      <w:color w:val="000000"/>
      <w:sz w:val="24"/>
      <w:szCs w:val="24"/>
      <w:lang w:val="de-DE" w:eastAsia="de-DE"/>
    </w:rPr>
  </w:style>
  <w:style w:type="paragraph" w:customStyle="1" w:styleId="Backside">
    <w:name w:val="Backside"/>
    <w:basedOn w:val="Normal"/>
    <w:uiPriority w:val="1"/>
    <w:qFormat/>
    <w:rsid w:val="00461F74"/>
    <w:pPr>
      <w:spacing w:line="800" w:lineRule="atLeast"/>
      <w:jc w:val="center"/>
    </w:pPr>
    <w:rPr>
      <w:spacing w:val="204"/>
      <w:sz w:val="34"/>
      <w:szCs w:val="34"/>
    </w:rPr>
  </w:style>
  <w:style w:type="paragraph" w:customStyle="1" w:styleId="TableBullet">
    <w:name w:val="Table Bullet"/>
    <w:basedOn w:val="Listacommarcas"/>
    <w:uiPriority w:val="6"/>
    <w:qFormat/>
    <w:rsid w:val="00461F74"/>
    <w:pPr>
      <w:spacing w:after="0" w:line="194" w:lineRule="exact"/>
      <w:ind w:left="170" w:hanging="170"/>
    </w:pPr>
    <w:rPr>
      <w:sz w:val="14"/>
      <w:szCs w:val="14"/>
    </w:rPr>
  </w:style>
  <w:style w:type="paragraph" w:customStyle="1" w:styleId="Tabletitleleft">
    <w:name w:val="Table title left"/>
    <w:basedOn w:val="Tabletitle"/>
    <w:uiPriority w:val="6"/>
    <w:rsid w:val="00461F74"/>
    <w:pPr>
      <w:jc w:val="left"/>
    </w:pPr>
    <w:rPr>
      <w:lang w:eastAsia="ja-JP"/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461F74"/>
    <w:rPr>
      <w:sz w:val="16"/>
      <w:szCs w:val="16"/>
    </w:rPr>
  </w:style>
  <w:style w:type="paragraph" w:styleId="Reviso">
    <w:name w:val="Revision"/>
    <w:hidden/>
    <w:uiPriority w:val="99"/>
    <w:semiHidden/>
    <w:rsid w:val="007D6211"/>
    <w:rPr>
      <w:rFonts w:asciiTheme="minorHAnsi" w:hAnsiTheme="minorHAnsi" w:cstheme="minorHAnsi"/>
      <w:sz w:val="18"/>
      <w:szCs w:val="24"/>
      <w:lang w:val="en-GB" w:eastAsia="de-DE"/>
    </w:rPr>
  </w:style>
  <w:style w:type="character" w:customStyle="1" w:styleId="Red">
    <w:name w:val="Red"/>
    <w:basedOn w:val="Tipodeletrapredefinidodopargrafo"/>
    <w:uiPriority w:val="5"/>
    <w:qFormat/>
    <w:rsid w:val="0033237F"/>
    <w:rPr>
      <w:color w:val="FF0000"/>
    </w:rPr>
  </w:style>
  <w:style w:type="table" w:customStyle="1" w:styleId="Tabellenraster1">
    <w:name w:val="Tabellenraster1"/>
    <w:basedOn w:val="Tabelanormal"/>
    <w:next w:val="TabelacomGrelha"/>
    <w:uiPriority w:val="59"/>
    <w:rsid w:val="00E74D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152E7D"/>
    <w:pPr>
      <w:keepLines w:val="0"/>
      <w:widowControl w:val="0"/>
      <w:tabs>
        <w:tab w:val="clear" w:pos="1320"/>
      </w:tabs>
      <w:suppressAutoHyphens w:val="0"/>
      <w:autoSpaceDE w:val="0"/>
      <w:autoSpaceDN w:val="0"/>
      <w:spacing w:before="46" w:after="0" w:line="240" w:lineRule="auto"/>
      <w:ind w:left="107"/>
      <w:jc w:val="left"/>
    </w:pPr>
    <w:rPr>
      <w:rFonts w:ascii="Mazda Type" w:eastAsia="Mazda Type" w:hAnsi="Mazda Type" w:cs="Mazda Type"/>
      <w:sz w:val="22"/>
      <w:szCs w:val="22"/>
      <w:lang w:val="ja-JP" w:eastAsia="ja-JP" w:bidi="ja-JP"/>
    </w:rPr>
  </w:style>
  <w:style w:type="paragraph" w:customStyle="1" w:styleId="KeinAbsatzformat">
    <w:name w:val="[Kein Absatzformat]"/>
    <w:rsid w:val="00D36954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  <w:sz w:val="24"/>
      <w:szCs w:val="24"/>
      <w:lang w:val="de-DE" w:eastAsia="de-DE"/>
    </w:rPr>
  </w:style>
  <w:style w:type="table" w:customStyle="1" w:styleId="MazdaTechSpec">
    <w:name w:val="Mazda Tech Spec"/>
    <w:basedOn w:val="Tabelanormal"/>
    <w:uiPriority w:val="99"/>
    <w:rsid w:val="00D3266E"/>
    <w:pPr>
      <w:jc w:val="center"/>
    </w:pPr>
    <w:rPr>
      <w:rFonts w:asciiTheme="minorHAnsi" w:hAnsiTheme="minorHAnsi"/>
    </w:rPr>
    <w:tblPr>
      <w:tblBorders>
        <w:bottom w:val="single" w:sz="4" w:space="0" w:color="555555"/>
        <w:insideH w:val="single" w:sz="4" w:space="0" w:color="555555"/>
        <w:insideV w:val="single" w:sz="4" w:space="0" w:color="555555"/>
      </w:tblBorders>
    </w:tblPr>
    <w:tcPr>
      <w:vAlign w:val="center"/>
    </w:tcPr>
    <w:tblStylePr w:type="firstRow">
      <w:pPr>
        <w:jc w:val="center"/>
      </w:pPr>
      <w:tblPr/>
      <w:tcPr>
        <w:tcBorders>
          <w:bottom w:val="nil"/>
          <w:insideV w:val="single" w:sz="4" w:space="0" w:color="555555"/>
        </w:tcBorders>
        <w:shd w:val="clear" w:color="auto" w:fill="D9D9D9"/>
        <w:vAlign w:val="center"/>
      </w:tcPr>
    </w:tblStylePr>
    <w:tblStylePr w:type="firstCol">
      <w:pPr>
        <w:jc w:val="left"/>
      </w:pPr>
    </w:tblStylePr>
  </w:style>
  <w:style w:type="character" w:customStyle="1" w:styleId="Superscript">
    <w:name w:val="Superscript"/>
    <w:uiPriority w:val="99"/>
    <w:qFormat/>
    <w:rsid w:val="005900A8"/>
    <w:rPr>
      <w:vertAlign w:val="superscript"/>
    </w:rPr>
  </w:style>
  <w:style w:type="table" w:customStyle="1" w:styleId="Tabellenraster2">
    <w:name w:val="Tabellenraster2"/>
    <w:basedOn w:val="Tabelanormal"/>
    <w:next w:val="TabelacomGrelha"/>
    <w:uiPriority w:val="59"/>
    <w:rsid w:val="00B5259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76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63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0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1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8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mazda.pt" TargetMode="External"/><Relationship Id="rId2" Type="http://schemas.openxmlformats.org/officeDocument/2006/relationships/hyperlink" Target="http://www.mazda-press.pt" TargetMode="External"/><Relationship Id="rId1" Type="http://schemas.openxmlformats.org/officeDocument/2006/relationships/hyperlink" Target="mailto:sferro@mazdaeur.com" TargetMode="External"/><Relationship Id="rId6" Type="http://schemas.openxmlformats.org/officeDocument/2006/relationships/hyperlink" Target="http://www.mazda.pt" TargetMode="External"/><Relationship Id="rId5" Type="http://schemas.openxmlformats.org/officeDocument/2006/relationships/hyperlink" Target="http://www.mazda-press.pt" TargetMode="External"/><Relationship Id="rId4" Type="http://schemas.openxmlformats.org/officeDocument/2006/relationships/hyperlink" Target="mailto:sferro@mazdaeur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!Daten\Arbeit\Kunden\diadeis\Mazda\PressKit\PressKit_Template_190208_Arial_Bilder.dotx" TargetMode="External"/></Relationships>
</file>

<file path=word/theme/theme1.xml><?xml version="1.0" encoding="utf-8"?>
<a:theme xmlns:a="http://schemas.openxmlformats.org/drawingml/2006/main" name="Office Theme">
  <a:themeElements>
    <a:clrScheme name="Mazda2018">
      <a:dk1>
        <a:srgbClr val="000000"/>
      </a:dk1>
      <a:lt1>
        <a:sysClr val="window" lastClr="FFFFFF"/>
      </a:lt1>
      <a:dk2>
        <a:srgbClr val="002841"/>
      </a:dk2>
      <a:lt2>
        <a:srgbClr val="DCDCDC"/>
      </a:lt2>
      <a:accent1>
        <a:srgbClr val="002841"/>
      </a:accent1>
      <a:accent2>
        <a:srgbClr val="872832"/>
      </a:accent2>
      <a:accent3>
        <a:srgbClr val="004132"/>
      </a:accent3>
      <a:accent4>
        <a:srgbClr val="4B1946"/>
      </a:accent4>
      <a:accent5>
        <a:srgbClr val="555555"/>
      </a:accent5>
      <a:accent6>
        <a:srgbClr val="28415A"/>
      </a:accent6>
      <a:hlink>
        <a:srgbClr val="878787"/>
      </a:hlink>
      <a:folHlink>
        <a:srgbClr val="B4B4B4"/>
      </a:folHlink>
    </a:clrScheme>
    <a:fontScheme name="MazdaArial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1C02F8-7C28-4C2A-8B30-F8DFDC9330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PressKit_Template_190208_Arial_Bilder</Template>
  <TotalTime>0</TotalTime>
  <Pages>13</Pages>
  <Words>2864</Words>
  <Characters>15467</Characters>
  <Application>Microsoft Office Word</Application>
  <DocSecurity>0</DocSecurity>
  <Lines>128</Lines>
  <Paragraphs>36</Paragraphs>
  <ScaleCrop>false</ScaleCrop>
  <HeadingPairs>
    <vt:vector size="8" baseType="variant">
      <vt:variant>
        <vt:lpstr>Título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4" baseType="lpstr">
      <vt:lpstr/>
      <vt:lpstr/>
      <vt:lpstr/>
      <vt:lpstr/>
    </vt:vector>
  </TitlesOfParts>
  <LinksUpToDate>false</LinksUpToDate>
  <CharactersWithSpaces>18295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2021-01-25T17:17:00Z</dcterms:created>
  <dcterms:modified xsi:type="dcterms:W3CDTF">2021-04-21T08:57:00Z</dcterms:modified>
</cp:coreProperties>
</file>